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90E" w:rsidRDefault="001B390E" w:rsidP="00B42E97">
      <w:pPr>
        <w:rPr>
          <w:rFonts w:asciiTheme="minorHAnsi" w:hAnsiTheme="minorHAnsi" w:cstheme="minorHAnsi"/>
          <w:b/>
          <w:sz w:val="28"/>
          <w:szCs w:val="28"/>
        </w:rPr>
      </w:pPr>
    </w:p>
    <w:p w:rsidR="008C7867" w:rsidRPr="008C4A6F" w:rsidRDefault="00B42E97" w:rsidP="00B42E97">
      <w:pPr>
        <w:rPr>
          <w:rFonts w:asciiTheme="minorHAnsi" w:hAnsiTheme="minorHAnsi" w:cstheme="minorHAnsi"/>
          <w:b/>
          <w:sz w:val="28"/>
          <w:szCs w:val="28"/>
        </w:rPr>
      </w:pPr>
      <w:r w:rsidRPr="008C4A6F">
        <w:rPr>
          <w:rFonts w:asciiTheme="minorHAnsi" w:hAnsiTheme="minorHAnsi" w:cstheme="minorHAnsi"/>
          <w:b/>
          <w:sz w:val="28"/>
          <w:szCs w:val="28"/>
        </w:rPr>
        <w:t>ALBO OPERATORI PROFESSIONALI NEL TURISMO</w:t>
      </w:r>
    </w:p>
    <w:p w:rsidR="008C4A6F" w:rsidRPr="00A71990" w:rsidRDefault="008C4A6F" w:rsidP="00B42E97">
      <w:pPr>
        <w:rPr>
          <w:rFonts w:asciiTheme="minorHAnsi" w:hAnsiTheme="minorHAnsi" w:cstheme="minorHAnsi"/>
          <w:sz w:val="28"/>
          <w:szCs w:val="28"/>
        </w:rPr>
      </w:pPr>
    </w:p>
    <w:p w:rsidR="00B42E97" w:rsidRPr="00A71990" w:rsidRDefault="00B42E97" w:rsidP="00B42E97">
      <w:pPr>
        <w:rPr>
          <w:rFonts w:asciiTheme="minorHAnsi" w:hAnsiTheme="minorHAnsi" w:cstheme="minorHAnsi"/>
        </w:rPr>
      </w:pPr>
    </w:p>
    <w:tbl>
      <w:tblPr>
        <w:tblStyle w:val="Grigliatabella"/>
        <w:tblW w:w="14317" w:type="dxa"/>
        <w:tblInd w:w="-5" w:type="dxa"/>
        <w:tblLook w:val="04A0" w:firstRow="1" w:lastRow="0" w:firstColumn="1" w:lastColumn="0" w:noHBand="0" w:noVBand="1"/>
      </w:tblPr>
      <w:tblGrid>
        <w:gridCol w:w="2676"/>
        <w:gridCol w:w="3238"/>
        <w:gridCol w:w="1835"/>
        <w:gridCol w:w="1694"/>
        <w:gridCol w:w="3041"/>
        <w:gridCol w:w="1833"/>
      </w:tblGrid>
      <w:tr w:rsidR="00A71990" w:rsidRPr="00A71990" w:rsidTr="007E60DD">
        <w:tc>
          <w:tcPr>
            <w:tcW w:w="2676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NOMINATIVO</w:t>
            </w:r>
          </w:p>
        </w:tc>
        <w:tc>
          <w:tcPr>
            <w:tcW w:w="3238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PROFESSIONE</w:t>
            </w:r>
          </w:p>
        </w:tc>
        <w:tc>
          <w:tcPr>
            <w:tcW w:w="1835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NR ISCRIZIONE</w:t>
            </w:r>
          </w:p>
        </w:tc>
        <w:tc>
          <w:tcPr>
            <w:tcW w:w="1694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LINGUE</w:t>
            </w:r>
          </w:p>
        </w:tc>
        <w:tc>
          <w:tcPr>
            <w:tcW w:w="3041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MAIL</w:t>
            </w:r>
          </w:p>
        </w:tc>
        <w:tc>
          <w:tcPr>
            <w:tcW w:w="1833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TELEFONO</w:t>
            </w:r>
          </w:p>
        </w:tc>
      </w:tr>
      <w:tr w:rsidR="00A71990" w:rsidRPr="00A71990" w:rsidTr="007E60DD">
        <w:tc>
          <w:tcPr>
            <w:tcW w:w="2676" w:type="dxa"/>
          </w:tcPr>
          <w:p w:rsidR="00867C1D" w:rsidRPr="00A71990" w:rsidRDefault="00867C1D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Antonelli Sara</w:t>
            </w:r>
          </w:p>
        </w:tc>
        <w:tc>
          <w:tcPr>
            <w:tcW w:w="3238" w:type="dxa"/>
          </w:tcPr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8C4A6F" w:rsidRDefault="00B42E97" w:rsidP="00B42E9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B42E97" w:rsidRPr="00A71990" w:rsidRDefault="00B42E97" w:rsidP="00B42E9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867C1D" w:rsidRPr="00A71990" w:rsidRDefault="00867C1D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B42E97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="00B42E97"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5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624</w:t>
            </w:r>
          </w:p>
        </w:tc>
        <w:tc>
          <w:tcPr>
            <w:tcW w:w="1694" w:type="dxa"/>
          </w:tcPr>
          <w:p w:rsidR="00B42E97" w:rsidRPr="00A71990" w:rsidRDefault="00B42E97" w:rsidP="00B42E9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B42E97" w:rsidRPr="00A71990" w:rsidRDefault="00B42E97" w:rsidP="00B42E9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B42E97" w:rsidRPr="00A71990" w:rsidRDefault="00B42E97" w:rsidP="00B42E9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Francese</w:t>
            </w:r>
          </w:p>
        </w:tc>
        <w:tc>
          <w:tcPr>
            <w:tcW w:w="3041" w:type="dxa"/>
          </w:tcPr>
          <w:p w:rsidR="00867C1D" w:rsidRPr="00A71990" w:rsidRDefault="00867C1D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sa73ra@gmail.com</w:t>
            </w:r>
            <w:r w:rsidR="00FF254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833" w:type="dxa"/>
          </w:tcPr>
          <w:p w:rsidR="00867C1D" w:rsidRPr="00A71990" w:rsidRDefault="00867C1D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B42E97" w:rsidRPr="00A71990" w:rsidRDefault="00B42E97" w:rsidP="005D1C0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348 8988324</w:t>
            </w:r>
          </w:p>
        </w:tc>
      </w:tr>
      <w:tr w:rsidR="00055E2D" w:rsidRPr="00A71990" w:rsidTr="007E60DD">
        <w:tc>
          <w:tcPr>
            <w:tcW w:w="2676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Berti Gabriella</w:t>
            </w:r>
          </w:p>
        </w:tc>
        <w:tc>
          <w:tcPr>
            <w:tcW w:w="3238" w:type="dxa"/>
          </w:tcPr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5775</w:t>
            </w:r>
          </w:p>
        </w:tc>
        <w:tc>
          <w:tcPr>
            <w:tcW w:w="1694" w:type="dxa"/>
          </w:tcPr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055E2D" w:rsidRDefault="00FF2549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</w:t>
            </w:r>
            <w:r w:rsidR="00055E2D">
              <w:rPr>
                <w:rFonts w:asciiTheme="minorHAnsi" w:hAnsiTheme="minorHAnsi" w:cstheme="minorHAnsi"/>
                <w:sz w:val="20"/>
                <w:szCs w:val="20"/>
              </w:rPr>
              <w:t>abryberti10@gmail.com</w:t>
            </w:r>
          </w:p>
        </w:tc>
        <w:tc>
          <w:tcPr>
            <w:tcW w:w="1833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333 4538151</w:t>
            </w:r>
          </w:p>
        </w:tc>
      </w:tr>
      <w:tr w:rsidR="00055E2D" w:rsidRPr="00A71990" w:rsidTr="007E60DD">
        <w:tc>
          <w:tcPr>
            <w:tcW w:w="2676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Bruno Patrizia</w:t>
            </w:r>
          </w:p>
        </w:tc>
        <w:tc>
          <w:tcPr>
            <w:tcW w:w="3238" w:type="dxa"/>
          </w:tcPr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56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25</w:t>
            </w:r>
          </w:p>
        </w:tc>
        <w:tc>
          <w:tcPr>
            <w:tcW w:w="1694" w:type="dxa"/>
          </w:tcPr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Francese</w:t>
            </w:r>
          </w:p>
        </w:tc>
        <w:tc>
          <w:tcPr>
            <w:tcW w:w="3041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patti.bruno28@gmail.com</w:t>
            </w:r>
          </w:p>
        </w:tc>
        <w:tc>
          <w:tcPr>
            <w:tcW w:w="1833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339 2035029</w:t>
            </w:r>
          </w:p>
        </w:tc>
      </w:tr>
      <w:tr w:rsidR="00E32307" w:rsidRPr="00A71990" w:rsidTr="007E60DD">
        <w:tc>
          <w:tcPr>
            <w:tcW w:w="2676" w:type="dxa"/>
          </w:tcPr>
          <w:p w:rsidR="00E32307" w:rsidRDefault="00E32307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Caioli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Maddalena</w:t>
            </w:r>
          </w:p>
        </w:tc>
        <w:tc>
          <w:tcPr>
            <w:tcW w:w="3238" w:type="dxa"/>
          </w:tcPr>
          <w:p w:rsidR="00E32307" w:rsidRPr="00A71990" w:rsidRDefault="00E32307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Organizzatore Congressuale</w:t>
            </w:r>
          </w:p>
        </w:tc>
        <w:tc>
          <w:tcPr>
            <w:tcW w:w="1835" w:type="dxa"/>
          </w:tcPr>
          <w:p w:rsidR="00E32307" w:rsidRDefault="00E32307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6684</w:t>
            </w:r>
          </w:p>
        </w:tc>
        <w:tc>
          <w:tcPr>
            <w:tcW w:w="1694" w:type="dxa"/>
          </w:tcPr>
          <w:p w:rsidR="00E32307" w:rsidRPr="00A71990" w:rsidRDefault="00E32307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E32307" w:rsidRDefault="00E32307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maddalenacaioli@omniway.sm</w:t>
            </w:r>
          </w:p>
        </w:tc>
        <w:tc>
          <w:tcPr>
            <w:tcW w:w="1833" w:type="dxa"/>
          </w:tcPr>
          <w:p w:rsidR="00E32307" w:rsidRDefault="00E32307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336 894550</w:t>
            </w:r>
          </w:p>
        </w:tc>
      </w:tr>
      <w:tr w:rsidR="00055E2D" w:rsidRPr="00A71990" w:rsidTr="007E60DD">
        <w:tc>
          <w:tcPr>
            <w:tcW w:w="2676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Campagna Alessia</w:t>
            </w:r>
          </w:p>
        </w:tc>
        <w:tc>
          <w:tcPr>
            <w:tcW w:w="3238" w:type="dxa"/>
          </w:tcPr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Organizzatore Congressuale</w:t>
            </w:r>
          </w:p>
        </w:tc>
        <w:tc>
          <w:tcPr>
            <w:tcW w:w="1835" w:type="dxa"/>
          </w:tcPr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5A38B0" w:rsidRDefault="005A38B0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2025/ 6064</w:t>
            </w:r>
          </w:p>
        </w:tc>
        <w:tc>
          <w:tcPr>
            <w:tcW w:w="1694" w:type="dxa"/>
          </w:tcPr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Francese</w:t>
            </w:r>
          </w:p>
        </w:tc>
        <w:tc>
          <w:tcPr>
            <w:tcW w:w="3041" w:type="dxa"/>
          </w:tcPr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alessiacampagna92@gmail.com</w:t>
            </w:r>
          </w:p>
        </w:tc>
        <w:tc>
          <w:tcPr>
            <w:tcW w:w="1833" w:type="dxa"/>
          </w:tcPr>
          <w:p w:rsidR="00055E2D" w:rsidRPr="005A38B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339 4148769</w:t>
            </w:r>
          </w:p>
        </w:tc>
      </w:tr>
      <w:tr w:rsidR="00055E2D" w:rsidRPr="00A71990" w:rsidTr="007E60DD">
        <w:tc>
          <w:tcPr>
            <w:tcW w:w="2676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Casadei Ambra</w:t>
            </w:r>
          </w:p>
        </w:tc>
        <w:tc>
          <w:tcPr>
            <w:tcW w:w="3238" w:type="dxa"/>
          </w:tcPr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5688</w:t>
            </w:r>
          </w:p>
        </w:tc>
        <w:tc>
          <w:tcPr>
            <w:tcW w:w="1694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055E2D" w:rsidRPr="00A71990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055E2D" w:rsidRDefault="00FF2549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</w:t>
            </w:r>
            <w:r w:rsidR="00055E2D">
              <w:rPr>
                <w:rFonts w:asciiTheme="minorHAnsi" w:hAnsiTheme="minorHAnsi" w:cstheme="minorHAnsi"/>
                <w:sz w:val="20"/>
                <w:szCs w:val="20"/>
              </w:rPr>
              <w:t>asa.ambra.dei@gmail.com</w:t>
            </w:r>
          </w:p>
        </w:tc>
        <w:tc>
          <w:tcPr>
            <w:tcW w:w="1833" w:type="dxa"/>
          </w:tcPr>
          <w:p w:rsidR="00055E2D" w:rsidRDefault="00055E2D" w:rsidP="00055E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345 2769150</w:t>
            </w:r>
          </w:p>
        </w:tc>
      </w:tr>
      <w:tr w:rsidR="00FF2549" w:rsidRPr="00A71990" w:rsidTr="007E60DD">
        <w:tc>
          <w:tcPr>
            <w:tcW w:w="2676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Ceccoli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Paolo</w:t>
            </w:r>
          </w:p>
        </w:tc>
        <w:tc>
          <w:tcPr>
            <w:tcW w:w="3238" w:type="dxa"/>
          </w:tcPr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5636</w:t>
            </w:r>
          </w:p>
        </w:tc>
        <w:tc>
          <w:tcPr>
            <w:tcW w:w="1694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cccpaolo84@gmail.com</w:t>
            </w:r>
          </w:p>
        </w:tc>
        <w:tc>
          <w:tcPr>
            <w:tcW w:w="1833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338 4711785</w:t>
            </w:r>
          </w:p>
        </w:tc>
      </w:tr>
      <w:tr w:rsidR="00FF2549" w:rsidRPr="00A71990" w:rsidTr="007E60DD">
        <w:tc>
          <w:tcPr>
            <w:tcW w:w="2676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Ciavatta</w:t>
            </w:r>
            <w:proofErr w:type="spellEnd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Laura</w:t>
            </w:r>
          </w:p>
        </w:tc>
        <w:tc>
          <w:tcPr>
            <w:tcW w:w="3238" w:type="dxa"/>
          </w:tcPr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5899</w:t>
            </w:r>
          </w:p>
        </w:tc>
        <w:tc>
          <w:tcPr>
            <w:tcW w:w="1694" w:type="dxa"/>
          </w:tcPr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Francese</w:t>
            </w:r>
          </w:p>
        </w:tc>
        <w:tc>
          <w:tcPr>
            <w:tcW w:w="3041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littlelaura74@gmail.com</w:t>
            </w:r>
          </w:p>
        </w:tc>
        <w:tc>
          <w:tcPr>
            <w:tcW w:w="1833" w:type="dxa"/>
          </w:tcPr>
          <w:p w:rsidR="00FF2549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366 3900901</w:t>
            </w:r>
          </w:p>
        </w:tc>
      </w:tr>
      <w:tr w:rsidR="00FF2549" w:rsidRPr="00A71990" w:rsidTr="007E60DD">
        <w:tc>
          <w:tcPr>
            <w:tcW w:w="2676" w:type="dxa"/>
          </w:tcPr>
          <w:p w:rsidR="00FF2549" w:rsidRPr="005A38B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Di Santo Emanuela</w:t>
            </w:r>
          </w:p>
        </w:tc>
        <w:tc>
          <w:tcPr>
            <w:tcW w:w="3238" w:type="dxa"/>
          </w:tcPr>
          <w:p w:rsidR="00D02B86" w:rsidRPr="005A38B0" w:rsidRDefault="00D02B86" w:rsidP="00D02B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  <w:p w:rsidR="00FF2549" w:rsidRPr="005A38B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Organizzatore Congressuale</w:t>
            </w:r>
          </w:p>
        </w:tc>
        <w:tc>
          <w:tcPr>
            <w:tcW w:w="1835" w:type="dxa"/>
          </w:tcPr>
          <w:p w:rsidR="00FF2549" w:rsidRP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2025 </w:t>
            </w:r>
            <w:r w:rsidR="00FF2549" w:rsidRPr="005A38B0">
              <w:rPr>
                <w:rFonts w:asciiTheme="minorHAnsi" w:hAnsiTheme="minorHAnsi" w:cstheme="minorHAnsi"/>
                <w:sz w:val="20"/>
                <w:szCs w:val="20"/>
              </w:rPr>
              <w:t>/ 60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79</w:t>
            </w:r>
          </w:p>
        </w:tc>
        <w:tc>
          <w:tcPr>
            <w:tcW w:w="1694" w:type="dxa"/>
          </w:tcPr>
          <w:p w:rsidR="00FF2549" w:rsidRPr="005A38B0" w:rsidRDefault="005A38B0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FF2549" w:rsidRPr="00A71990" w:rsidRDefault="00FF2549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38B0">
              <w:rPr>
                <w:rFonts w:asciiTheme="minorHAnsi" w:hAnsiTheme="minorHAnsi" w:cstheme="minorHAnsi"/>
                <w:sz w:val="20"/>
                <w:szCs w:val="20"/>
              </w:rPr>
              <w:t>emanuela.disanto@gmail.com</w:t>
            </w:r>
          </w:p>
        </w:tc>
        <w:tc>
          <w:tcPr>
            <w:tcW w:w="1833" w:type="dxa"/>
          </w:tcPr>
          <w:p w:rsidR="00FF2549" w:rsidRPr="00A71990" w:rsidRDefault="005A38B0" w:rsidP="00FF25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3394724802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Fabbri Chiara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P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6056</w:t>
            </w:r>
          </w:p>
        </w:tc>
        <w:tc>
          <w:tcPr>
            <w:tcW w:w="1694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Chiara.fabbri.home@gmail.com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3335217990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F2549">
              <w:rPr>
                <w:rFonts w:asciiTheme="minorHAnsi" w:hAnsiTheme="minorHAnsi" w:cstheme="minorHAnsi"/>
                <w:sz w:val="20"/>
                <w:szCs w:val="20"/>
              </w:rPr>
              <w:t>Fabbri Fabio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5626</w:t>
            </w:r>
          </w:p>
        </w:tc>
        <w:tc>
          <w:tcPr>
            <w:tcW w:w="1694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fabiofabbri1963@gmail.com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366 1921456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Fabbri Maria Grazia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6025</w:t>
            </w:r>
          </w:p>
        </w:tc>
        <w:tc>
          <w:tcPr>
            <w:tcW w:w="1694" w:type="dxa"/>
          </w:tcPr>
          <w:p w:rsidR="005A38B0" w:rsidRPr="00FF2549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Fabbrimariagrazia98@gmail.com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3667072702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Fazzardi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Beatrice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5664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Pr="00FF2549" w:rsidRDefault="00E32307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hyperlink r:id="rId8" w:history="1">
              <w:r w:rsidR="005A38B0" w:rsidRPr="00FF2549">
                <w:rPr>
                  <w:rStyle w:val="Collegamentoipertestuale"/>
                  <w:rFonts w:asciiTheme="minorHAnsi" w:hAnsiTheme="minorHAnsi" w:cstheme="minorHAnsi"/>
                  <w:color w:val="000000" w:themeColor="text1"/>
                  <w:sz w:val="20"/>
                  <w:szCs w:val="20"/>
                  <w:u w:val="none"/>
                </w:rPr>
                <w:t>beafazzardi@gmail.com</w:t>
              </w:r>
            </w:hyperlink>
            <w:r w:rsidR="005A38B0" w:rsidRPr="00FF2549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331 5675631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Forcellini Maria Sara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5724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Spagnolo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info@elleduersm.com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335 7334851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Frisoni Davide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6092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archeodvdfrisoni@gmail.com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3386034688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Giardi Dara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5631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dara.g88@gmail.com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333 6188819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Lettoli Lucia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5735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lettoli.lucia@gmail.com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3669702052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Macina Anna Chiara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5936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cmacina5@hotmail.com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335 7341511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Massaro Raffaele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5882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raffaele.massaro2@studio.unibo.it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337 1010446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Monfardini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Eliza</w:t>
            </w:r>
            <w:proofErr w:type="spellEnd"/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5648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Francese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monfardinieliza17@gmail.com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329 3075121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Paolini Alessia</w:t>
            </w:r>
          </w:p>
        </w:tc>
        <w:tc>
          <w:tcPr>
            <w:tcW w:w="3238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5827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br/>
              <w:t>Francese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Spagnolo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br/>
              <w:t>Portoghese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alessiapaolini90@gmail.com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335 1804253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Parmeggiani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Cristina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5656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cristinaparmeggiani17@gmail.com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331 8297254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Pezzi Cristiano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5646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cristianopezzi95@yahoo.it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331 4032799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BA4962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A4962">
              <w:rPr>
                <w:rFonts w:asciiTheme="minorHAnsi" w:hAnsiTheme="minorHAnsi" w:cstheme="minorHAnsi"/>
                <w:sz w:val="20"/>
                <w:szCs w:val="20"/>
              </w:rPr>
              <w:t>Piccoli Alfredo</w:t>
            </w:r>
          </w:p>
        </w:tc>
        <w:tc>
          <w:tcPr>
            <w:tcW w:w="3238" w:type="dxa"/>
          </w:tcPr>
          <w:p w:rsidR="005A38B0" w:rsidRPr="00BA4962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A4962">
              <w:rPr>
                <w:rFonts w:asciiTheme="minorHAnsi" w:hAnsiTheme="minorHAnsi" w:cstheme="minorHAnsi"/>
                <w:sz w:val="20"/>
                <w:szCs w:val="20"/>
              </w:rPr>
              <w:t>Organizzatore Congressuale</w:t>
            </w:r>
          </w:p>
        </w:tc>
        <w:tc>
          <w:tcPr>
            <w:tcW w:w="1835" w:type="dxa"/>
          </w:tcPr>
          <w:p w:rsidR="005A38B0" w:rsidRPr="00BA4962" w:rsidRDefault="00BA4962" w:rsidP="00BA496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2025 </w:t>
            </w:r>
            <w:r w:rsidR="005A38B0" w:rsidRPr="00BA4962">
              <w:rPr>
                <w:rFonts w:asciiTheme="minorHAnsi" w:hAnsiTheme="minorHAnsi" w:cstheme="minorHAnsi"/>
                <w:sz w:val="20"/>
                <w:szCs w:val="20"/>
              </w:rPr>
              <w:t xml:space="preserve">/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5995</w:t>
            </w:r>
          </w:p>
        </w:tc>
        <w:tc>
          <w:tcPr>
            <w:tcW w:w="1694" w:type="dxa"/>
          </w:tcPr>
          <w:p w:rsidR="005A38B0" w:rsidRPr="00BA4962" w:rsidRDefault="00BA4962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5A38B0" w:rsidRPr="00BA4962" w:rsidRDefault="00BA4962" w:rsidP="00BA496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commerciale@starfor.it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A4962">
              <w:rPr>
                <w:rFonts w:asciiTheme="minorHAnsi" w:hAnsiTheme="minorHAnsi" w:cstheme="minorHAnsi"/>
                <w:sz w:val="20"/>
                <w:szCs w:val="20"/>
              </w:rPr>
              <w:t>335 7330539</w:t>
            </w:r>
          </w:p>
        </w:tc>
      </w:tr>
      <w:tr w:rsidR="00BA4962" w:rsidRPr="00A71990" w:rsidTr="007E60DD">
        <w:tc>
          <w:tcPr>
            <w:tcW w:w="2676" w:type="dxa"/>
          </w:tcPr>
          <w:p w:rsidR="00BA4962" w:rsidRPr="00BA4962" w:rsidRDefault="00BA4962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Piergiovanni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Lorenzo</w:t>
            </w:r>
          </w:p>
        </w:tc>
        <w:tc>
          <w:tcPr>
            <w:tcW w:w="3238" w:type="dxa"/>
          </w:tcPr>
          <w:p w:rsidR="00BA4962" w:rsidRPr="00BA4962" w:rsidRDefault="00BA4962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</w:tc>
        <w:tc>
          <w:tcPr>
            <w:tcW w:w="1835" w:type="dxa"/>
          </w:tcPr>
          <w:p w:rsidR="00BA4962" w:rsidRDefault="00BA4962" w:rsidP="00BA496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6013</w:t>
            </w:r>
          </w:p>
        </w:tc>
        <w:tc>
          <w:tcPr>
            <w:tcW w:w="1694" w:type="dxa"/>
          </w:tcPr>
          <w:p w:rsidR="00BA4962" w:rsidRDefault="00BA4962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BA4962" w:rsidRDefault="00BA4962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BA4962" w:rsidRDefault="00BA4962" w:rsidP="00BA496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Lorenzo251104@gmail.com</w:t>
            </w:r>
          </w:p>
        </w:tc>
        <w:tc>
          <w:tcPr>
            <w:tcW w:w="1833" w:type="dxa"/>
          </w:tcPr>
          <w:p w:rsidR="00BA4962" w:rsidRPr="00BA4962" w:rsidRDefault="00BA4962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3534306320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BD6685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D6685">
              <w:rPr>
                <w:rFonts w:asciiTheme="minorHAnsi" w:hAnsiTheme="minorHAnsi" w:cstheme="minorHAnsi"/>
                <w:sz w:val="20"/>
                <w:szCs w:val="20"/>
              </w:rPr>
              <w:t>Piva Maria Pia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Pr="00BD6685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Pr="00BD6685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5622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5A38B0" w:rsidRPr="00BD6685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Tedesco</w:t>
            </w:r>
          </w:p>
        </w:tc>
        <w:tc>
          <w:tcPr>
            <w:tcW w:w="3041" w:type="dxa"/>
          </w:tcPr>
          <w:p w:rsidR="005A38B0" w:rsidRPr="00BD6685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mppiva@gmail.com</w:t>
            </w:r>
          </w:p>
        </w:tc>
        <w:tc>
          <w:tcPr>
            <w:tcW w:w="1833" w:type="dxa"/>
          </w:tcPr>
          <w:p w:rsidR="005A38B0" w:rsidRPr="00BD6685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335 7344043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Ponti Antonia</w:t>
            </w:r>
          </w:p>
        </w:tc>
        <w:tc>
          <w:tcPr>
            <w:tcW w:w="3238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5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br/>
              <w:t>Francese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Tedesco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antoponti15@gmail.com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347 2821073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Popescu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Diana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5623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Rumeno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dianadianamail@yahoo.it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340 3542600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Proskurnina</w:t>
            </w:r>
            <w:proofErr w:type="spellEnd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Marina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5900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Russo</w:t>
            </w:r>
          </w:p>
        </w:tc>
        <w:tc>
          <w:tcPr>
            <w:tcW w:w="3041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marinaproskurnina@hotmail.com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338 2458880</w:t>
            </w:r>
          </w:p>
        </w:tc>
      </w:tr>
      <w:tr w:rsidR="00521FFA" w:rsidRPr="00A71990" w:rsidTr="007E60DD">
        <w:tc>
          <w:tcPr>
            <w:tcW w:w="2676" w:type="dxa"/>
          </w:tcPr>
          <w:p w:rsidR="00521FFA" w:rsidRPr="00A71990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Rizzo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Damien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Louis</w:t>
            </w:r>
          </w:p>
        </w:tc>
        <w:tc>
          <w:tcPr>
            <w:tcW w:w="3238" w:type="dxa"/>
          </w:tcPr>
          <w:p w:rsidR="00521FFA" w:rsidRPr="00A71990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</w:tc>
        <w:tc>
          <w:tcPr>
            <w:tcW w:w="1835" w:type="dxa"/>
          </w:tcPr>
          <w:p w:rsidR="00521FFA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6044</w:t>
            </w:r>
          </w:p>
        </w:tc>
        <w:tc>
          <w:tcPr>
            <w:tcW w:w="1694" w:type="dxa"/>
          </w:tcPr>
          <w:p w:rsidR="00521FFA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21FFA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Francese</w:t>
            </w:r>
          </w:p>
        </w:tc>
        <w:tc>
          <w:tcPr>
            <w:tcW w:w="3041" w:type="dxa"/>
          </w:tcPr>
          <w:p w:rsidR="00521FFA" w:rsidRPr="00A71990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damienlouis.rizzo@gmail.com</w:t>
            </w:r>
          </w:p>
        </w:tc>
        <w:tc>
          <w:tcPr>
            <w:tcW w:w="1833" w:type="dxa"/>
          </w:tcPr>
          <w:p w:rsidR="00521FFA" w:rsidRPr="00A71990" w:rsidRDefault="00521FFA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3409540420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Rossi Elena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5630</w:t>
            </w:r>
          </w:p>
        </w:tc>
        <w:tc>
          <w:tcPr>
            <w:tcW w:w="1694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</w:tc>
        <w:tc>
          <w:tcPr>
            <w:tcW w:w="3041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elena1999rossi@gmail.com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3342 0080653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Severi Andrea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</w:tc>
        <w:tc>
          <w:tcPr>
            <w:tcW w:w="1835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5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andreaseveri.sm@gmail.com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331 8726741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Staltari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Mirko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Pr="003203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7E60DD">
              <w:rPr>
                <w:rFonts w:asciiTheme="minorHAnsi" w:hAnsiTheme="minorHAnsi" w:cstheme="minorHAnsi"/>
                <w:sz w:val="20"/>
                <w:szCs w:val="20"/>
              </w:rPr>
              <w:t>2025 / 5852</w:t>
            </w:r>
          </w:p>
        </w:tc>
        <w:tc>
          <w:tcPr>
            <w:tcW w:w="1694" w:type="dxa"/>
            <w:shd w:val="clear" w:color="auto" w:fill="auto"/>
          </w:tcPr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E60DD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</w:tc>
        <w:tc>
          <w:tcPr>
            <w:tcW w:w="3041" w:type="dxa"/>
            <w:shd w:val="clear" w:color="auto" w:fill="auto"/>
          </w:tcPr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E60DD">
              <w:rPr>
                <w:rFonts w:asciiTheme="minorHAnsi" w:hAnsiTheme="minorHAnsi" w:cstheme="minorHAnsi"/>
                <w:sz w:val="20"/>
                <w:szCs w:val="20"/>
              </w:rPr>
              <w:t>mirkocervellini04@gmail.com</w:t>
            </w:r>
          </w:p>
        </w:tc>
        <w:tc>
          <w:tcPr>
            <w:tcW w:w="1833" w:type="dxa"/>
            <w:shd w:val="clear" w:color="auto" w:fill="auto"/>
          </w:tcPr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E60DD">
              <w:rPr>
                <w:rFonts w:asciiTheme="minorHAnsi" w:hAnsiTheme="minorHAnsi" w:cstheme="minorHAnsi"/>
                <w:sz w:val="20"/>
                <w:szCs w:val="20"/>
              </w:rPr>
              <w:t>331 2938848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Taddei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Fujio</w:t>
            </w:r>
            <w:proofErr w:type="spellEnd"/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 / 5799</w:t>
            </w:r>
          </w:p>
        </w:tc>
        <w:tc>
          <w:tcPr>
            <w:tcW w:w="1694" w:type="dxa"/>
            <w:shd w:val="clear" w:color="auto" w:fill="auto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Spagnolo</w:t>
            </w:r>
          </w:p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Giapponese</w:t>
            </w:r>
          </w:p>
        </w:tc>
        <w:tc>
          <w:tcPr>
            <w:tcW w:w="3041" w:type="dxa"/>
            <w:shd w:val="clear" w:color="auto" w:fill="auto"/>
          </w:tcPr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fujiotaddei@gmail.com</w:t>
            </w:r>
          </w:p>
        </w:tc>
        <w:tc>
          <w:tcPr>
            <w:tcW w:w="1833" w:type="dxa"/>
            <w:shd w:val="clear" w:color="auto" w:fill="auto"/>
          </w:tcPr>
          <w:p w:rsidR="005A38B0" w:rsidRPr="007E60DD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339 5353350</w:t>
            </w:r>
          </w:p>
        </w:tc>
      </w:tr>
      <w:tr w:rsidR="005A38B0" w:rsidRPr="00A71990" w:rsidTr="007E60DD"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Taddei</w:t>
            </w:r>
            <w:proofErr w:type="spellEnd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Melissa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="00D02B8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5947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Russo</w:t>
            </w: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melissa.taddei@gmail.com</w:t>
            </w:r>
          </w:p>
        </w:tc>
        <w:tc>
          <w:tcPr>
            <w:tcW w:w="1833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392 7018011</w:t>
            </w:r>
          </w:p>
        </w:tc>
      </w:tr>
      <w:tr w:rsidR="005A38B0" w:rsidRPr="00A71990" w:rsidTr="007E60DD">
        <w:trPr>
          <w:trHeight w:val="736"/>
        </w:trPr>
        <w:tc>
          <w:tcPr>
            <w:tcW w:w="2676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Tamagnini</w:t>
            </w:r>
            <w:proofErr w:type="spellEnd"/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Andrea</w:t>
            </w:r>
          </w:p>
        </w:tc>
        <w:tc>
          <w:tcPr>
            <w:tcW w:w="3238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Accompagnatore turistico</w:t>
            </w:r>
          </w:p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ambientale escursionistica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Guida turistica</w:t>
            </w:r>
          </w:p>
        </w:tc>
        <w:tc>
          <w:tcPr>
            <w:tcW w:w="1835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 xml:space="preserve"> / 5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694" w:type="dxa"/>
          </w:tcPr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Italiano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Inglese</w:t>
            </w:r>
            <w:r w:rsidRPr="00A71990">
              <w:rPr>
                <w:rFonts w:asciiTheme="minorHAnsi" w:hAnsiTheme="minorHAnsi" w:cstheme="minorHAnsi"/>
                <w:sz w:val="20"/>
                <w:szCs w:val="20"/>
              </w:rPr>
              <w:br/>
              <w:t>Francese</w:t>
            </w: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41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andreat@omniway.sm</w:t>
            </w:r>
          </w:p>
        </w:tc>
        <w:tc>
          <w:tcPr>
            <w:tcW w:w="1833" w:type="dxa"/>
          </w:tcPr>
          <w:p w:rsidR="005A38B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5A38B0" w:rsidRPr="00A71990" w:rsidRDefault="005A38B0" w:rsidP="005A38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1990">
              <w:rPr>
                <w:rFonts w:asciiTheme="minorHAnsi" w:hAnsiTheme="minorHAnsi" w:cstheme="minorHAnsi"/>
                <w:sz w:val="20"/>
                <w:szCs w:val="20"/>
              </w:rPr>
              <w:t>335 7332047</w:t>
            </w:r>
          </w:p>
        </w:tc>
      </w:tr>
    </w:tbl>
    <w:p w:rsidR="00B42E97" w:rsidRPr="00A71990" w:rsidRDefault="00B42E97" w:rsidP="00B42E97">
      <w:pPr>
        <w:rPr>
          <w:rFonts w:asciiTheme="minorHAnsi" w:hAnsiTheme="minorHAnsi" w:cstheme="minorHAnsi"/>
          <w:sz w:val="20"/>
          <w:szCs w:val="20"/>
        </w:rPr>
      </w:pPr>
      <w:r w:rsidRPr="00A71990">
        <w:rPr>
          <w:rFonts w:asciiTheme="minorHAnsi" w:hAnsiTheme="minorHAnsi" w:cstheme="minorHAnsi"/>
          <w:sz w:val="20"/>
          <w:szCs w:val="20"/>
        </w:rPr>
        <w:tab/>
      </w:r>
    </w:p>
    <w:p w:rsidR="00B42E97" w:rsidRPr="008C4A6F" w:rsidRDefault="00E32307" w:rsidP="00B42E97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Aggiornamento: 06</w:t>
      </w:r>
      <w:r w:rsidR="00A71990" w:rsidRPr="008C4A6F">
        <w:rPr>
          <w:rFonts w:asciiTheme="minorHAnsi" w:hAnsiTheme="minorHAnsi" w:cstheme="minorHAnsi"/>
          <w:b/>
          <w:sz w:val="20"/>
          <w:szCs w:val="20"/>
        </w:rPr>
        <w:t>/0</w:t>
      </w:r>
      <w:r>
        <w:rPr>
          <w:rFonts w:asciiTheme="minorHAnsi" w:hAnsiTheme="minorHAnsi" w:cstheme="minorHAnsi"/>
          <w:b/>
          <w:sz w:val="20"/>
          <w:szCs w:val="20"/>
        </w:rPr>
        <w:t>8</w:t>
      </w:r>
      <w:bookmarkStart w:id="0" w:name="_GoBack"/>
      <w:bookmarkEnd w:id="0"/>
      <w:r w:rsidR="00A71990" w:rsidRPr="008C4A6F">
        <w:rPr>
          <w:rFonts w:asciiTheme="minorHAnsi" w:hAnsiTheme="minorHAnsi" w:cstheme="minorHAnsi"/>
          <w:b/>
          <w:sz w:val="20"/>
          <w:szCs w:val="20"/>
        </w:rPr>
        <w:t>/2025</w:t>
      </w:r>
    </w:p>
    <w:sectPr w:rsidR="00B42E97" w:rsidRPr="008C4A6F" w:rsidSect="00B42E97">
      <w:headerReference w:type="default" r:id="rId9"/>
      <w:footerReference w:type="default" r:id="rId10"/>
      <w:pgSz w:w="16838" w:h="11906" w:orient="landscape"/>
      <w:pgMar w:top="1134" w:right="1644" w:bottom="1134" w:left="1843" w:header="426" w:footer="5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2D80" w:rsidRDefault="008E2D80">
      <w:r>
        <w:separator/>
      </w:r>
    </w:p>
  </w:endnote>
  <w:endnote w:type="continuationSeparator" w:id="0">
    <w:p w:rsidR="008E2D80" w:rsidRDefault="008E2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73A9" w:rsidRDefault="00EF73A9" w:rsidP="00AF358F">
    <w:pPr>
      <w:pStyle w:val="Pidipagina"/>
      <w:jc w:val="center"/>
      <w:rPr>
        <w:rFonts w:ascii="Verdana" w:hAnsi="Verdana" w:cs="Verdana"/>
        <w:sz w:val="18"/>
        <w:szCs w:val="20"/>
      </w:rPr>
    </w:pPr>
  </w:p>
  <w:p w:rsidR="0053695D" w:rsidRPr="00D86FE6" w:rsidRDefault="00EA1A16" w:rsidP="00AF358F">
    <w:pPr>
      <w:pStyle w:val="Pidipagina"/>
      <w:jc w:val="center"/>
      <w:rPr>
        <w:rFonts w:ascii="Verdana" w:hAnsi="Verdana" w:cs="Verdana"/>
        <w:bCs/>
        <w:color w:val="0000FF"/>
        <w:spacing w:val="-20"/>
        <w:sz w:val="14"/>
        <w:szCs w:val="16"/>
      </w:rPr>
    </w:pPr>
    <w:r w:rsidRPr="00EA1A16">
      <w:rPr>
        <w:rFonts w:ascii="Georgia" w:hAnsi="Georgia"/>
        <w:b/>
        <w:noProof/>
        <w:color w:val="000000"/>
        <w:sz w:val="19"/>
        <w:szCs w:val="19"/>
        <w:lang w:eastAsia="it-IT" w:bidi="ar-SA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rightMargin">
                <wp:posOffset>-236855</wp:posOffset>
              </wp:positionH>
              <wp:positionV relativeFrom="margin">
                <wp:posOffset>8317865</wp:posOffset>
              </wp:positionV>
              <wp:extent cx="727710" cy="329565"/>
              <wp:effectExtent l="0" t="0" r="0" b="3810"/>
              <wp:wrapNone/>
              <wp:docPr id="1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771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A1A16" w:rsidRDefault="00EA1A16">
                          <w:pPr>
                            <w:pBdr>
                              <w:bottom w:val="single" w:sz="4" w:space="1" w:color="auto"/>
                            </w:pBdr>
                            <w:rPr>
                              <w:rFonts w:ascii="Verdana" w:hAnsi="Verdana"/>
                              <w:sz w:val="16"/>
                              <w:szCs w:val="16"/>
                            </w:rPr>
                          </w:pPr>
                          <w:r>
                            <w:t xml:space="preserve">  </w:t>
                          </w:r>
                          <w:r w:rsidRPr="00EA1A16">
                            <w:rPr>
                              <w:rFonts w:ascii="Verdana" w:hAnsi="Verdana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EA1A16">
                            <w:rPr>
                              <w:rFonts w:ascii="Verdana" w:hAnsi="Verdana"/>
                              <w:sz w:val="18"/>
                              <w:szCs w:val="18"/>
                            </w:rPr>
                            <w:instrText>PAGE   \* MERGEFORMAT</w:instrText>
                          </w:r>
                          <w:r w:rsidRPr="00EA1A16">
                            <w:rPr>
                              <w:rFonts w:ascii="Verdana" w:hAnsi="Verdana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E32307">
                            <w:rPr>
                              <w:rFonts w:ascii="Verdana" w:hAnsi="Verdana"/>
                              <w:noProof/>
                              <w:sz w:val="18"/>
                              <w:szCs w:val="18"/>
                            </w:rPr>
                            <w:t>3</w:t>
                          </w:r>
                          <w:r w:rsidRPr="00EA1A16">
                            <w:rPr>
                              <w:rFonts w:ascii="Verdana" w:hAnsi="Verdana"/>
                              <w:sz w:val="18"/>
                              <w:szCs w:val="18"/>
                            </w:rPr>
                            <w:fldChar w:fldCharType="end"/>
                          </w:r>
                          <w:r>
                            <w:t>/</w:t>
                          </w:r>
                          <w:r w:rsidR="00544A79">
                            <w:rPr>
                              <w:rFonts w:ascii="Verdana" w:hAnsi="Verdana"/>
                              <w:sz w:val="16"/>
                              <w:szCs w:val="16"/>
                            </w:rPr>
                            <w:t>4</w:t>
                          </w:r>
                        </w:p>
                        <w:p w:rsidR="00544A79" w:rsidRDefault="00544A79">
                          <w:pPr>
                            <w:pBdr>
                              <w:bottom w:val="single" w:sz="4" w:space="1" w:color="auto"/>
                            </w:pBd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tangolo 1" o:spid="_x0000_s1026" style="position:absolute;left:0;text-align:left;margin-left:-18.65pt;margin-top:654.95pt;width:57.3pt;height:25.95pt;z-index:251660288;visibility:visible;mso-wrap-style:square;mso-width-percent:80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" o:allowincell="f" stroked="f">
              <v:textbox>
                <w:txbxContent>
                  <w:p w:rsidR="00EA1A16" w:rsidRDefault="00EA1A16">
                    <w:pPr>
                      <w:pBdr>
                        <w:bottom w:val="single" w:sz="4" w:space="1" w:color="auto"/>
                      </w:pBdr>
                      <w:rPr>
                        <w:rFonts w:ascii="Verdana" w:hAnsi="Verdana"/>
                        <w:sz w:val="16"/>
                        <w:szCs w:val="16"/>
                      </w:rPr>
                    </w:pPr>
                    <w:r>
                      <w:t xml:space="preserve">  </w:t>
                    </w:r>
                    <w:r w:rsidRPr="00EA1A16">
                      <w:rPr>
                        <w:rFonts w:ascii="Verdana" w:hAnsi="Verdana"/>
                        <w:sz w:val="18"/>
                        <w:szCs w:val="18"/>
                      </w:rPr>
                      <w:fldChar w:fldCharType="begin"/>
                    </w:r>
                    <w:r w:rsidRPr="00EA1A16">
                      <w:rPr>
                        <w:rFonts w:ascii="Verdana" w:hAnsi="Verdana"/>
                        <w:sz w:val="18"/>
                        <w:szCs w:val="18"/>
                      </w:rPr>
                      <w:instrText>PAGE   \* MERGEFORMAT</w:instrText>
                    </w:r>
                    <w:r w:rsidRPr="00EA1A16">
                      <w:rPr>
                        <w:rFonts w:ascii="Verdana" w:hAnsi="Verdana"/>
                        <w:sz w:val="18"/>
                        <w:szCs w:val="18"/>
                      </w:rPr>
                      <w:fldChar w:fldCharType="separate"/>
                    </w:r>
                    <w:r w:rsidR="00E32307">
                      <w:rPr>
                        <w:rFonts w:ascii="Verdana" w:hAnsi="Verdana"/>
                        <w:noProof/>
                        <w:sz w:val="18"/>
                        <w:szCs w:val="18"/>
                      </w:rPr>
                      <w:t>3</w:t>
                    </w:r>
                    <w:r w:rsidRPr="00EA1A16">
                      <w:rPr>
                        <w:rFonts w:ascii="Verdana" w:hAnsi="Verdana"/>
                        <w:sz w:val="18"/>
                        <w:szCs w:val="18"/>
                      </w:rPr>
                      <w:fldChar w:fldCharType="end"/>
                    </w:r>
                    <w:r>
                      <w:t>/</w:t>
                    </w:r>
                    <w:r w:rsidR="00544A79">
                      <w:rPr>
                        <w:rFonts w:ascii="Verdana" w:hAnsi="Verdana"/>
                        <w:sz w:val="16"/>
                        <w:szCs w:val="16"/>
                      </w:rPr>
                      <w:t>4</w:t>
                    </w:r>
                  </w:p>
                  <w:p w:rsidR="00544A79" w:rsidRDefault="00544A79">
                    <w:pPr>
                      <w:pBdr>
                        <w:bottom w:val="single" w:sz="4" w:space="1" w:color="auto"/>
                      </w:pBdr>
                    </w:pPr>
                  </w:p>
                </w:txbxContent>
              </v:textbox>
              <w10:wrap anchorx="margin" anchory="margin"/>
            </v:rect>
          </w:pict>
        </mc:Fallback>
      </mc:AlternateContent>
    </w:r>
    <w:r w:rsidR="00ED78FF">
      <w:rPr>
        <w:noProof/>
        <w:lang w:eastAsia="it-IT" w:bidi="ar-SA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458470</wp:posOffset>
          </wp:positionH>
          <wp:positionV relativeFrom="page">
            <wp:posOffset>9676765</wp:posOffset>
          </wp:positionV>
          <wp:extent cx="116205" cy="540385"/>
          <wp:effectExtent l="0" t="0" r="0" b="0"/>
          <wp:wrapNone/>
          <wp:docPr id="4" name="Immagine 1" descr="RSMID_PA_Fregio_RGB_Bl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RSMID_PA_Fregio_RGB_Bl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695D">
      <w:rPr>
        <w:rFonts w:ascii="Verdana" w:hAnsi="Verdana" w:cs="Verdana"/>
        <w:sz w:val="18"/>
        <w:szCs w:val="20"/>
      </w:rPr>
      <w:tab/>
    </w:r>
    <w:r w:rsidR="0053695D">
      <w:rPr>
        <w:rFonts w:ascii="Verdana" w:hAnsi="Verdana" w:cs="Verdana"/>
        <w:sz w:val="18"/>
        <w:szCs w:val="20"/>
      </w:rPr>
      <w:tab/>
    </w:r>
  </w:p>
  <w:p w:rsidR="0053695D" w:rsidRPr="00B6568F" w:rsidRDefault="0053695D" w:rsidP="00663122">
    <w:pPr>
      <w:tabs>
        <w:tab w:val="left" w:pos="1021"/>
      </w:tabs>
      <w:spacing w:line="200" w:lineRule="exact"/>
      <w:contextualSpacing/>
      <w:rPr>
        <w:rFonts w:ascii="Georgia" w:hAnsi="Georgia"/>
        <w:b/>
        <w:color w:val="000000"/>
        <w:sz w:val="16"/>
        <w:szCs w:val="16"/>
      </w:rPr>
    </w:pPr>
    <w:r w:rsidRPr="00B6568F">
      <w:rPr>
        <w:rFonts w:ascii="Georgia" w:hAnsi="Georgia"/>
        <w:b/>
        <w:color w:val="000000"/>
        <w:sz w:val="16"/>
        <w:szCs w:val="16"/>
      </w:rPr>
      <w:t>REPUBBLICA DI SAN MARINO</w:t>
    </w:r>
  </w:p>
  <w:p w:rsidR="0053695D" w:rsidRPr="00B6568F" w:rsidRDefault="0053695D" w:rsidP="00663122">
    <w:pPr>
      <w:tabs>
        <w:tab w:val="left" w:pos="3168"/>
      </w:tabs>
      <w:spacing w:line="120" w:lineRule="exact"/>
      <w:contextualSpacing/>
      <w:rPr>
        <w:rFonts w:ascii="Georgia" w:hAnsi="Georgia"/>
        <w:color w:val="000000"/>
        <w:sz w:val="16"/>
        <w:szCs w:val="16"/>
      </w:rPr>
    </w:pPr>
  </w:p>
  <w:p w:rsidR="0053695D" w:rsidRDefault="00752D77" w:rsidP="00663122">
    <w:pPr>
      <w:tabs>
        <w:tab w:val="left" w:pos="1021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  <w:r>
      <w:rPr>
        <w:rFonts w:ascii="Georgia" w:hAnsi="Georgia"/>
        <w:color w:val="000000"/>
        <w:sz w:val="16"/>
        <w:szCs w:val="16"/>
      </w:rPr>
      <w:t xml:space="preserve">Via </w:t>
    </w:r>
    <w:r w:rsidR="00E941D4">
      <w:rPr>
        <w:rFonts w:ascii="Georgia" w:hAnsi="Georgia"/>
        <w:color w:val="000000"/>
        <w:sz w:val="16"/>
        <w:szCs w:val="16"/>
      </w:rPr>
      <w:t>dei Cappuccini</w:t>
    </w:r>
    <w:r w:rsidR="0053695D">
      <w:rPr>
        <w:rFonts w:ascii="Georgia" w:hAnsi="Georgia"/>
        <w:color w:val="000000"/>
        <w:sz w:val="16"/>
        <w:szCs w:val="16"/>
      </w:rPr>
      <w:t>,</w:t>
    </w:r>
    <w:r>
      <w:rPr>
        <w:rFonts w:ascii="Georgia" w:hAnsi="Georgia"/>
        <w:color w:val="000000"/>
        <w:sz w:val="16"/>
        <w:szCs w:val="16"/>
      </w:rPr>
      <w:t xml:space="preserve"> 1</w:t>
    </w:r>
    <w:r w:rsidR="0053695D">
      <w:rPr>
        <w:rFonts w:ascii="Georgia" w:hAnsi="Georgia"/>
        <w:color w:val="000000"/>
        <w:sz w:val="16"/>
        <w:szCs w:val="16"/>
      </w:rPr>
      <w:t xml:space="preserve"> - 47890 Repubblica di San Marino A-1</w:t>
    </w:r>
  </w:p>
  <w:p w:rsidR="0053695D" w:rsidRPr="00970605" w:rsidRDefault="0053695D" w:rsidP="00663122">
    <w:pPr>
      <w:tabs>
        <w:tab w:val="left" w:pos="1021"/>
        <w:tab w:val="left" w:pos="1696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  <w:r w:rsidRPr="00F879DE">
      <w:rPr>
        <w:rFonts w:ascii="Georgia" w:hAnsi="Georgia"/>
        <w:color w:val="000000"/>
        <w:sz w:val="16"/>
        <w:szCs w:val="16"/>
      </w:rPr>
      <w:t>Informazioni turistiche</w:t>
    </w:r>
    <w:r w:rsidR="00DB36AE">
      <w:rPr>
        <w:rFonts w:ascii="Georgia" w:hAnsi="Georgia"/>
        <w:b/>
        <w:color w:val="000000"/>
        <w:sz w:val="16"/>
        <w:szCs w:val="16"/>
      </w:rPr>
      <w:t xml:space="preserve"> </w:t>
    </w:r>
    <w:r w:rsidR="00CF68C0">
      <w:rPr>
        <w:rFonts w:ascii="Georgia" w:hAnsi="Georgia"/>
        <w:color w:val="000000"/>
        <w:sz w:val="16"/>
        <w:szCs w:val="16"/>
      </w:rPr>
      <w:t xml:space="preserve">T +378 (0549) 882914 </w:t>
    </w:r>
    <w:r>
      <w:rPr>
        <w:rFonts w:ascii="Georgia" w:hAnsi="Georgia"/>
        <w:color w:val="000000"/>
        <w:sz w:val="16"/>
        <w:szCs w:val="16"/>
      </w:rPr>
      <w:t>-</w:t>
    </w:r>
    <w:r w:rsidRPr="00F879DE">
      <w:rPr>
        <w:rFonts w:ascii="Georgia" w:hAnsi="Georgia"/>
        <w:color w:val="000000"/>
        <w:sz w:val="16"/>
        <w:szCs w:val="16"/>
      </w:rPr>
      <w:t xml:space="preserve"> </w:t>
    </w:r>
    <w:hyperlink r:id="rId2" w:history="1">
      <w:r w:rsidRPr="009C3194">
        <w:rPr>
          <w:rStyle w:val="Collegamentoipertestuale"/>
          <w:rFonts w:ascii="Georgia" w:hAnsi="Georgia"/>
          <w:sz w:val="16"/>
          <w:szCs w:val="16"/>
        </w:rPr>
        <w:t>www.visitsanmarino.com</w:t>
      </w:r>
    </w:hyperlink>
    <w:r w:rsidRPr="009C3194">
      <w:rPr>
        <w:rFonts w:ascii="Georgia" w:hAnsi="Georgia"/>
        <w:color w:val="000000"/>
        <w:sz w:val="16"/>
        <w:szCs w:val="16"/>
      </w:rPr>
      <w:t xml:space="preserve"> </w:t>
    </w:r>
    <w:r w:rsidR="00EF73A9">
      <w:rPr>
        <w:rFonts w:ascii="Georgia" w:hAnsi="Georgia"/>
        <w:color w:val="000000"/>
        <w:sz w:val="16"/>
        <w:szCs w:val="16"/>
      </w:rPr>
      <w:tab/>
    </w:r>
    <w:r w:rsidR="00EF73A9">
      <w:rPr>
        <w:rFonts w:ascii="Georgia" w:hAnsi="Georgia"/>
        <w:color w:val="000000"/>
        <w:sz w:val="16"/>
        <w:szCs w:val="16"/>
      </w:rPr>
      <w:tab/>
    </w:r>
    <w:r w:rsidR="00EF73A9">
      <w:rPr>
        <w:rFonts w:ascii="Georgia" w:hAnsi="Georgia"/>
        <w:color w:val="000000"/>
        <w:sz w:val="16"/>
        <w:szCs w:val="16"/>
      </w:rPr>
      <w:tab/>
    </w:r>
    <w:r w:rsidR="00EF73A9">
      <w:rPr>
        <w:rFonts w:ascii="Georgia" w:hAnsi="Georgia"/>
        <w:color w:val="000000"/>
        <w:sz w:val="16"/>
        <w:szCs w:val="16"/>
      </w:rPr>
      <w:tab/>
    </w:r>
  </w:p>
  <w:p w:rsidR="0053695D" w:rsidRPr="00970605" w:rsidRDefault="0053695D" w:rsidP="00663122">
    <w:pPr>
      <w:tabs>
        <w:tab w:val="left" w:pos="1021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2D80" w:rsidRDefault="008E2D80">
      <w:r>
        <w:separator/>
      </w:r>
    </w:p>
  </w:footnote>
  <w:footnote w:type="continuationSeparator" w:id="0">
    <w:p w:rsidR="008E2D80" w:rsidRDefault="008E2D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95D" w:rsidRDefault="00B703AA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  <w:r>
      <w:rPr>
        <w:noProof/>
        <w:lang w:eastAsia="it-IT" w:bidi="ar-SA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391795</wp:posOffset>
          </wp:positionH>
          <wp:positionV relativeFrom="page">
            <wp:posOffset>208280</wp:posOffset>
          </wp:positionV>
          <wp:extent cx="553720" cy="699770"/>
          <wp:effectExtent l="0" t="0" r="0" b="5080"/>
          <wp:wrapNone/>
          <wp:docPr id="2" name="Immagine 2" descr="RSMST_StilizzatoMotto_RGB_Bl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RSMST_StilizzatoMotto_RGB_Bl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3720" cy="699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695D">
      <w:rPr>
        <w:rFonts w:ascii="Georgia" w:hAnsi="Georgia"/>
        <w:b/>
        <w:color w:val="000000"/>
        <w:sz w:val="19"/>
        <w:szCs w:val="19"/>
      </w:rPr>
      <w:t xml:space="preserve">  </w:t>
    </w:r>
    <w:r w:rsidR="0053695D">
      <w:rPr>
        <w:rFonts w:ascii="Georgia" w:hAnsi="Georgia"/>
        <w:i/>
        <w:color w:val="000000"/>
        <w:sz w:val="19"/>
        <w:szCs w:val="19"/>
      </w:rPr>
      <w:tab/>
    </w:r>
    <w:r w:rsidR="0053695D">
      <w:rPr>
        <w:rFonts w:ascii="Georgia" w:hAnsi="Georgia"/>
        <w:i/>
        <w:color w:val="000000"/>
        <w:sz w:val="19"/>
        <w:szCs w:val="19"/>
      </w:rPr>
      <w:tab/>
    </w:r>
    <w:r w:rsidR="0053695D">
      <w:rPr>
        <w:rFonts w:ascii="Georgia" w:hAnsi="Georgia"/>
        <w:i/>
        <w:color w:val="000000"/>
        <w:sz w:val="19"/>
        <w:szCs w:val="19"/>
      </w:rPr>
      <w:tab/>
    </w:r>
    <w:r w:rsidR="0053695D">
      <w:rPr>
        <w:rFonts w:ascii="Georgia" w:hAnsi="Georgia"/>
        <w:i/>
        <w:color w:val="000000"/>
        <w:sz w:val="19"/>
        <w:szCs w:val="19"/>
      </w:rPr>
      <w:tab/>
    </w:r>
    <w:r w:rsidR="0053695D">
      <w:rPr>
        <w:rFonts w:ascii="Georgia" w:hAnsi="Georgia"/>
        <w:i/>
        <w:color w:val="000000"/>
        <w:sz w:val="19"/>
        <w:szCs w:val="19"/>
      </w:rPr>
      <w:tab/>
    </w:r>
    <w:r w:rsidR="0053695D">
      <w:rPr>
        <w:rFonts w:ascii="Georgia" w:hAnsi="Georgia"/>
        <w:i/>
        <w:color w:val="000000"/>
        <w:sz w:val="19"/>
        <w:szCs w:val="19"/>
      </w:rPr>
      <w:tab/>
    </w:r>
    <w:r w:rsidR="0053695D" w:rsidRPr="00DC0649">
      <w:rPr>
        <w:rFonts w:ascii="Georgia" w:hAnsi="Georgia"/>
        <w:i/>
        <w:color w:val="0D0D0D"/>
        <w:sz w:val="19"/>
        <w:szCs w:val="19"/>
      </w:rPr>
      <w:tab/>
    </w:r>
  </w:p>
  <w:p w:rsidR="0053695D" w:rsidRDefault="0053695D" w:rsidP="00663122">
    <w:pPr>
      <w:tabs>
        <w:tab w:val="left" w:pos="1021"/>
      </w:tabs>
      <w:spacing w:line="220" w:lineRule="exact"/>
      <w:rPr>
        <w:rFonts w:ascii="Georgia" w:hAnsi="Georgia"/>
        <w:b/>
        <w:color w:val="000000"/>
        <w:sz w:val="19"/>
        <w:szCs w:val="19"/>
      </w:rPr>
    </w:pPr>
    <w:r w:rsidRPr="00AA34DE">
      <w:rPr>
        <w:rFonts w:ascii="Georgia" w:hAnsi="Georgia"/>
        <w:i/>
        <w:color w:val="000000"/>
        <w:sz w:val="16"/>
        <w:szCs w:val="16"/>
      </w:rPr>
      <w:t xml:space="preserve">   </w:t>
    </w:r>
    <w:r>
      <w:rPr>
        <w:rFonts w:ascii="Georgia" w:hAnsi="Georgia"/>
        <w:i/>
        <w:color w:val="000000"/>
        <w:sz w:val="19"/>
        <w:szCs w:val="19"/>
      </w:rPr>
      <w:t xml:space="preserve">        </w:t>
    </w:r>
    <w:r>
      <w:rPr>
        <w:rFonts w:ascii="Georgia" w:hAnsi="Georgia"/>
        <w:b/>
        <w:color w:val="000000"/>
        <w:sz w:val="19"/>
        <w:szCs w:val="19"/>
      </w:rPr>
      <w:t>UFFICIO DEL TURISMO</w:t>
    </w:r>
  </w:p>
  <w:p w:rsidR="00CF68C0" w:rsidRPr="00EA1A16" w:rsidRDefault="0053695D" w:rsidP="00EA1A16">
    <w:pPr>
      <w:tabs>
        <w:tab w:val="left" w:pos="1021"/>
      </w:tabs>
      <w:spacing w:line="240" w:lineRule="atLeast"/>
      <w:rPr>
        <w:rFonts w:ascii="Georgia" w:hAnsi="Georgia"/>
        <w:i/>
        <w:color w:val="000000"/>
        <w:sz w:val="19"/>
        <w:szCs w:val="19"/>
      </w:rPr>
    </w:pPr>
    <w:r>
      <w:rPr>
        <w:rFonts w:ascii="Georgia" w:hAnsi="Georgia"/>
        <w:i/>
        <w:color w:val="000000"/>
        <w:sz w:val="19"/>
        <w:szCs w:val="19"/>
      </w:rPr>
      <w:t xml:space="preserve">          Dipartimento Turismo</w:t>
    </w:r>
    <w:r>
      <w:rPr>
        <w:rFonts w:ascii="Georgia" w:hAnsi="Georgia"/>
        <w:i/>
        <w:color w:val="000000"/>
        <w:sz w:val="19"/>
        <w:szCs w:val="19"/>
      </w:rPr>
      <w:tab/>
    </w:r>
    <w:r w:rsidR="00350D96">
      <w:rPr>
        <w:rFonts w:ascii="Georgia" w:hAnsi="Georgia"/>
        <w:i/>
        <w:color w:val="000000"/>
        <w:sz w:val="19"/>
        <w:szCs w:val="19"/>
      </w:rPr>
      <w:tab/>
    </w:r>
    <w:r w:rsidR="00350D96">
      <w:rPr>
        <w:rFonts w:ascii="Georgia" w:hAnsi="Georgia"/>
        <w:i/>
        <w:color w:val="000000"/>
        <w:sz w:val="19"/>
        <w:szCs w:val="19"/>
      </w:rPr>
      <w:tab/>
      <w:t xml:space="preserve">         </w:t>
    </w:r>
    <w:r w:rsidR="00350D96">
      <w:rPr>
        <w:rFonts w:ascii="Georgia" w:hAnsi="Georgia"/>
        <w:i/>
        <w:color w:val="000000"/>
        <w:sz w:val="19"/>
        <w:szCs w:val="19"/>
      </w:rPr>
      <w:tab/>
    </w:r>
  </w:p>
  <w:p w:rsidR="00CF68C0" w:rsidRDefault="00CF68C0" w:rsidP="008D4EB7">
    <w:pPr>
      <w:tabs>
        <w:tab w:val="left" w:pos="1021"/>
      </w:tabs>
      <w:spacing w:after="200" w:line="220" w:lineRule="exact"/>
      <w:jc w:val="right"/>
      <w:rPr>
        <w:rFonts w:ascii="Georgia" w:hAnsi="Georgia"/>
        <w:i/>
        <w:color w:val="000000"/>
        <w:sz w:val="14"/>
        <w:szCs w:val="14"/>
      </w:rPr>
    </w:pPr>
  </w:p>
  <w:p w:rsidR="00EA1A16" w:rsidRPr="00843554" w:rsidRDefault="00EA1A16" w:rsidP="008D4EB7">
    <w:pPr>
      <w:tabs>
        <w:tab w:val="left" w:pos="1021"/>
      </w:tabs>
      <w:spacing w:after="200" w:line="220" w:lineRule="exact"/>
      <w:jc w:val="right"/>
      <w:rPr>
        <w:rFonts w:ascii="Georgia" w:hAnsi="Georgia"/>
        <w:i/>
        <w:color w:val="000000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EC32EA86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>
    <w:nsid w:val="01D44CE2"/>
    <w:multiLevelType w:val="hybridMultilevel"/>
    <w:tmpl w:val="983252B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2400C97"/>
    <w:multiLevelType w:val="hybridMultilevel"/>
    <w:tmpl w:val="DA5C9916"/>
    <w:lvl w:ilvl="0" w:tplc="4BC09A5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DC6530"/>
    <w:multiLevelType w:val="multilevel"/>
    <w:tmpl w:val="579EDD5E"/>
    <w:lvl w:ilvl="0">
      <w:start w:val="10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0F29491F"/>
    <w:multiLevelType w:val="hybridMultilevel"/>
    <w:tmpl w:val="DC42604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DE74E4"/>
    <w:multiLevelType w:val="hybridMultilevel"/>
    <w:tmpl w:val="1A3261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BD5370"/>
    <w:multiLevelType w:val="hybridMultilevel"/>
    <w:tmpl w:val="860E64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1B541A"/>
    <w:multiLevelType w:val="hybridMultilevel"/>
    <w:tmpl w:val="6F6602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896E0F"/>
    <w:multiLevelType w:val="hybridMultilevel"/>
    <w:tmpl w:val="27148E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6C4816">
      <w:numFmt w:val="bullet"/>
      <w:lvlText w:val="-"/>
      <w:lvlJc w:val="left"/>
      <w:pPr>
        <w:ind w:left="1200" w:hanging="120"/>
      </w:pPr>
      <w:rPr>
        <w:rFonts w:ascii="Verdana" w:eastAsiaTheme="minorHAnsi" w:hAnsi="Verdana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E736F0"/>
    <w:multiLevelType w:val="hybridMultilevel"/>
    <w:tmpl w:val="98DCD106"/>
    <w:lvl w:ilvl="0" w:tplc="04100011">
      <w:start w:val="1"/>
      <w:numFmt w:val="decimal"/>
      <w:lvlText w:val="%1)"/>
      <w:lvlJc w:val="left"/>
      <w:pPr>
        <w:ind w:left="1786" w:hanging="360"/>
      </w:pPr>
    </w:lvl>
    <w:lvl w:ilvl="1" w:tplc="04100019" w:tentative="1">
      <w:start w:val="1"/>
      <w:numFmt w:val="lowerLetter"/>
      <w:lvlText w:val="%2."/>
      <w:lvlJc w:val="left"/>
      <w:pPr>
        <w:ind w:left="2506" w:hanging="360"/>
      </w:pPr>
    </w:lvl>
    <w:lvl w:ilvl="2" w:tplc="0410001B" w:tentative="1">
      <w:start w:val="1"/>
      <w:numFmt w:val="lowerRoman"/>
      <w:lvlText w:val="%3."/>
      <w:lvlJc w:val="right"/>
      <w:pPr>
        <w:ind w:left="3226" w:hanging="180"/>
      </w:pPr>
    </w:lvl>
    <w:lvl w:ilvl="3" w:tplc="0410000F" w:tentative="1">
      <w:start w:val="1"/>
      <w:numFmt w:val="decimal"/>
      <w:lvlText w:val="%4."/>
      <w:lvlJc w:val="left"/>
      <w:pPr>
        <w:ind w:left="3946" w:hanging="360"/>
      </w:pPr>
    </w:lvl>
    <w:lvl w:ilvl="4" w:tplc="04100019" w:tentative="1">
      <w:start w:val="1"/>
      <w:numFmt w:val="lowerLetter"/>
      <w:lvlText w:val="%5."/>
      <w:lvlJc w:val="left"/>
      <w:pPr>
        <w:ind w:left="4666" w:hanging="360"/>
      </w:pPr>
    </w:lvl>
    <w:lvl w:ilvl="5" w:tplc="0410001B" w:tentative="1">
      <w:start w:val="1"/>
      <w:numFmt w:val="lowerRoman"/>
      <w:lvlText w:val="%6."/>
      <w:lvlJc w:val="right"/>
      <w:pPr>
        <w:ind w:left="5386" w:hanging="180"/>
      </w:pPr>
    </w:lvl>
    <w:lvl w:ilvl="6" w:tplc="0410000F" w:tentative="1">
      <w:start w:val="1"/>
      <w:numFmt w:val="decimal"/>
      <w:lvlText w:val="%7."/>
      <w:lvlJc w:val="left"/>
      <w:pPr>
        <w:ind w:left="6106" w:hanging="360"/>
      </w:pPr>
    </w:lvl>
    <w:lvl w:ilvl="7" w:tplc="04100019" w:tentative="1">
      <w:start w:val="1"/>
      <w:numFmt w:val="lowerLetter"/>
      <w:lvlText w:val="%8."/>
      <w:lvlJc w:val="left"/>
      <w:pPr>
        <w:ind w:left="6826" w:hanging="360"/>
      </w:pPr>
    </w:lvl>
    <w:lvl w:ilvl="8" w:tplc="0410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12">
    <w:nsid w:val="1DD07651"/>
    <w:multiLevelType w:val="hybridMultilevel"/>
    <w:tmpl w:val="C81C8C3A"/>
    <w:lvl w:ilvl="0" w:tplc="865C10A4">
      <w:numFmt w:val="bullet"/>
      <w:lvlText w:val="-"/>
      <w:lvlJc w:val="left"/>
      <w:pPr>
        <w:ind w:left="720" w:hanging="360"/>
      </w:pPr>
      <w:rPr>
        <w:rFonts w:ascii="Verdana" w:eastAsia="SimSun" w:hAnsi="Verdana" w:cs="Mang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E607A5F"/>
    <w:multiLevelType w:val="hybridMultilevel"/>
    <w:tmpl w:val="02AE3812"/>
    <w:lvl w:ilvl="0" w:tplc="C488328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E61938"/>
    <w:multiLevelType w:val="hybridMultilevel"/>
    <w:tmpl w:val="81B8F4C2"/>
    <w:lvl w:ilvl="0" w:tplc="04100011">
      <w:start w:val="1"/>
      <w:numFmt w:val="decimal"/>
      <w:lvlText w:val="%1)"/>
      <w:lvlJc w:val="left"/>
      <w:pPr>
        <w:ind w:left="1786" w:hanging="360"/>
      </w:pPr>
    </w:lvl>
    <w:lvl w:ilvl="1" w:tplc="04100019" w:tentative="1">
      <w:start w:val="1"/>
      <w:numFmt w:val="lowerLetter"/>
      <w:lvlText w:val="%2."/>
      <w:lvlJc w:val="left"/>
      <w:pPr>
        <w:ind w:left="2506" w:hanging="360"/>
      </w:pPr>
    </w:lvl>
    <w:lvl w:ilvl="2" w:tplc="0410001B" w:tentative="1">
      <w:start w:val="1"/>
      <w:numFmt w:val="lowerRoman"/>
      <w:lvlText w:val="%3."/>
      <w:lvlJc w:val="right"/>
      <w:pPr>
        <w:ind w:left="3226" w:hanging="180"/>
      </w:pPr>
    </w:lvl>
    <w:lvl w:ilvl="3" w:tplc="0410000F" w:tentative="1">
      <w:start w:val="1"/>
      <w:numFmt w:val="decimal"/>
      <w:lvlText w:val="%4."/>
      <w:lvlJc w:val="left"/>
      <w:pPr>
        <w:ind w:left="3946" w:hanging="360"/>
      </w:pPr>
    </w:lvl>
    <w:lvl w:ilvl="4" w:tplc="04100019" w:tentative="1">
      <w:start w:val="1"/>
      <w:numFmt w:val="lowerLetter"/>
      <w:lvlText w:val="%5."/>
      <w:lvlJc w:val="left"/>
      <w:pPr>
        <w:ind w:left="4666" w:hanging="360"/>
      </w:pPr>
    </w:lvl>
    <w:lvl w:ilvl="5" w:tplc="0410001B" w:tentative="1">
      <w:start w:val="1"/>
      <w:numFmt w:val="lowerRoman"/>
      <w:lvlText w:val="%6."/>
      <w:lvlJc w:val="right"/>
      <w:pPr>
        <w:ind w:left="5386" w:hanging="180"/>
      </w:pPr>
    </w:lvl>
    <w:lvl w:ilvl="6" w:tplc="0410000F" w:tentative="1">
      <w:start w:val="1"/>
      <w:numFmt w:val="decimal"/>
      <w:lvlText w:val="%7."/>
      <w:lvlJc w:val="left"/>
      <w:pPr>
        <w:ind w:left="6106" w:hanging="360"/>
      </w:pPr>
    </w:lvl>
    <w:lvl w:ilvl="7" w:tplc="04100019" w:tentative="1">
      <w:start w:val="1"/>
      <w:numFmt w:val="lowerLetter"/>
      <w:lvlText w:val="%8."/>
      <w:lvlJc w:val="left"/>
      <w:pPr>
        <w:ind w:left="6826" w:hanging="360"/>
      </w:pPr>
    </w:lvl>
    <w:lvl w:ilvl="8" w:tplc="0410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15">
    <w:nsid w:val="26CA41F0"/>
    <w:multiLevelType w:val="hybridMultilevel"/>
    <w:tmpl w:val="F23A34D6"/>
    <w:lvl w:ilvl="0" w:tplc="1C80CF3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B4211"/>
    <w:multiLevelType w:val="hybridMultilevel"/>
    <w:tmpl w:val="CDF2319A"/>
    <w:name w:val="WW8Num12"/>
    <w:lvl w:ilvl="0" w:tplc="62862EEC">
      <w:start w:val="2"/>
      <w:numFmt w:val="decimal"/>
      <w:lvlText w:val="%1)"/>
      <w:lvlJc w:val="left"/>
      <w:pPr>
        <w:ind w:left="928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928" w:hanging="360"/>
      </w:pPr>
    </w:lvl>
    <w:lvl w:ilvl="2" w:tplc="0410001B" w:tentative="1">
      <w:start w:val="1"/>
      <w:numFmt w:val="lowerRoman"/>
      <w:lvlText w:val="%3."/>
      <w:lvlJc w:val="right"/>
      <w:pPr>
        <w:ind w:left="1648" w:hanging="180"/>
      </w:pPr>
    </w:lvl>
    <w:lvl w:ilvl="3" w:tplc="0410000F" w:tentative="1">
      <w:start w:val="1"/>
      <w:numFmt w:val="decimal"/>
      <w:lvlText w:val="%4."/>
      <w:lvlJc w:val="left"/>
      <w:pPr>
        <w:ind w:left="2368" w:hanging="360"/>
      </w:pPr>
    </w:lvl>
    <w:lvl w:ilvl="4" w:tplc="04100019" w:tentative="1">
      <w:start w:val="1"/>
      <w:numFmt w:val="lowerLetter"/>
      <w:lvlText w:val="%5."/>
      <w:lvlJc w:val="left"/>
      <w:pPr>
        <w:ind w:left="3088" w:hanging="360"/>
      </w:pPr>
    </w:lvl>
    <w:lvl w:ilvl="5" w:tplc="0410001B" w:tentative="1">
      <w:start w:val="1"/>
      <w:numFmt w:val="lowerRoman"/>
      <w:lvlText w:val="%6."/>
      <w:lvlJc w:val="right"/>
      <w:pPr>
        <w:ind w:left="3808" w:hanging="180"/>
      </w:pPr>
    </w:lvl>
    <w:lvl w:ilvl="6" w:tplc="0410000F" w:tentative="1">
      <w:start w:val="1"/>
      <w:numFmt w:val="decimal"/>
      <w:lvlText w:val="%7."/>
      <w:lvlJc w:val="left"/>
      <w:pPr>
        <w:ind w:left="4528" w:hanging="360"/>
      </w:pPr>
    </w:lvl>
    <w:lvl w:ilvl="7" w:tplc="04100019" w:tentative="1">
      <w:start w:val="1"/>
      <w:numFmt w:val="lowerLetter"/>
      <w:lvlText w:val="%8."/>
      <w:lvlJc w:val="left"/>
      <w:pPr>
        <w:ind w:left="5248" w:hanging="360"/>
      </w:pPr>
    </w:lvl>
    <w:lvl w:ilvl="8" w:tplc="0410001B" w:tentative="1">
      <w:start w:val="1"/>
      <w:numFmt w:val="lowerRoman"/>
      <w:lvlText w:val="%9."/>
      <w:lvlJc w:val="right"/>
      <w:pPr>
        <w:ind w:left="5968" w:hanging="180"/>
      </w:pPr>
    </w:lvl>
  </w:abstractNum>
  <w:abstractNum w:abstractNumId="17">
    <w:nsid w:val="2EED0511"/>
    <w:multiLevelType w:val="hybridMultilevel"/>
    <w:tmpl w:val="EBB2BC9C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34052C5"/>
    <w:multiLevelType w:val="hybridMultilevel"/>
    <w:tmpl w:val="16B6BF0C"/>
    <w:lvl w:ilvl="0" w:tplc="F6B2A23A">
      <w:start w:val="1"/>
      <w:numFmt w:val="decimal"/>
      <w:lvlText w:val="%1)"/>
      <w:lvlJc w:val="left"/>
      <w:pPr>
        <w:ind w:left="1069" w:hanging="360"/>
      </w:pPr>
      <w:rPr>
        <w:rFonts w:cs="Arial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73B22CA"/>
    <w:multiLevelType w:val="multilevel"/>
    <w:tmpl w:val="9DB2263E"/>
    <w:lvl w:ilvl="0">
      <w:start w:val="10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410E75F0"/>
    <w:multiLevelType w:val="multilevel"/>
    <w:tmpl w:val="89D07EFC"/>
    <w:lvl w:ilvl="0">
      <w:start w:val="10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640" w:hanging="2160"/>
      </w:pPr>
      <w:rPr>
        <w:rFonts w:hint="default"/>
      </w:rPr>
    </w:lvl>
  </w:abstractNum>
  <w:abstractNum w:abstractNumId="21">
    <w:nsid w:val="443B3F60"/>
    <w:multiLevelType w:val="hybridMultilevel"/>
    <w:tmpl w:val="EEB2E3D4"/>
    <w:lvl w:ilvl="0" w:tplc="8A008262">
      <w:start w:val="1"/>
      <w:numFmt w:val="decimal"/>
      <w:lvlText w:val="%1)"/>
      <w:lvlJc w:val="left"/>
      <w:pPr>
        <w:ind w:left="1069" w:hanging="360"/>
      </w:pPr>
      <w:rPr>
        <w:b/>
      </w:rPr>
    </w:lvl>
    <w:lvl w:ilvl="1" w:tplc="04100017">
      <w:start w:val="1"/>
      <w:numFmt w:val="lowerLetter"/>
      <w:lvlText w:val="%2)"/>
      <w:lvlJc w:val="left"/>
      <w:pPr>
        <w:ind w:left="1789" w:hanging="360"/>
      </w:pPr>
      <w:rPr>
        <w:b w:val="0"/>
      </w:r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8B74DA5"/>
    <w:multiLevelType w:val="multilevel"/>
    <w:tmpl w:val="CD9EC01A"/>
    <w:lvl w:ilvl="0">
      <w:start w:val="10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3">
    <w:nsid w:val="53B74E32"/>
    <w:multiLevelType w:val="hybridMultilevel"/>
    <w:tmpl w:val="F6E417B2"/>
    <w:lvl w:ilvl="0" w:tplc="27F67244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A17ADE"/>
    <w:multiLevelType w:val="hybridMultilevel"/>
    <w:tmpl w:val="B44AF31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EEF289B"/>
    <w:multiLevelType w:val="hybridMultilevel"/>
    <w:tmpl w:val="0E88B784"/>
    <w:lvl w:ilvl="0" w:tplc="916C8728">
      <w:numFmt w:val="bullet"/>
      <w:lvlText w:val="-"/>
      <w:lvlJc w:val="left"/>
      <w:pPr>
        <w:ind w:left="1713" w:hanging="360"/>
      </w:pPr>
      <w:rPr>
        <w:rFonts w:ascii="Verdana" w:eastAsia="Cambria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>
    <w:nsid w:val="74BF27A3"/>
    <w:multiLevelType w:val="hybridMultilevel"/>
    <w:tmpl w:val="9D321872"/>
    <w:lvl w:ilvl="0" w:tplc="0F3014C2">
      <w:start w:val="1"/>
      <w:numFmt w:val="decimal"/>
      <w:lvlText w:val="%1)"/>
      <w:lvlJc w:val="left"/>
      <w:pPr>
        <w:ind w:left="1069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6E159A8"/>
    <w:multiLevelType w:val="hybridMultilevel"/>
    <w:tmpl w:val="9074430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6"/>
  </w:num>
  <w:num w:numId="3">
    <w:abstractNumId w:val="21"/>
  </w:num>
  <w:num w:numId="4">
    <w:abstractNumId w:val="0"/>
  </w:num>
  <w:num w:numId="5">
    <w:abstractNumId w:val="18"/>
  </w:num>
  <w:num w:numId="6">
    <w:abstractNumId w:val="8"/>
  </w:num>
  <w:num w:numId="7">
    <w:abstractNumId w:val="16"/>
  </w:num>
  <w:num w:numId="8">
    <w:abstractNumId w:val="12"/>
  </w:num>
  <w:num w:numId="9">
    <w:abstractNumId w:val="24"/>
  </w:num>
  <w:num w:numId="10">
    <w:abstractNumId w:val="6"/>
  </w:num>
  <w:num w:numId="11">
    <w:abstractNumId w:val="11"/>
  </w:num>
  <w:num w:numId="12">
    <w:abstractNumId w:val="14"/>
  </w:num>
  <w:num w:numId="13">
    <w:abstractNumId w:val="27"/>
  </w:num>
  <w:num w:numId="14">
    <w:abstractNumId w:val="15"/>
  </w:num>
  <w:num w:numId="15">
    <w:abstractNumId w:val="13"/>
  </w:num>
  <w:num w:numId="16">
    <w:abstractNumId w:val="19"/>
  </w:num>
  <w:num w:numId="17">
    <w:abstractNumId w:val="22"/>
  </w:num>
  <w:num w:numId="18">
    <w:abstractNumId w:val="20"/>
  </w:num>
  <w:num w:numId="19">
    <w:abstractNumId w:val="5"/>
  </w:num>
  <w:num w:numId="20">
    <w:abstractNumId w:val="25"/>
  </w:num>
  <w:num w:numId="21">
    <w:abstractNumId w:val="10"/>
  </w:num>
  <w:num w:numId="22">
    <w:abstractNumId w:val="3"/>
  </w:num>
  <w:num w:numId="23">
    <w:abstractNumId w:val="9"/>
  </w:num>
  <w:num w:numId="24">
    <w:abstractNumId w:val="7"/>
  </w:num>
  <w:num w:numId="25">
    <w:abstractNumId w:val="17"/>
  </w:num>
  <w:num w:numId="26">
    <w:abstractNumId w:val="4"/>
  </w:num>
  <w:num w:numId="27">
    <w:abstractNumId w:val="2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D14"/>
    <w:rsid w:val="00000490"/>
    <w:rsid w:val="00001FC2"/>
    <w:rsid w:val="000022F2"/>
    <w:rsid w:val="00004D31"/>
    <w:rsid w:val="0000763D"/>
    <w:rsid w:val="00010BB8"/>
    <w:rsid w:val="0001237D"/>
    <w:rsid w:val="000127D0"/>
    <w:rsid w:val="00013724"/>
    <w:rsid w:val="000174A9"/>
    <w:rsid w:val="00020EC5"/>
    <w:rsid w:val="0002111B"/>
    <w:rsid w:val="000212FF"/>
    <w:rsid w:val="00024A5D"/>
    <w:rsid w:val="000269A3"/>
    <w:rsid w:val="00026D5E"/>
    <w:rsid w:val="00027BF4"/>
    <w:rsid w:val="000342C0"/>
    <w:rsid w:val="0003645F"/>
    <w:rsid w:val="00036AAB"/>
    <w:rsid w:val="00037939"/>
    <w:rsid w:val="000406DE"/>
    <w:rsid w:val="0004117C"/>
    <w:rsid w:val="00041634"/>
    <w:rsid w:val="00041FC1"/>
    <w:rsid w:val="00043B66"/>
    <w:rsid w:val="00044F99"/>
    <w:rsid w:val="00050045"/>
    <w:rsid w:val="0005312D"/>
    <w:rsid w:val="00053C72"/>
    <w:rsid w:val="000551E0"/>
    <w:rsid w:val="00055820"/>
    <w:rsid w:val="00055A37"/>
    <w:rsid w:val="00055E2D"/>
    <w:rsid w:val="000617C4"/>
    <w:rsid w:val="000642F3"/>
    <w:rsid w:val="000647BF"/>
    <w:rsid w:val="0006527B"/>
    <w:rsid w:val="00066ED2"/>
    <w:rsid w:val="000704FB"/>
    <w:rsid w:val="0007704B"/>
    <w:rsid w:val="00077256"/>
    <w:rsid w:val="00077495"/>
    <w:rsid w:val="0007793F"/>
    <w:rsid w:val="0008029F"/>
    <w:rsid w:val="00080647"/>
    <w:rsid w:val="000822FC"/>
    <w:rsid w:val="0008320B"/>
    <w:rsid w:val="0008337D"/>
    <w:rsid w:val="0008404C"/>
    <w:rsid w:val="00084CC3"/>
    <w:rsid w:val="00084FD1"/>
    <w:rsid w:val="000854AD"/>
    <w:rsid w:val="00092A5E"/>
    <w:rsid w:val="00095D9D"/>
    <w:rsid w:val="000A1DC8"/>
    <w:rsid w:val="000A23F5"/>
    <w:rsid w:val="000B1A52"/>
    <w:rsid w:val="000B283A"/>
    <w:rsid w:val="000C0C89"/>
    <w:rsid w:val="000C0EA8"/>
    <w:rsid w:val="000C1DC7"/>
    <w:rsid w:val="000C2E95"/>
    <w:rsid w:val="000C3CE8"/>
    <w:rsid w:val="000C49F8"/>
    <w:rsid w:val="000D10DF"/>
    <w:rsid w:val="000D3A7F"/>
    <w:rsid w:val="000E1019"/>
    <w:rsid w:val="000E126D"/>
    <w:rsid w:val="000E2152"/>
    <w:rsid w:val="000E72C2"/>
    <w:rsid w:val="000F405B"/>
    <w:rsid w:val="000F6623"/>
    <w:rsid w:val="001001D7"/>
    <w:rsid w:val="00100294"/>
    <w:rsid w:val="00105725"/>
    <w:rsid w:val="001077B6"/>
    <w:rsid w:val="001077CF"/>
    <w:rsid w:val="00111C60"/>
    <w:rsid w:val="00112E9C"/>
    <w:rsid w:val="001155E8"/>
    <w:rsid w:val="001163C6"/>
    <w:rsid w:val="00121CA4"/>
    <w:rsid w:val="00122627"/>
    <w:rsid w:val="00123AE5"/>
    <w:rsid w:val="00124161"/>
    <w:rsid w:val="00125AC3"/>
    <w:rsid w:val="00126ACF"/>
    <w:rsid w:val="00127CF9"/>
    <w:rsid w:val="0013111B"/>
    <w:rsid w:val="00131F77"/>
    <w:rsid w:val="001323AE"/>
    <w:rsid w:val="00134089"/>
    <w:rsid w:val="00135049"/>
    <w:rsid w:val="0013657C"/>
    <w:rsid w:val="00137765"/>
    <w:rsid w:val="0014220D"/>
    <w:rsid w:val="00142A53"/>
    <w:rsid w:val="00144F9F"/>
    <w:rsid w:val="001453B6"/>
    <w:rsid w:val="0015001F"/>
    <w:rsid w:val="00151A35"/>
    <w:rsid w:val="00152AAE"/>
    <w:rsid w:val="00153380"/>
    <w:rsid w:val="00153A58"/>
    <w:rsid w:val="00153F90"/>
    <w:rsid w:val="001544AE"/>
    <w:rsid w:val="0015463C"/>
    <w:rsid w:val="00154E54"/>
    <w:rsid w:val="00157526"/>
    <w:rsid w:val="00160D2D"/>
    <w:rsid w:val="00163249"/>
    <w:rsid w:val="001632B6"/>
    <w:rsid w:val="00163706"/>
    <w:rsid w:val="0016554E"/>
    <w:rsid w:val="00167616"/>
    <w:rsid w:val="00172867"/>
    <w:rsid w:val="00173497"/>
    <w:rsid w:val="00173B24"/>
    <w:rsid w:val="001752A0"/>
    <w:rsid w:val="001763A2"/>
    <w:rsid w:val="00176743"/>
    <w:rsid w:val="0017711C"/>
    <w:rsid w:val="0018167E"/>
    <w:rsid w:val="00182753"/>
    <w:rsid w:val="001869D3"/>
    <w:rsid w:val="001904C9"/>
    <w:rsid w:val="00190C87"/>
    <w:rsid w:val="00194F1A"/>
    <w:rsid w:val="00195205"/>
    <w:rsid w:val="00195520"/>
    <w:rsid w:val="00196856"/>
    <w:rsid w:val="001968F8"/>
    <w:rsid w:val="00196A13"/>
    <w:rsid w:val="00196ECB"/>
    <w:rsid w:val="00197AEF"/>
    <w:rsid w:val="001A343D"/>
    <w:rsid w:val="001A3C0B"/>
    <w:rsid w:val="001A4AF2"/>
    <w:rsid w:val="001A4D99"/>
    <w:rsid w:val="001B07C6"/>
    <w:rsid w:val="001B21CA"/>
    <w:rsid w:val="001B2AF3"/>
    <w:rsid w:val="001B2AF6"/>
    <w:rsid w:val="001B390E"/>
    <w:rsid w:val="001B4F27"/>
    <w:rsid w:val="001B5397"/>
    <w:rsid w:val="001B6424"/>
    <w:rsid w:val="001C185A"/>
    <w:rsid w:val="001C23FB"/>
    <w:rsid w:val="001C26EF"/>
    <w:rsid w:val="001C30C5"/>
    <w:rsid w:val="001C35EB"/>
    <w:rsid w:val="001C4272"/>
    <w:rsid w:val="001C5B0A"/>
    <w:rsid w:val="001C6AE0"/>
    <w:rsid w:val="001D173C"/>
    <w:rsid w:val="001D3084"/>
    <w:rsid w:val="001D4A07"/>
    <w:rsid w:val="001E1580"/>
    <w:rsid w:val="001E19A2"/>
    <w:rsid w:val="001E2B12"/>
    <w:rsid w:val="001E3AEE"/>
    <w:rsid w:val="001E4BCB"/>
    <w:rsid w:val="001E5516"/>
    <w:rsid w:val="001F052F"/>
    <w:rsid w:val="001F225D"/>
    <w:rsid w:val="001F7E12"/>
    <w:rsid w:val="00202BE5"/>
    <w:rsid w:val="00202FEF"/>
    <w:rsid w:val="00203AD5"/>
    <w:rsid w:val="00203E17"/>
    <w:rsid w:val="0020728E"/>
    <w:rsid w:val="00212320"/>
    <w:rsid w:val="002149B2"/>
    <w:rsid w:val="00214B82"/>
    <w:rsid w:val="002156BB"/>
    <w:rsid w:val="002161BC"/>
    <w:rsid w:val="00216C50"/>
    <w:rsid w:val="00216EDF"/>
    <w:rsid w:val="00220E8C"/>
    <w:rsid w:val="002210BF"/>
    <w:rsid w:val="00224CD0"/>
    <w:rsid w:val="00224F2A"/>
    <w:rsid w:val="00225FC4"/>
    <w:rsid w:val="00226F91"/>
    <w:rsid w:val="00235291"/>
    <w:rsid w:val="00237398"/>
    <w:rsid w:val="0024050F"/>
    <w:rsid w:val="002409F6"/>
    <w:rsid w:val="00240C0C"/>
    <w:rsid w:val="00240ED2"/>
    <w:rsid w:val="00241256"/>
    <w:rsid w:val="00241F27"/>
    <w:rsid w:val="00242D6D"/>
    <w:rsid w:val="00246C31"/>
    <w:rsid w:val="00250C85"/>
    <w:rsid w:val="0025252B"/>
    <w:rsid w:val="0025332B"/>
    <w:rsid w:val="00253965"/>
    <w:rsid w:val="0025423B"/>
    <w:rsid w:val="00254BAF"/>
    <w:rsid w:val="00254FDF"/>
    <w:rsid w:val="002634C6"/>
    <w:rsid w:val="00263B0F"/>
    <w:rsid w:val="00266DBD"/>
    <w:rsid w:val="0027173C"/>
    <w:rsid w:val="0027251B"/>
    <w:rsid w:val="0027359C"/>
    <w:rsid w:val="00274CDC"/>
    <w:rsid w:val="002757F7"/>
    <w:rsid w:val="00275F71"/>
    <w:rsid w:val="002779BE"/>
    <w:rsid w:val="002804CD"/>
    <w:rsid w:val="002821F5"/>
    <w:rsid w:val="00290DEB"/>
    <w:rsid w:val="002917F3"/>
    <w:rsid w:val="00291A88"/>
    <w:rsid w:val="00291F74"/>
    <w:rsid w:val="00291FDC"/>
    <w:rsid w:val="00292C8F"/>
    <w:rsid w:val="002A05F6"/>
    <w:rsid w:val="002A1A47"/>
    <w:rsid w:val="002A3D98"/>
    <w:rsid w:val="002A4A12"/>
    <w:rsid w:val="002A6073"/>
    <w:rsid w:val="002A7A5B"/>
    <w:rsid w:val="002A7F6F"/>
    <w:rsid w:val="002B2103"/>
    <w:rsid w:val="002B2416"/>
    <w:rsid w:val="002B29A4"/>
    <w:rsid w:val="002B44FD"/>
    <w:rsid w:val="002C01DD"/>
    <w:rsid w:val="002C03F3"/>
    <w:rsid w:val="002C35AF"/>
    <w:rsid w:val="002C7A87"/>
    <w:rsid w:val="002C7EBE"/>
    <w:rsid w:val="002D055D"/>
    <w:rsid w:val="002D1026"/>
    <w:rsid w:val="002D1655"/>
    <w:rsid w:val="002D1B33"/>
    <w:rsid w:val="002D22F7"/>
    <w:rsid w:val="002D4D0E"/>
    <w:rsid w:val="002D5357"/>
    <w:rsid w:val="002D5DA1"/>
    <w:rsid w:val="002D70DC"/>
    <w:rsid w:val="002D71DC"/>
    <w:rsid w:val="002D7536"/>
    <w:rsid w:val="002D7760"/>
    <w:rsid w:val="002E252B"/>
    <w:rsid w:val="002E2C60"/>
    <w:rsid w:val="002E5122"/>
    <w:rsid w:val="002E5D8D"/>
    <w:rsid w:val="002F3D80"/>
    <w:rsid w:val="002F4476"/>
    <w:rsid w:val="002F6B0A"/>
    <w:rsid w:val="00301C3E"/>
    <w:rsid w:val="003034BC"/>
    <w:rsid w:val="0031017C"/>
    <w:rsid w:val="00311015"/>
    <w:rsid w:val="00311406"/>
    <w:rsid w:val="003128A8"/>
    <w:rsid w:val="0031314C"/>
    <w:rsid w:val="003131A9"/>
    <w:rsid w:val="00314D7A"/>
    <w:rsid w:val="0031560D"/>
    <w:rsid w:val="00315B9C"/>
    <w:rsid w:val="003173F4"/>
    <w:rsid w:val="003203DD"/>
    <w:rsid w:val="00321352"/>
    <w:rsid w:val="003248C4"/>
    <w:rsid w:val="00325E0E"/>
    <w:rsid w:val="00330D29"/>
    <w:rsid w:val="003335D7"/>
    <w:rsid w:val="0033408B"/>
    <w:rsid w:val="003353B9"/>
    <w:rsid w:val="00340EA1"/>
    <w:rsid w:val="00341212"/>
    <w:rsid w:val="00343822"/>
    <w:rsid w:val="00345288"/>
    <w:rsid w:val="00350B72"/>
    <w:rsid w:val="00350D96"/>
    <w:rsid w:val="00353231"/>
    <w:rsid w:val="00356443"/>
    <w:rsid w:val="00357061"/>
    <w:rsid w:val="00357BDA"/>
    <w:rsid w:val="003631E9"/>
    <w:rsid w:val="00363BD4"/>
    <w:rsid w:val="00365495"/>
    <w:rsid w:val="003667F7"/>
    <w:rsid w:val="00366A2D"/>
    <w:rsid w:val="00371299"/>
    <w:rsid w:val="00372EBA"/>
    <w:rsid w:val="003737C1"/>
    <w:rsid w:val="00382CE9"/>
    <w:rsid w:val="003848F9"/>
    <w:rsid w:val="00384D4A"/>
    <w:rsid w:val="00386711"/>
    <w:rsid w:val="00386D8D"/>
    <w:rsid w:val="00387DE6"/>
    <w:rsid w:val="00390500"/>
    <w:rsid w:val="00391B46"/>
    <w:rsid w:val="00391E6C"/>
    <w:rsid w:val="003922BF"/>
    <w:rsid w:val="00393C0C"/>
    <w:rsid w:val="00394D21"/>
    <w:rsid w:val="003973A9"/>
    <w:rsid w:val="0039742E"/>
    <w:rsid w:val="003A1772"/>
    <w:rsid w:val="003A21A4"/>
    <w:rsid w:val="003A2413"/>
    <w:rsid w:val="003A3366"/>
    <w:rsid w:val="003A478C"/>
    <w:rsid w:val="003A66CE"/>
    <w:rsid w:val="003A73F0"/>
    <w:rsid w:val="003B1C4D"/>
    <w:rsid w:val="003B1D2D"/>
    <w:rsid w:val="003B2B8A"/>
    <w:rsid w:val="003B5B65"/>
    <w:rsid w:val="003B5E3B"/>
    <w:rsid w:val="003B5E59"/>
    <w:rsid w:val="003C2232"/>
    <w:rsid w:val="003C2B73"/>
    <w:rsid w:val="003C58AC"/>
    <w:rsid w:val="003D371A"/>
    <w:rsid w:val="003D4504"/>
    <w:rsid w:val="003E06B1"/>
    <w:rsid w:val="003E27DE"/>
    <w:rsid w:val="003E451F"/>
    <w:rsid w:val="003E5FDC"/>
    <w:rsid w:val="003E6124"/>
    <w:rsid w:val="003E6D9E"/>
    <w:rsid w:val="003F06E3"/>
    <w:rsid w:val="00402CB8"/>
    <w:rsid w:val="00411B99"/>
    <w:rsid w:val="00413B69"/>
    <w:rsid w:val="004142F5"/>
    <w:rsid w:val="0041447E"/>
    <w:rsid w:val="004144FB"/>
    <w:rsid w:val="00415390"/>
    <w:rsid w:val="0041642F"/>
    <w:rsid w:val="00420E55"/>
    <w:rsid w:val="00421C13"/>
    <w:rsid w:val="0042206F"/>
    <w:rsid w:val="00422950"/>
    <w:rsid w:val="004229A3"/>
    <w:rsid w:val="004250FB"/>
    <w:rsid w:val="004256EB"/>
    <w:rsid w:val="00426643"/>
    <w:rsid w:val="00430552"/>
    <w:rsid w:val="004321FC"/>
    <w:rsid w:val="0043384B"/>
    <w:rsid w:val="004340F4"/>
    <w:rsid w:val="004346BF"/>
    <w:rsid w:val="00434A9A"/>
    <w:rsid w:val="0043617A"/>
    <w:rsid w:val="00437424"/>
    <w:rsid w:val="00437975"/>
    <w:rsid w:val="00441CD0"/>
    <w:rsid w:val="004425F4"/>
    <w:rsid w:val="00442D0C"/>
    <w:rsid w:val="00444095"/>
    <w:rsid w:val="004440FD"/>
    <w:rsid w:val="00444E06"/>
    <w:rsid w:val="0044631D"/>
    <w:rsid w:val="004509A6"/>
    <w:rsid w:val="00451F61"/>
    <w:rsid w:val="00452901"/>
    <w:rsid w:val="00461577"/>
    <w:rsid w:val="00461F72"/>
    <w:rsid w:val="0046407C"/>
    <w:rsid w:val="00472E7B"/>
    <w:rsid w:val="00473DBB"/>
    <w:rsid w:val="004766AA"/>
    <w:rsid w:val="00477538"/>
    <w:rsid w:val="004777AE"/>
    <w:rsid w:val="00481371"/>
    <w:rsid w:val="00483EF6"/>
    <w:rsid w:val="00486B93"/>
    <w:rsid w:val="0049039D"/>
    <w:rsid w:val="004913F1"/>
    <w:rsid w:val="00491658"/>
    <w:rsid w:val="004934D5"/>
    <w:rsid w:val="00493EDC"/>
    <w:rsid w:val="004943CF"/>
    <w:rsid w:val="00497616"/>
    <w:rsid w:val="00497899"/>
    <w:rsid w:val="004B23E1"/>
    <w:rsid w:val="004B3FF1"/>
    <w:rsid w:val="004B4B60"/>
    <w:rsid w:val="004B631F"/>
    <w:rsid w:val="004C0766"/>
    <w:rsid w:val="004C2F6A"/>
    <w:rsid w:val="004C35B7"/>
    <w:rsid w:val="004C419F"/>
    <w:rsid w:val="004C4692"/>
    <w:rsid w:val="004C4B16"/>
    <w:rsid w:val="004C52E2"/>
    <w:rsid w:val="004C5600"/>
    <w:rsid w:val="004C724C"/>
    <w:rsid w:val="004C7F20"/>
    <w:rsid w:val="004D0AAC"/>
    <w:rsid w:val="004D1AAF"/>
    <w:rsid w:val="004D29B9"/>
    <w:rsid w:val="004D5D9F"/>
    <w:rsid w:val="004E0714"/>
    <w:rsid w:val="004E5273"/>
    <w:rsid w:val="004E6ADC"/>
    <w:rsid w:val="004E7BCD"/>
    <w:rsid w:val="004F1AC3"/>
    <w:rsid w:val="004F2057"/>
    <w:rsid w:val="004F3338"/>
    <w:rsid w:val="004F37A3"/>
    <w:rsid w:val="004F6EDA"/>
    <w:rsid w:val="004F765E"/>
    <w:rsid w:val="0050170C"/>
    <w:rsid w:val="005024D2"/>
    <w:rsid w:val="00503961"/>
    <w:rsid w:val="00510D5E"/>
    <w:rsid w:val="00511785"/>
    <w:rsid w:val="00512EBD"/>
    <w:rsid w:val="00513CF3"/>
    <w:rsid w:val="005140D8"/>
    <w:rsid w:val="00515B3D"/>
    <w:rsid w:val="00516E33"/>
    <w:rsid w:val="00521FFA"/>
    <w:rsid w:val="0052256B"/>
    <w:rsid w:val="005228FA"/>
    <w:rsid w:val="005230BD"/>
    <w:rsid w:val="005233CD"/>
    <w:rsid w:val="00525D0B"/>
    <w:rsid w:val="0052697A"/>
    <w:rsid w:val="00530E63"/>
    <w:rsid w:val="005313D8"/>
    <w:rsid w:val="005318CC"/>
    <w:rsid w:val="00531D48"/>
    <w:rsid w:val="00532BC8"/>
    <w:rsid w:val="00534BC6"/>
    <w:rsid w:val="0053695D"/>
    <w:rsid w:val="005375E9"/>
    <w:rsid w:val="005431C9"/>
    <w:rsid w:val="00544A79"/>
    <w:rsid w:val="005455C2"/>
    <w:rsid w:val="0054654F"/>
    <w:rsid w:val="00546FE6"/>
    <w:rsid w:val="005478EF"/>
    <w:rsid w:val="0055084A"/>
    <w:rsid w:val="005519FB"/>
    <w:rsid w:val="005551E2"/>
    <w:rsid w:val="00555FAE"/>
    <w:rsid w:val="0055760B"/>
    <w:rsid w:val="005613DA"/>
    <w:rsid w:val="005620BB"/>
    <w:rsid w:val="0056291B"/>
    <w:rsid w:val="005639DC"/>
    <w:rsid w:val="00564762"/>
    <w:rsid w:val="00570F4C"/>
    <w:rsid w:val="00572F13"/>
    <w:rsid w:val="00575121"/>
    <w:rsid w:val="0057603D"/>
    <w:rsid w:val="005760CC"/>
    <w:rsid w:val="00577380"/>
    <w:rsid w:val="00580330"/>
    <w:rsid w:val="00581FB1"/>
    <w:rsid w:val="0058378C"/>
    <w:rsid w:val="0058383C"/>
    <w:rsid w:val="00584D43"/>
    <w:rsid w:val="00585FA4"/>
    <w:rsid w:val="0058753D"/>
    <w:rsid w:val="005912C7"/>
    <w:rsid w:val="0059366B"/>
    <w:rsid w:val="00594432"/>
    <w:rsid w:val="005A1A88"/>
    <w:rsid w:val="005A26B0"/>
    <w:rsid w:val="005A38B0"/>
    <w:rsid w:val="005A46AD"/>
    <w:rsid w:val="005B0694"/>
    <w:rsid w:val="005B07EC"/>
    <w:rsid w:val="005B0EAC"/>
    <w:rsid w:val="005B1FAD"/>
    <w:rsid w:val="005B393E"/>
    <w:rsid w:val="005B6FE1"/>
    <w:rsid w:val="005B7301"/>
    <w:rsid w:val="005C17D5"/>
    <w:rsid w:val="005C1B00"/>
    <w:rsid w:val="005C41CA"/>
    <w:rsid w:val="005C46BF"/>
    <w:rsid w:val="005C4B7F"/>
    <w:rsid w:val="005C7DEA"/>
    <w:rsid w:val="005D07A0"/>
    <w:rsid w:val="005D0DDE"/>
    <w:rsid w:val="005D1ABB"/>
    <w:rsid w:val="005D4766"/>
    <w:rsid w:val="005D7B0B"/>
    <w:rsid w:val="005E0A4C"/>
    <w:rsid w:val="005E0E10"/>
    <w:rsid w:val="005E1BD9"/>
    <w:rsid w:val="005E2FCF"/>
    <w:rsid w:val="005E5332"/>
    <w:rsid w:val="005F08B5"/>
    <w:rsid w:val="005F0E78"/>
    <w:rsid w:val="005F1075"/>
    <w:rsid w:val="005F52FF"/>
    <w:rsid w:val="005F5333"/>
    <w:rsid w:val="005F5453"/>
    <w:rsid w:val="005F5885"/>
    <w:rsid w:val="005F708B"/>
    <w:rsid w:val="00601367"/>
    <w:rsid w:val="00601ABC"/>
    <w:rsid w:val="0060648F"/>
    <w:rsid w:val="00610B52"/>
    <w:rsid w:val="00610B89"/>
    <w:rsid w:val="00612830"/>
    <w:rsid w:val="006132E6"/>
    <w:rsid w:val="006142D6"/>
    <w:rsid w:val="006147D5"/>
    <w:rsid w:val="00616B77"/>
    <w:rsid w:val="00620E2E"/>
    <w:rsid w:val="00622EBC"/>
    <w:rsid w:val="00623D5E"/>
    <w:rsid w:val="006240A1"/>
    <w:rsid w:val="006241A7"/>
    <w:rsid w:val="0062561C"/>
    <w:rsid w:val="00625C74"/>
    <w:rsid w:val="006321C0"/>
    <w:rsid w:val="00633CA8"/>
    <w:rsid w:val="00634149"/>
    <w:rsid w:val="00637303"/>
    <w:rsid w:val="0063769B"/>
    <w:rsid w:val="00637CE5"/>
    <w:rsid w:val="0064174E"/>
    <w:rsid w:val="006443F2"/>
    <w:rsid w:val="00645382"/>
    <w:rsid w:val="00647B79"/>
    <w:rsid w:val="00647E8E"/>
    <w:rsid w:val="00652773"/>
    <w:rsid w:val="00655C8D"/>
    <w:rsid w:val="00657365"/>
    <w:rsid w:val="00657890"/>
    <w:rsid w:val="00663122"/>
    <w:rsid w:val="006644D8"/>
    <w:rsid w:val="00667388"/>
    <w:rsid w:val="00667AC9"/>
    <w:rsid w:val="006704B7"/>
    <w:rsid w:val="0067060D"/>
    <w:rsid w:val="00670C40"/>
    <w:rsid w:val="0067147E"/>
    <w:rsid w:val="00671EFA"/>
    <w:rsid w:val="00672494"/>
    <w:rsid w:val="00674699"/>
    <w:rsid w:val="00674978"/>
    <w:rsid w:val="00674B38"/>
    <w:rsid w:val="006750A0"/>
    <w:rsid w:val="00675275"/>
    <w:rsid w:val="00676ECD"/>
    <w:rsid w:val="00677B46"/>
    <w:rsid w:val="00680367"/>
    <w:rsid w:val="00681B51"/>
    <w:rsid w:val="0068324F"/>
    <w:rsid w:val="006864E8"/>
    <w:rsid w:val="0068662D"/>
    <w:rsid w:val="006868E4"/>
    <w:rsid w:val="00687081"/>
    <w:rsid w:val="00690A2D"/>
    <w:rsid w:val="0069186A"/>
    <w:rsid w:val="00693923"/>
    <w:rsid w:val="00694590"/>
    <w:rsid w:val="00694C92"/>
    <w:rsid w:val="00695E48"/>
    <w:rsid w:val="006A0147"/>
    <w:rsid w:val="006A1165"/>
    <w:rsid w:val="006A1C2A"/>
    <w:rsid w:val="006A29D1"/>
    <w:rsid w:val="006A4D8E"/>
    <w:rsid w:val="006A4EF6"/>
    <w:rsid w:val="006A7568"/>
    <w:rsid w:val="006B19CA"/>
    <w:rsid w:val="006B514D"/>
    <w:rsid w:val="006B5BD0"/>
    <w:rsid w:val="006B7A77"/>
    <w:rsid w:val="006C030A"/>
    <w:rsid w:val="006C2CB8"/>
    <w:rsid w:val="006C2E5D"/>
    <w:rsid w:val="006C3346"/>
    <w:rsid w:val="006C445E"/>
    <w:rsid w:val="006C451A"/>
    <w:rsid w:val="006C57FC"/>
    <w:rsid w:val="006C71BB"/>
    <w:rsid w:val="006C7D91"/>
    <w:rsid w:val="006D0C69"/>
    <w:rsid w:val="006D0EED"/>
    <w:rsid w:val="006D13B4"/>
    <w:rsid w:val="006D2F51"/>
    <w:rsid w:val="006D4388"/>
    <w:rsid w:val="006D5001"/>
    <w:rsid w:val="006D5034"/>
    <w:rsid w:val="006D6E24"/>
    <w:rsid w:val="006E0982"/>
    <w:rsid w:val="006E156B"/>
    <w:rsid w:val="006E15C6"/>
    <w:rsid w:val="006E2624"/>
    <w:rsid w:val="006E2B8A"/>
    <w:rsid w:val="006E2E13"/>
    <w:rsid w:val="006E3A6C"/>
    <w:rsid w:val="006F13BF"/>
    <w:rsid w:val="006F2292"/>
    <w:rsid w:val="006F6B23"/>
    <w:rsid w:val="007001AE"/>
    <w:rsid w:val="00701242"/>
    <w:rsid w:val="00701F2B"/>
    <w:rsid w:val="00705626"/>
    <w:rsid w:val="00705C8B"/>
    <w:rsid w:val="0070650A"/>
    <w:rsid w:val="00707A5D"/>
    <w:rsid w:val="00711B79"/>
    <w:rsid w:val="007120F8"/>
    <w:rsid w:val="007149AF"/>
    <w:rsid w:val="00714A5C"/>
    <w:rsid w:val="00717421"/>
    <w:rsid w:val="00720769"/>
    <w:rsid w:val="0072201E"/>
    <w:rsid w:val="007225F0"/>
    <w:rsid w:val="007234DB"/>
    <w:rsid w:val="00724EA5"/>
    <w:rsid w:val="007271ED"/>
    <w:rsid w:val="00727B27"/>
    <w:rsid w:val="00730F0D"/>
    <w:rsid w:val="00734005"/>
    <w:rsid w:val="00734E54"/>
    <w:rsid w:val="007351BC"/>
    <w:rsid w:val="0073550C"/>
    <w:rsid w:val="00737112"/>
    <w:rsid w:val="00741F75"/>
    <w:rsid w:val="00742374"/>
    <w:rsid w:val="0074249B"/>
    <w:rsid w:val="00747115"/>
    <w:rsid w:val="007472B8"/>
    <w:rsid w:val="00750052"/>
    <w:rsid w:val="00752D77"/>
    <w:rsid w:val="00754EF8"/>
    <w:rsid w:val="00756F47"/>
    <w:rsid w:val="00760194"/>
    <w:rsid w:val="00762627"/>
    <w:rsid w:val="0076346C"/>
    <w:rsid w:val="00771D18"/>
    <w:rsid w:val="00774A8D"/>
    <w:rsid w:val="00776A6B"/>
    <w:rsid w:val="007806CF"/>
    <w:rsid w:val="00785790"/>
    <w:rsid w:val="007909EF"/>
    <w:rsid w:val="00791815"/>
    <w:rsid w:val="00792C1B"/>
    <w:rsid w:val="007935B5"/>
    <w:rsid w:val="007936FF"/>
    <w:rsid w:val="0079575C"/>
    <w:rsid w:val="00795F63"/>
    <w:rsid w:val="00796C60"/>
    <w:rsid w:val="007A0424"/>
    <w:rsid w:val="007A0ADC"/>
    <w:rsid w:val="007A3351"/>
    <w:rsid w:val="007A3D21"/>
    <w:rsid w:val="007A6ADA"/>
    <w:rsid w:val="007B0E0B"/>
    <w:rsid w:val="007B27A2"/>
    <w:rsid w:val="007B349E"/>
    <w:rsid w:val="007B34C2"/>
    <w:rsid w:val="007B3832"/>
    <w:rsid w:val="007B3C76"/>
    <w:rsid w:val="007B487D"/>
    <w:rsid w:val="007C054A"/>
    <w:rsid w:val="007C110E"/>
    <w:rsid w:val="007C16A5"/>
    <w:rsid w:val="007C2388"/>
    <w:rsid w:val="007C2A31"/>
    <w:rsid w:val="007C455C"/>
    <w:rsid w:val="007C4E70"/>
    <w:rsid w:val="007C5E90"/>
    <w:rsid w:val="007D008F"/>
    <w:rsid w:val="007D0295"/>
    <w:rsid w:val="007D28F3"/>
    <w:rsid w:val="007D65CE"/>
    <w:rsid w:val="007D6A56"/>
    <w:rsid w:val="007D6EA5"/>
    <w:rsid w:val="007E3FF6"/>
    <w:rsid w:val="007E4765"/>
    <w:rsid w:val="007E5017"/>
    <w:rsid w:val="007E60DD"/>
    <w:rsid w:val="007F17E6"/>
    <w:rsid w:val="007F2405"/>
    <w:rsid w:val="007F5271"/>
    <w:rsid w:val="007F534A"/>
    <w:rsid w:val="00801D05"/>
    <w:rsid w:val="00802804"/>
    <w:rsid w:val="008033E9"/>
    <w:rsid w:val="00813F56"/>
    <w:rsid w:val="00814E52"/>
    <w:rsid w:val="00815571"/>
    <w:rsid w:val="008218AE"/>
    <w:rsid w:val="00822AA3"/>
    <w:rsid w:val="00822F71"/>
    <w:rsid w:val="008256FE"/>
    <w:rsid w:val="00826ABA"/>
    <w:rsid w:val="0083116B"/>
    <w:rsid w:val="00831FE4"/>
    <w:rsid w:val="00834D62"/>
    <w:rsid w:val="00835403"/>
    <w:rsid w:val="008405B4"/>
    <w:rsid w:val="008409AB"/>
    <w:rsid w:val="00843554"/>
    <w:rsid w:val="00850EA9"/>
    <w:rsid w:val="00851434"/>
    <w:rsid w:val="00851ED0"/>
    <w:rsid w:val="00852104"/>
    <w:rsid w:val="00852F60"/>
    <w:rsid w:val="008550A4"/>
    <w:rsid w:val="008628BC"/>
    <w:rsid w:val="00862AE9"/>
    <w:rsid w:val="00862D74"/>
    <w:rsid w:val="00865B71"/>
    <w:rsid w:val="00867C1D"/>
    <w:rsid w:val="00871139"/>
    <w:rsid w:val="0087136F"/>
    <w:rsid w:val="00871B05"/>
    <w:rsid w:val="00871D08"/>
    <w:rsid w:val="008725D2"/>
    <w:rsid w:val="00872E61"/>
    <w:rsid w:val="00874055"/>
    <w:rsid w:val="008751A3"/>
    <w:rsid w:val="00881D1E"/>
    <w:rsid w:val="00884440"/>
    <w:rsid w:val="00885519"/>
    <w:rsid w:val="00891966"/>
    <w:rsid w:val="008931AF"/>
    <w:rsid w:val="00893249"/>
    <w:rsid w:val="00893C66"/>
    <w:rsid w:val="00893F0C"/>
    <w:rsid w:val="008951A0"/>
    <w:rsid w:val="008969CE"/>
    <w:rsid w:val="008975CD"/>
    <w:rsid w:val="008A4CD5"/>
    <w:rsid w:val="008A61BB"/>
    <w:rsid w:val="008A6359"/>
    <w:rsid w:val="008A679F"/>
    <w:rsid w:val="008A7352"/>
    <w:rsid w:val="008A75EB"/>
    <w:rsid w:val="008A7812"/>
    <w:rsid w:val="008A7A02"/>
    <w:rsid w:val="008B12AB"/>
    <w:rsid w:val="008B18E8"/>
    <w:rsid w:val="008B2E79"/>
    <w:rsid w:val="008B5583"/>
    <w:rsid w:val="008C17D5"/>
    <w:rsid w:val="008C1F37"/>
    <w:rsid w:val="008C3ADD"/>
    <w:rsid w:val="008C4A6F"/>
    <w:rsid w:val="008C5BCA"/>
    <w:rsid w:val="008C67E6"/>
    <w:rsid w:val="008C7867"/>
    <w:rsid w:val="008D0369"/>
    <w:rsid w:val="008D0DA2"/>
    <w:rsid w:val="008D4E31"/>
    <w:rsid w:val="008D4EB7"/>
    <w:rsid w:val="008D534B"/>
    <w:rsid w:val="008D5D5F"/>
    <w:rsid w:val="008E0138"/>
    <w:rsid w:val="008E2849"/>
    <w:rsid w:val="008E2D80"/>
    <w:rsid w:val="008E3039"/>
    <w:rsid w:val="008E3165"/>
    <w:rsid w:val="008E38EB"/>
    <w:rsid w:val="008E4D11"/>
    <w:rsid w:val="008E501B"/>
    <w:rsid w:val="008E66A7"/>
    <w:rsid w:val="008E7F44"/>
    <w:rsid w:val="008F0467"/>
    <w:rsid w:val="008F0CCA"/>
    <w:rsid w:val="008F1499"/>
    <w:rsid w:val="008F2497"/>
    <w:rsid w:val="008F382C"/>
    <w:rsid w:val="008F475C"/>
    <w:rsid w:val="00903566"/>
    <w:rsid w:val="00906732"/>
    <w:rsid w:val="00906918"/>
    <w:rsid w:val="00906B25"/>
    <w:rsid w:val="0090710B"/>
    <w:rsid w:val="009074EA"/>
    <w:rsid w:val="00907E1D"/>
    <w:rsid w:val="00911BA1"/>
    <w:rsid w:val="00912591"/>
    <w:rsid w:val="00912F86"/>
    <w:rsid w:val="0091467F"/>
    <w:rsid w:val="00916215"/>
    <w:rsid w:val="00916299"/>
    <w:rsid w:val="0091695D"/>
    <w:rsid w:val="00917122"/>
    <w:rsid w:val="009172F4"/>
    <w:rsid w:val="00921CA6"/>
    <w:rsid w:val="00923B17"/>
    <w:rsid w:val="00924380"/>
    <w:rsid w:val="00926A59"/>
    <w:rsid w:val="009275E5"/>
    <w:rsid w:val="0093523D"/>
    <w:rsid w:val="009355F7"/>
    <w:rsid w:val="0093705F"/>
    <w:rsid w:val="00937949"/>
    <w:rsid w:val="00940861"/>
    <w:rsid w:val="0094190B"/>
    <w:rsid w:val="009421A8"/>
    <w:rsid w:val="009426CC"/>
    <w:rsid w:val="00944DED"/>
    <w:rsid w:val="009450D2"/>
    <w:rsid w:val="00945130"/>
    <w:rsid w:val="00946674"/>
    <w:rsid w:val="00950A01"/>
    <w:rsid w:val="0095433D"/>
    <w:rsid w:val="009551B7"/>
    <w:rsid w:val="0096072D"/>
    <w:rsid w:val="00960828"/>
    <w:rsid w:val="00963D79"/>
    <w:rsid w:val="00965717"/>
    <w:rsid w:val="00967C1B"/>
    <w:rsid w:val="00970889"/>
    <w:rsid w:val="00975C8C"/>
    <w:rsid w:val="00977484"/>
    <w:rsid w:val="009810B9"/>
    <w:rsid w:val="009818E7"/>
    <w:rsid w:val="00982745"/>
    <w:rsid w:val="00982FF7"/>
    <w:rsid w:val="0098389B"/>
    <w:rsid w:val="00984E67"/>
    <w:rsid w:val="00986E7D"/>
    <w:rsid w:val="00990110"/>
    <w:rsid w:val="00990CFB"/>
    <w:rsid w:val="00990D2A"/>
    <w:rsid w:val="00991562"/>
    <w:rsid w:val="00992A09"/>
    <w:rsid w:val="00993C10"/>
    <w:rsid w:val="00994005"/>
    <w:rsid w:val="009943E6"/>
    <w:rsid w:val="00997E5C"/>
    <w:rsid w:val="009A03C3"/>
    <w:rsid w:val="009A0759"/>
    <w:rsid w:val="009A34AE"/>
    <w:rsid w:val="009A3D4E"/>
    <w:rsid w:val="009A44B9"/>
    <w:rsid w:val="009A569A"/>
    <w:rsid w:val="009A657F"/>
    <w:rsid w:val="009B489E"/>
    <w:rsid w:val="009B63E2"/>
    <w:rsid w:val="009B68FE"/>
    <w:rsid w:val="009B6B71"/>
    <w:rsid w:val="009B6DB8"/>
    <w:rsid w:val="009B6F5F"/>
    <w:rsid w:val="009C0FE9"/>
    <w:rsid w:val="009C35D6"/>
    <w:rsid w:val="009C4391"/>
    <w:rsid w:val="009C490C"/>
    <w:rsid w:val="009D617F"/>
    <w:rsid w:val="009D7BB0"/>
    <w:rsid w:val="009E0EF3"/>
    <w:rsid w:val="009E2747"/>
    <w:rsid w:val="009E2D94"/>
    <w:rsid w:val="009E2F06"/>
    <w:rsid w:val="009E53D8"/>
    <w:rsid w:val="009E59F9"/>
    <w:rsid w:val="009E5CCD"/>
    <w:rsid w:val="009E624F"/>
    <w:rsid w:val="009E77C5"/>
    <w:rsid w:val="009E7983"/>
    <w:rsid w:val="009E7C0A"/>
    <w:rsid w:val="009F194F"/>
    <w:rsid w:val="009F1EB5"/>
    <w:rsid w:val="009F48B8"/>
    <w:rsid w:val="009F4CFC"/>
    <w:rsid w:val="009F5ACF"/>
    <w:rsid w:val="00A01FF6"/>
    <w:rsid w:val="00A0681D"/>
    <w:rsid w:val="00A0715E"/>
    <w:rsid w:val="00A101C7"/>
    <w:rsid w:val="00A10C60"/>
    <w:rsid w:val="00A11A96"/>
    <w:rsid w:val="00A11B0E"/>
    <w:rsid w:val="00A12194"/>
    <w:rsid w:val="00A12B27"/>
    <w:rsid w:val="00A13D20"/>
    <w:rsid w:val="00A143E7"/>
    <w:rsid w:val="00A14C6A"/>
    <w:rsid w:val="00A15883"/>
    <w:rsid w:val="00A16619"/>
    <w:rsid w:val="00A1677D"/>
    <w:rsid w:val="00A2135F"/>
    <w:rsid w:val="00A21364"/>
    <w:rsid w:val="00A22055"/>
    <w:rsid w:val="00A23EF1"/>
    <w:rsid w:val="00A24FAD"/>
    <w:rsid w:val="00A262E1"/>
    <w:rsid w:val="00A26D08"/>
    <w:rsid w:val="00A27268"/>
    <w:rsid w:val="00A31EA6"/>
    <w:rsid w:val="00A32D28"/>
    <w:rsid w:val="00A3686B"/>
    <w:rsid w:val="00A42B4F"/>
    <w:rsid w:val="00A42F1B"/>
    <w:rsid w:val="00A436D2"/>
    <w:rsid w:val="00A44B7C"/>
    <w:rsid w:val="00A450CE"/>
    <w:rsid w:val="00A45FE9"/>
    <w:rsid w:val="00A51097"/>
    <w:rsid w:val="00A52FFC"/>
    <w:rsid w:val="00A54E64"/>
    <w:rsid w:val="00A6053B"/>
    <w:rsid w:val="00A60D4D"/>
    <w:rsid w:val="00A62114"/>
    <w:rsid w:val="00A62C32"/>
    <w:rsid w:val="00A63591"/>
    <w:rsid w:val="00A63683"/>
    <w:rsid w:val="00A65B16"/>
    <w:rsid w:val="00A65C2D"/>
    <w:rsid w:val="00A65F6A"/>
    <w:rsid w:val="00A66685"/>
    <w:rsid w:val="00A66C98"/>
    <w:rsid w:val="00A67F33"/>
    <w:rsid w:val="00A71990"/>
    <w:rsid w:val="00A73D9C"/>
    <w:rsid w:val="00A774BC"/>
    <w:rsid w:val="00A776C8"/>
    <w:rsid w:val="00A77885"/>
    <w:rsid w:val="00A80CF7"/>
    <w:rsid w:val="00A80CFF"/>
    <w:rsid w:val="00A8175D"/>
    <w:rsid w:val="00A818A7"/>
    <w:rsid w:val="00A8259D"/>
    <w:rsid w:val="00A82D8E"/>
    <w:rsid w:val="00A83D2E"/>
    <w:rsid w:val="00A8435E"/>
    <w:rsid w:val="00A85351"/>
    <w:rsid w:val="00A862A6"/>
    <w:rsid w:val="00A8704F"/>
    <w:rsid w:val="00A91741"/>
    <w:rsid w:val="00A93458"/>
    <w:rsid w:val="00A95DBA"/>
    <w:rsid w:val="00A96798"/>
    <w:rsid w:val="00A96D88"/>
    <w:rsid w:val="00AA4737"/>
    <w:rsid w:val="00AB1578"/>
    <w:rsid w:val="00AB209B"/>
    <w:rsid w:val="00AB310D"/>
    <w:rsid w:val="00AB4729"/>
    <w:rsid w:val="00AB595B"/>
    <w:rsid w:val="00AB5D39"/>
    <w:rsid w:val="00AB630A"/>
    <w:rsid w:val="00AB6E0D"/>
    <w:rsid w:val="00AB6FEC"/>
    <w:rsid w:val="00AB7289"/>
    <w:rsid w:val="00AB750D"/>
    <w:rsid w:val="00AB7E33"/>
    <w:rsid w:val="00AC16DD"/>
    <w:rsid w:val="00AC3899"/>
    <w:rsid w:val="00AC45F2"/>
    <w:rsid w:val="00AD0127"/>
    <w:rsid w:val="00AD07F3"/>
    <w:rsid w:val="00AD185E"/>
    <w:rsid w:val="00AD2C7A"/>
    <w:rsid w:val="00AD32DD"/>
    <w:rsid w:val="00AD429B"/>
    <w:rsid w:val="00AD59BA"/>
    <w:rsid w:val="00AD6A3F"/>
    <w:rsid w:val="00AD768F"/>
    <w:rsid w:val="00AD7F94"/>
    <w:rsid w:val="00AE06B3"/>
    <w:rsid w:val="00AE2647"/>
    <w:rsid w:val="00AE7413"/>
    <w:rsid w:val="00AE76B0"/>
    <w:rsid w:val="00AF152D"/>
    <w:rsid w:val="00AF358F"/>
    <w:rsid w:val="00AF6080"/>
    <w:rsid w:val="00AF64A6"/>
    <w:rsid w:val="00AF779D"/>
    <w:rsid w:val="00B02296"/>
    <w:rsid w:val="00B0373C"/>
    <w:rsid w:val="00B037F9"/>
    <w:rsid w:val="00B03CF0"/>
    <w:rsid w:val="00B041BC"/>
    <w:rsid w:val="00B04B64"/>
    <w:rsid w:val="00B06A77"/>
    <w:rsid w:val="00B06DF8"/>
    <w:rsid w:val="00B10AAD"/>
    <w:rsid w:val="00B11F85"/>
    <w:rsid w:val="00B12C52"/>
    <w:rsid w:val="00B14CCC"/>
    <w:rsid w:val="00B16851"/>
    <w:rsid w:val="00B171CE"/>
    <w:rsid w:val="00B216F6"/>
    <w:rsid w:val="00B21F34"/>
    <w:rsid w:val="00B2248A"/>
    <w:rsid w:val="00B23479"/>
    <w:rsid w:val="00B243FC"/>
    <w:rsid w:val="00B2796B"/>
    <w:rsid w:val="00B27BDB"/>
    <w:rsid w:val="00B27C94"/>
    <w:rsid w:val="00B321F6"/>
    <w:rsid w:val="00B33E9F"/>
    <w:rsid w:val="00B3436C"/>
    <w:rsid w:val="00B35355"/>
    <w:rsid w:val="00B363F6"/>
    <w:rsid w:val="00B36955"/>
    <w:rsid w:val="00B408AD"/>
    <w:rsid w:val="00B423D9"/>
    <w:rsid w:val="00B424C1"/>
    <w:rsid w:val="00B42E97"/>
    <w:rsid w:val="00B452AE"/>
    <w:rsid w:val="00B50D2A"/>
    <w:rsid w:val="00B51F64"/>
    <w:rsid w:val="00B54C6A"/>
    <w:rsid w:val="00B55919"/>
    <w:rsid w:val="00B56297"/>
    <w:rsid w:val="00B63611"/>
    <w:rsid w:val="00B637D5"/>
    <w:rsid w:val="00B63F28"/>
    <w:rsid w:val="00B66FFF"/>
    <w:rsid w:val="00B67CFA"/>
    <w:rsid w:val="00B703AA"/>
    <w:rsid w:val="00B73B67"/>
    <w:rsid w:val="00B74B52"/>
    <w:rsid w:val="00B7579F"/>
    <w:rsid w:val="00B84C9A"/>
    <w:rsid w:val="00B85564"/>
    <w:rsid w:val="00B86171"/>
    <w:rsid w:val="00B9060F"/>
    <w:rsid w:val="00B917EB"/>
    <w:rsid w:val="00B941F5"/>
    <w:rsid w:val="00B9496F"/>
    <w:rsid w:val="00B9613F"/>
    <w:rsid w:val="00BA13D2"/>
    <w:rsid w:val="00BA3074"/>
    <w:rsid w:val="00BA3F6A"/>
    <w:rsid w:val="00BA4962"/>
    <w:rsid w:val="00BA5150"/>
    <w:rsid w:val="00BA662E"/>
    <w:rsid w:val="00BA67B3"/>
    <w:rsid w:val="00BA7535"/>
    <w:rsid w:val="00BB0DB6"/>
    <w:rsid w:val="00BB10E0"/>
    <w:rsid w:val="00BB3FE2"/>
    <w:rsid w:val="00BC16B0"/>
    <w:rsid w:val="00BC18A5"/>
    <w:rsid w:val="00BC19BC"/>
    <w:rsid w:val="00BC22EE"/>
    <w:rsid w:val="00BC3CBF"/>
    <w:rsid w:val="00BC442A"/>
    <w:rsid w:val="00BC4B05"/>
    <w:rsid w:val="00BC5B44"/>
    <w:rsid w:val="00BC63FA"/>
    <w:rsid w:val="00BC72DB"/>
    <w:rsid w:val="00BC7C5E"/>
    <w:rsid w:val="00BD073C"/>
    <w:rsid w:val="00BD1628"/>
    <w:rsid w:val="00BD59A4"/>
    <w:rsid w:val="00BD5A2F"/>
    <w:rsid w:val="00BD6685"/>
    <w:rsid w:val="00BD67C6"/>
    <w:rsid w:val="00BE1D94"/>
    <w:rsid w:val="00BE22F6"/>
    <w:rsid w:val="00BE280C"/>
    <w:rsid w:val="00BE3523"/>
    <w:rsid w:val="00BE35AB"/>
    <w:rsid w:val="00BE4DD6"/>
    <w:rsid w:val="00BF154B"/>
    <w:rsid w:val="00BF48CD"/>
    <w:rsid w:val="00BF591A"/>
    <w:rsid w:val="00BF6478"/>
    <w:rsid w:val="00BF6A87"/>
    <w:rsid w:val="00C01EE1"/>
    <w:rsid w:val="00C02B4E"/>
    <w:rsid w:val="00C02FD4"/>
    <w:rsid w:val="00C051F4"/>
    <w:rsid w:val="00C06678"/>
    <w:rsid w:val="00C1391A"/>
    <w:rsid w:val="00C146E6"/>
    <w:rsid w:val="00C250BF"/>
    <w:rsid w:val="00C2559C"/>
    <w:rsid w:val="00C25AE0"/>
    <w:rsid w:val="00C27E01"/>
    <w:rsid w:val="00C30C2F"/>
    <w:rsid w:val="00C33793"/>
    <w:rsid w:val="00C35BD3"/>
    <w:rsid w:val="00C40B86"/>
    <w:rsid w:val="00C42F66"/>
    <w:rsid w:val="00C43987"/>
    <w:rsid w:val="00C45E74"/>
    <w:rsid w:val="00C45F5F"/>
    <w:rsid w:val="00C46621"/>
    <w:rsid w:val="00C46CA3"/>
    <w:rsid w:val="00C52B1A"/>
    <w:rsid w:val="00C6089F"/>
    <w:rsid w:val="00C626D4"/>
    <w:rsid w:val="00C62EC3"/>
    <w:rsid w:val="00C62F21"/>
    <w:rsid w:val="00C63418"/>
    <w:rsid w:val="00C63C73"/>
    <w:rsid w:val="00C655D6"/>
    <w:rsid w:val="00C67020"/>
    <w:rsid w:val="00C70345"/>
    <w:rsid w:val="00C709E5"/>
    <w:rsid w:val="00C71041"/>
    <w:rsid w:val="00C7144F"/>
    <w:rsid w:val="00C71DE0"/>
    <w:rsid w:val="00C74688"/>
    <w:rsid w:val="00C754C8"/>
    <w:rsid w:val="00C82A81"/>
    <w:rsid w:val="00C83429"/>
    <w:rsid w:val="00C8387D"/>
    <w:rsid w:val="00C83B21"/>
    <w:rsid w:val="00C86291"/>
    <w:rsid w:val="00C876BE"/>
    <w:rsid w:val="00C90F60"/>
    <w:rsid w:val="00C9658D"/>
    <w:rsid w:val="00C96A72"/>
    <w:rsid w:val="00CA065B"/>
    <w:rsid w:val="00CA2216"/>
    <w:rsid w:val="00CA3D09"/>
    <w:rsid w:val="00CA5D39"/>
    <w:rsid w:val="00CA6181"/>
    <w:rsid w:val="00CB0575"/>
    <w:rsid w:val="00CB3AAD"/>
    <w:rsid w:val="00CB4447"/>
    <w:rsid w:val="00CB6746"/>
    <w:rsid w:val="00CB784A"/>
    <w:rsid w:val="00CC2BE1"/>
    <w:rsid w:val="00CC5DD3"/>
    <w:rsid w:val="00CC6434"/>
    <w:rsid w:val="00CC6932"/>
    <w:rsid w:val="00CD0E3D"/>
    <w:rsid w:val="00CD1C67"/>
    <w:rsid w:val="00CD2E7B"/>
    <w:rsid w:val="00CD30C5"/>
    <w:rsid w:val="00CD35A4"/>
    <w:rsid w:val="00CD40F4"/>
    <w:rsid w:val="00CD53A2"/>
    <w:rsid w:val="00CD6932"/>
    <w:rsid w:val="00CE009B"/>
    <w:rsid w:val="00CE4152"/>
    <w:rsid w:val="00CE4B4C"/>
    <w:rsid w:val="00CE5998"/>
    <w:rsid w:val="00CE603B"/>
    <w:rsid w:val="00CF601C"/>
    <w:rsid w:val="00CF68C0"/>
    <w:rsid w:val="00CF767A"/>
    <w:rsid w:val="00D01696"/>
    <w:rsid w:val="00D01AD8"/>
    <w:rsid w:val="00D02B86"/>
    <w:rsid w:val="00D042FF"/>
    <w:rsid w:val="00D04337"/>
    <w:rsid w:val="00D05D50"/>
    <w:rsid w:val="00D06F75"/>
    <w:rsid w:val="00D10928"/>
    <w:rsid w:val="00D11F40"/>
    <w:rsid w:val="00D135CB"/>
    <w:rsid w:val="00D13D84"/>
    <w:rsid w:val="00D15599"/>
    <w:rsid w:val="00D1585D"/>
    <w:rsid w:val="00D223AA"/>
    <w:rsid w:val="00D25689"/>
    <w:rsid w:val="00D274A4"/>
    <w:rsid w:val="00D30D41"/>
    <w:rsid w:val="00D30DD7"/>
    <w:rsid w:val="00D34877"/>
    <w:rsid w:val="00D35ACC"/>
    <w:rsid w:val="00D3665E"/>
    <w:rsid w:val="00D3746F"/>
    <w:rsid w:val="00D37E45"/>
    <w:rsid w:val="00D42027"/>
    <w:rsid w:val="00D42E44"/>
    <w:rsid w:val="00D435A9"/>
    <w:rsid w:val="00D44C76"/>
    <w:rsid w:val="00D4604A"/>
    <w:rsid w:val="00D46624"/>
    <w:rsid w:val="00D47C04"/>
    <w:rsid w:val="00D50656"/>
    <w:rsid w:val="00D5138C"/>
    <w:rsid w:val="00D534C2"/>
    <w:rsid w:val="00D53686"/>
    <w:rsid w:val="00D53B50"/>
    <w:rsid w:val="00D57F83"/>
    <w:rsid w:val="00D63E89"/>
    <w:rsid w:val="00D64B06"/>
    <w:rsid w:val="00D6577F"/>
    <w:rsid w:val="00D67779"/>
    <w:rsid w:val="00D726DA"/>
    <w:rsid w:val="00D72DBD"/>
    <w:rsid w:val="00D745A8"/>
    <w:rsid w:val="00D76482"/>
    <w:rsid w:val="00D80295"/>
    <w:rsid w:val="00D80443"/>
    <w:rsid w:val="00D81442"/>
    <w:rsid w:val="00D83111"/>
    <w:rsid w:val="00D84A6C"/>
    <w:rsid w:val="00D86FE6"/>
    <w:rsid w:val="00D86FEE"/>
    <w:rsid w:val="00D90095"/>
    <w:rsid w:val="00D908EE"/>
    <w:rsid w:val="00D90E8E"/>
    <w:rsid w:val="00D9129B"/>
    <w:rsid w:val="00D91B04"/>
    <w:rsid w:val="00D938B1"/>
    <w:rsid w:val="00D93902"/>
    <w:rsid w:val="00D953D6"/>
    <w:rsid w:val="00D96F3E"/>
    <w:rsid w:val="00D97CEA"/>
    <w:rsid w:val="00DA06B7"/>
    <w:rsid w:val="00DA23B6"/>
    <w:rsid w:val="00DA3F82"/>
    <w:rsid w:val="00DA4B01"/>
    <w:rsid w:val="00DA4C24"/>
    <w:rsid w:val="00DA6799"/>
    <w:rsid w:val="00DB1508"/>
    <w:rsid w:val="00DB2157"/>
    <w:rsid w:val="00DB36AE"/>
    <w:rsid w:val="00DB3CDA"/>
    <w:rsid w:val="00DB46B0"/>
    <w:rsid w:val="00DB654B"/>
    <w:rsid w:val="00DB6747"/>
    <w:rsid w:val="00DC0649"/>
    <w:rsid w:val="00DC1242"/>
    <w:rsid w:val="00DC235C"/>
    <w:rsid w:val="00DC722D"/>
    <w:rsid w:val="00DD00B7"/>
    <w:rsid w:val="00DD1E87"/>
    <w:rsid w:val="00DD1ECE"/>
    <w:rsid w:val="00DD2F56"/>
    <w:rsid w:val="00DD359C"/>
    <w:rsid w:val="00DD4E9A"/>
    <w:rsid w:val="00DE0846"/>
    <w:rsid w:val="00DE1A56"/>
    <w:rsid w:val="00DE3075"/>
    <w:rsid w:val="00DE3424"/>
    <w:rsid w:val="00DE3973"/>
    <w:rsid w:val="00DE3AD4"/>
    <w:rsid w:val="00DE424B"/>
    <w:rsid w:val="00DE4904"/>
    <w:rsid w:val="00DE539C"/>
    <w:rsid w:val="00DE579F"/>
    <w:rsid w:val="00DE6631"/>
    <w:rsid w:val="00DE7C29"/>
    <w:rsid w:val="00DE7C7A"/>
    <w:rsid w:val="00DF0D08"/>
    <w:rsid w:val="00DF0EC3"/>
    <w:rsid w:val="00DF3467"/>
    <w:rsid w:val="00DF5BA6"/>
    <w:rsid w:val="00DF7262"/>
    <w:rsid w:val="00E00AE8"/>
    <w:rsid w:val="00E00EA8"/>
    <w:rsid w:val="00E024BA"/>
    <w:rsid w:val="00E05C55"/>
    <w:rsid w:val="00E05E54"/>
    <w:rsid w:val="00E06C59"/>
    <w:rsid w:val="00E103EC"/>
    <w:rsid w:val="00E11D32"/>
    <w:rsid w:val="00E14C41"/>
    <w:rsid w:val="00E168C8"/>
    <w:rsid w:val="00E16A0C"/>
    <w:rsid w:val="00E20B2A"/>
    <w:rsid w:val="00E242E7"/>
    <w:rsid w:val="00E24873"/>
    <w:rsid w:val="00E304A0"/>
    <w:rsid w:val="00E304ED"/>
    <w:rsid w:val="00E31D4A"/>
    <w:rsid w:val="00E32307"/>
    <w:rsid w:val="00E32B97"/>
    <w:rsid w:val="00E337AA"/>
    <w:rsid w:val="00E34954"/>
    <w:rsid w:val="00E37043"/>
    <w:rsid w:val="00E3735F"/>
    <w:rsid w:val="00E37A8A"/>
    <w:rsid w:val="00E37B5D"/>
    <w:rsid w:val="00E40068"/>
    <w:rsid w:val="00E40219"/>
    <w:rsid w:val="00E40E14"/>
    <w:rsid w:val="00E42889"/>
    <w:rsid w:val="00E42F4A"/>
    <w:rsid w:val="00E45A4F"/>
    <w:rsid w:val="00E47334"/>
    <w:rsid w:val="00E50360"/>
    <w:rsid w:val="00E533C9"/>
    <w:rsid w:val="00E5475B"/>
    <w:rsid w:val="00E56EA8"/>
    <w:rsid w:val="00E60BCA"/>
    <w:rsid w:val="00E61D94"/>
    <w:rsid w:val="00E6302A"/>
    <w:rsid w:val="00E63760"/>
    <w:rsid w:val="00E64D80"/>
    <w:rsid w:val="00E66958"/>
    <w:rsid w:val="00E66E14"/>
    <w:rsid w:val="00E679B5"/>
    <w:rsid w:val="00E73CB7"/>
    <w:rsid w:val="00E7403C"/>
    <w:rsid w:val="00E75D35"/>
    <w:rsid w:val="00E778DC"/>
    <w:rsid w:val="00E77C1F"/>
    <w:rsid w:val="00E77ED5"/>
    <w:rsid w:val="00E80336"/>
    <w:rsid w:val="00E81B33"/>
    <w:rsid w:val="00E834EA"/>
    <w:rsid w:val="00E90D23"/>
    <w:rsid w:val="00E92B11"/>
    <w:rsid w:val="00E93190"/>
    <w:rsid w:val="00E941D4"/>
    <w:rsid w:val="00EA0C69"/>
    <w:rsid w:val="00EA1A16"/>
    <w:rsid w:val="00EA1E25"/>
    <w:rsid w:val="00EA56A9"/>
    <w:rsid w:val="00EA6826"/>
    <w:rsid w:val="00EA6F1A"/>
    <w:rsid w:val="00EA7EBE"/>
    <w:rsid w:val="00EB033C"/>
    <w:rsid w:val="00EB04E4"/>
    <w:rsid w:val="00EB09C1"/>
    <w:rsid w:val="00EB1AB9"/>
    <w:rsid w:val="00EB2153"/>
    <w:rsid w:val="00EB26C1"/>
    <w:rsid w:val="00EB2E60"/>
    <w:rsid w:val="00EB3B90"/>
    <w:rsid w:val="00EC08C9"/>
    <w:rsid w:val="00EC2666"/>
    <w:rsid w:val="00EC2CC5"/>
    <w:rsid w:val="00EC3650"/>
    <w:rsid w:val="00EC3F80"/>
    <w:rsid w:val="00EC5D01"/>
    <w:rsid w:val="00EC6374"/>
    <w:rsid w:val="00EC64EA"/>
    <w:rsid w:val="00ED19AE"/>
    <w:rsid w:val="00ED345D"/>
    <w:rsid w:val="00ED3473"/>
    <w:rsid w:val="00ED37B7"/>
    <w:rsid w:val="00ED45A7"/>
    <w:rsid w:val="00ED5919"/>
    <w:rsid w:val="00ED5B97"/>
    <w:rsid w:val="00ED78FF"/>
    <w:rsid w:val="00EE3027"/>
    <w:rsid w:val="00EE445E"/>
    <w:rsid w:val="00EE54A3"/>
    <w:rsid w:val="00EE60A4"/>
    <w:rsid w:val="00EE6E1A"/>
    <w:rsid w:val="00EE7687"/>
    <w:rsid w:val="00EE7982"/>
    <w:rsid w:val="00EF22E0"/>
    <w:rsid w:val="00EF295D"/>
    <w:rsid w:val="00EF40FB"/>
    <w:rsid w:val="00EF4891"/>
    <w:rsid w:val="00EF73A9"/>
    <w:rsid w:val="00F00183"/>
    <w:rsid w:val="00F012E4"/>
    <w:rsid w:val="00F01F02"/>
    <w:rsid w:val="00F0461B"/>
    <w:rsid w:val="00F0498D"/>
    <w:rsid w:val="00F05E6F"/>
    <w:rsid w:val="00F06060"/>
    <w:rsid w:val="00F11CC7"/>
    <w:rsid w:val="00F11EEF"/>
    <w:rsid w:val="00F122E3"/>
    <w:rsid w:val="00F1312D"/>
    <w:rsid w:val="00F13141"/>
    <w:rsid w:val="00F13AC0"/>
    <w:rsid w:val="00F149DB"/>
    <w:rsid w:val="00F153C5"/>
    <w:rsid w:val="00F15D90"/>
    <w:rsid w:val="00F16E0C"/>
    <w:rsid w:val="00F17773"/>
    <w:rsid w:val="00F17AEA"/>
    <w:rsid w:val="00F17DB8"/>
    <w:rsid w:val="00F2080F"/>
    <w:rsid w:val="00F209FB"/>
    <w:rsid w:val="00F21C93"/>
    <w:rsid w:val="00F22D14"/>
    <w:rsid w:val="00F23D7B"/>
    <w:rsid w:val="00F24F16"/>
    <w:rsid w:val="00F30367"/>
    <w:rsid w:val="00F3393B"/>
    <w:rsid w:val="00F33AD2"/>
    <w:rsid w:val="00F34BA8"/>
    <w:rsid w:val="00F35F4D"/>
    <w:rsid w:val="00F37403"/>
    <w:rsid w:val="00F40EE1"/>
    <w:rsid w:val="00F41C63"/>
    <w:rsid w:val="00F43B38"/>
    <w:rsid w:val="00F4580A"/>
    <w:rsid w:val="00F45A2F"/>
    <w:rsid w:val="00F45D6F"/>
    <w:rsid w:val="00F46954"/>
    <w:rsid w:val="00F572C4"/>
    <w:rsid w:val="00F62CB2"/>
    <w:rsid w:val="00F6413B"/>
    <w:rsid w:val="00F65CA7"/>
    <w:rsid w:val="00F70C20"/>
    <w:rsid w:val="00F71241"/>
    <w:rsid w:val="00F71B43"/>
    <w:rsid w:val="00F737A8"/>
    <w:rsid w:val="00F74C17"/>
    <w:rsid w:val="00F75B1A"/>
    <w:rsid w:val="00F80FA9"/>
    <w:rsid w:val="00F81394"/>
    <w:rsid w:val="00F81682"/>
    <w:rsid w:val="00F83D88"/>
    <w:rsid w:val="00F84D4F"/>
    <w:rsid w:val="00F851D3"/>
    <w:rsid w:val="00F861F4"/>
    <w:rsid w:val="00F87277"/>
    <w:rsid w:val="00F901FF"/>
    <w:rsid w:val="00F90237"/>
    <w:rsid w:val="00F924D8"/>
    <w:rsid w:val="00F9424A"/>
    <w:rsid w:val="00F946C8"/>
    <w:rsid w:val="00F94E74"/>
    <w:rsid w:val="00FA0357"/>
    <w:rsid w:val="00FA0AA9"/>
    <w:rsid w:val="00FA33FA"/>
    <w:rsid w:val="00FA5F1D"/>
    <w:rsid w:val="00FA6988"/>
    <w:rsid w:val="00FB11D0"/>
    <w:rsid w:val="00FB2190"/>
    <w:rsid w:val="00FB3B73"/>
    <w:rsid w:val="00FB4462"/>
    <w:rsid w:val="00FB5CA8"/>
    <w:rsid w:val="00FB7A37"/>
    <w:rsid w:val="00FC160C"/>
    <w:rsid w:val="00FC3A88"/>
    <w:rsid w:val="00FC658F"/>
    <w:rsid w:val="00FD0950"/>
    <w:rsid w:val="00FD0EE8"/>
    <w:rsid w:val="00FD2A16"/>
    <w:rsid w:val="00FD4595"/>
    <w:rsid w:val="00FD46A2"/>
    <w:rsid w:val="00FD5739"/>
    <w:rsid w:val="00FD6030"/>
    <w:rsid w:val="00FE0674"/>
    <w:rsid w:val="00FE0E6A"/>
    <w:rsid w:val="00FE145A"/>
    <w:rsid w:val="00FE1888"/>
    <w:rsid w:val="00FE77A2"/>
    <w:rsid w:val="00FE7A62"/>
    <w:rsid w:val="00FF129D"/>
    <w:rsid w:val="00FF225A"/>
    <w:rsid w:val="00FF2549"/>
    <w:rsid w:val="00FF3057"/>
    <w:rsid w:val="00FF4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oNotEmbedSmartTags/>
  <w:decimalSymbol w:val=","/>
  <w:listSeparator w:val=";"/>
  <w15:chartTrackingRefBased/>
  <w15:docId w15:val="{9FDFA913-2448-4167-8D9E-91A36E816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B5583"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D6A56"/>
  </w:style>
  <w:style w:type="character" w:customStyle="1" w:styleId="WW-Absatz-Standardschriftart">
    <w:name w:val="WW-Absatz-Standardschriftart"/>
    <w:rsid w:val="007D6A56"/>
  </w:style>
  <w:style w:type="character" w:customStyle="1" w:styleId="WW-Absatz-Standardschriftart1">
    <w:name w:val="WW-Absatz-Standardschriftart1"/>
    <w:rsid w:val="007D6A56"/>
  </w:style>
  <w:style w:type="character" w:customStyle="1" w:styleId="WW-Absatz-Standardschriftart11">
    <w:name w:val="WW-Absatz-Standardschriftart11"/>
    <w:rsid w:val="007D6A56"/>
  </w:style>
  <w:style w:type="character" w:customStyle="1" w:styleId="WW-Absatz-Standardschriftart111">
    <w:name w:val="WW-Absatz-Standardschriftart111"/>
    <w:rsid w:val="007D6A56"/>
  </w:style>
  <w:style w:type="character" w:customStyle="1" w:styleId="WW-Absatz-Standardschriftart1111">
    <w:name w:val="WW-Absatz-Standardschriftart1111"/>
    <w:rsid w:val="007D6A56"/>
  </w:style>
  <w:style w:type="character" w:customStyle="1" w:styleId="WW8Num2z0">
    <w:name w:val="WW8Num2z0"/>
    <w:rsid w:val="007D6A56"/>
    <w:rPr>
      <w:rFonts w:ascii="Times New Roman" w:eastAsia="Times New Roman" w:hAnsi="Times New Roman" w:cs="Times New Roman"/>
    </w:rPr>
  </w:style>
  <w:style w:type="character" w:customStyle="1" w:styleId="Carpredefinitoparagrafo1">
    <w:name w:val="Car. predefinito paragrafo1"/>
    <w:rsid w:val="007D6A56"/>
  </w:style>
  <w:style w:type="character" w:customStyle="1" w:styleId="WW8Num3z0">
    <w:name w:val="WW8Num3z0"/>
    <w:rsid w:val="007D6A56"/>
    <w:rPr>
      <w:rFonts w:ascii="Times New Roman" w:eastAsia="Times New Roman" w:hAnsi="Times New Roman" w:cs="Times New Roman"/>
    </w:rPr>
  </w:style>
  <w:style w:type="paragraph" w:customStyle="1" w:styleId="Intestazione2">
    <w:name w:val="Intestazione2"/>
    <w:basedOn w:val="Normale"/>
    <w:next w:val="Corpodeltesto"/>
    <w:rsid w:val="007D6A56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Corpodeltesto">
    <w:name w:val="Corpo del testo"/>
    <w:aliases w:val="Body Text"/>
    <w:basedOn w:val="Normale"/>
    <w:link w:val="CorpotestoCarattere"/>
    <w:rsid w:val="007D6A56"/>
    <w:pPr>
      <w:spacing w:after="120"/>
    </w:pPr>
    <w:rPr>
      <w:lang w:val="x-none"/>
    </w:rPr>
  </w:style>
  <w:style w:type="paragraph" w:styleId="Elenco">
    <w:name w:val="List"/>
    <w:basedOn w:val="Corpodeltesto"/>
    <w:rsid w:val="007D6A56"/>
  </w:style>
  <w:style w:type="paragraph" w:styleId="Didascalia">
    <w:name w:val="caption"/>
    <w:basedOn w:val="Normale"/>
    <w:qFormat/>
    <w:rsid w:val="007D6A5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D6A56"/>
    <w:pPr>
      <w:suppressLineNumbers/>
    </w:pPr>
  </w:style>
  <w:style w:type="paragraph" w:customStyle="1" w:styleId="Intestazione1">
    <w:name w:val="Intestazione1"/>
    <w:basedOn w:val="Normale"/>
    <w:next w:val="Corpodeltesto"/>
    <w:rsid w:val="007D6A56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Corpodeltesto31">
    <w:name w:val="Corpo del testo 31"/>
    <w:basedOn w:val="Normale"/>
    <w:rsid w:val="007D6A56"/>
    <w:pPr>
      <w:jc w:val="center"/>
    </w:pPr>
    <w:rPr>
      <w:b/>
    </w:rPr>
  </w:style>
  <w:style w:type="paragraph" w:styleId="Paragrafoelenco">
    <w:name w:val="List Paragraph"/>
    <w:basedOn w:val="Normale"/>
    <w:uiPriority w:val="34"/>
    <w:qFormat/>
    <w:rsid w:val="007D6A56"/>
    <w:pPr>
      <w:spacing w:after="200"/>
      <w:ind w:left="720"/>
      <w:contextualSpacing/>
    </w:pPr>
  </w:style>
  <w:style w:type="paragraph" w:customStyle="1" w:styleId="Normale1">
    <w:name w:val="Normale1"/>
    <w:rsid w:val="007D6A56"/>
    <w:pPr>
      <w:widowControl w:val="0"/>
      <w:suppressAutoHyphens/>
    </w:pPr>
    <w:rPr>
      <w:kern w:val="1"/>
      <w:sz w:val="24"/>
      <w:szCs w:val="24"/>
      <w:lang w:eastAsia="zh-CN"/>
    </w:rPr>
  </w:style>
  <w:style w:type="paragraph" w:customStyle="1" w:styleId="CM43">
    <w:name w:val="CM43"/>
    <w:basedOn w:val="Normale1"/>
    <w:rsid w:val="007D6A56"/>
  </w:style>
  <w:style w:type="paragraph" w:customStyle="1" w:styleId="CM45">
    <w:name w:val="CM45"/>
    <w:basedOn w:val="Normale1"/>
    <w:rsid w:val="007D6A56"/>
  </w:style>
  <w:style w:type="paragraph" w:customStyle="1" w:styleId="CM40">
    <w:name w:val="CM40"/>
    <w:basedOn w:val="Normale1"/>
    <w:rsid w:val="007D6A56"/>
  </w:style>
  <w:style w:type="paragraph" w:customStyle="1" w:styleId="CM44">
    <w:name w:val="CM44"/>
    <w:basedOn w:val="Normale1"/>
    <w:rsid w:val="007D6A56"/>
  </w:style>
  <w:style w:type="paragraph" w:styleId="Pidipagina">
    <w:name w:val="footer"/>
    <w:basedOn w:val="Normale"/>
    <w:link w:val="PidipaginaCarattere"/>
    <w:uiPriority w:val="99"/>
    <w:rsid w:val="007D6A5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uiPriority w:val="99"/>
    <w:rsid w:val="007D6A56"/>
    <w:pPr>
      <w:suppressLineNumbers/>
      <w:tabs>
        <w:tab w:val="center" w:pos="4819"/>
        <w:tab w:val="right" w:pos="9638"/>
      </w:tabs>
    </w:pPr>
  </w:style>
  <w:style w:type="character" w:customStyle="1" w:styleId="CorpotestoCarattere">
    <w:name w:val="Corpo testo Carattere"/>
    <w:link w:val="Corpodeltesto"/>
    <w:rsid w:val="00601ABC"/>
    <w:rPr>
      <w:rFonts w:eastAsia="SimSun" w:cs="Mangal"/>
      <w:kern w:val="1"/>
      <w:sz w:val="24"/>
      <w:szCs w:val="24"/>
      <w:lang w:eastAsia="zh-CN" w:bidi="hi-IN"/>
    </w:rPr>
  </w:style>
  <w:style w:type="paragraph" w:customStyle="1" w:styleId="Stilepredefinito">
    <w:name w:val="Stile predefinito"/>
    <w:rsid w:val="00DE3424"/>
    <w:pPr>
      <w:suppressAutoHyphens/>
      <w:spacing w:after="200" w:line="276" w:lineRule="auto"/>
    </w:pPr>
    <w:rPr>
      <w:lang w:eastAsia="zh-CN"/>
    </w:rPr>
  </w:style>
  <w:style w:type="paragraph" w:customStyle="1" w:styleId="Corpodeltesto0">
    <w:name w:val="Corpo del testo"/>
    <w:aliases w:val="Body Text"/>
    <w:basedOn w:val="Normale"/>
    <w:link w:val="CorpodeltestoCarattere"/>
    <w:rsid w:val="005230BD"/>
    <w:pPr>
      <w:widowControl/>
      <w:spacing w:after="120"/>
    </w:pPr>
    <w:rPr>
      <w:rFonts w:eastAsia="Times New Roman" w:cs="Times New Roman"/>
      <w:kern w:val="0"/>
      <w:lang w:val="x-none" w:bidi="ar-SA"/>
    </w:rPr>
  </w:style>
  <w:style w:type="character" w:customStyle="1" w:styleId="CorpodeltestoCarattere">
    <w:name w:val="Corpo del testo Carattere"/>
    <w:link w:val="Corpodeltesto0"/>
    <w:rsid w:val="005230BD"/>
    <w:rPr>
      <w:sz w:val="24"/>
      <w:szCs w:val="24"/>
      <w:lang w:eastAsia="zh-CN"/>
    </w:rPr>
  </w:style>
  <w:style w:type="paragraph" w:customStyle="1" w:styleId="Contenutotabella">
    <w:name w:val="Contenuto tabella"/>
    <w:basedOn w:val="Normale"/>
    <w:rsid w:val="005230BD"/>
    <w:pPr>
      <w:widowControl/>
      <w:suppressLineNumbers/>
    </w:pPr>
    <w:rPr>
      <w:rFonts w:eastAsia="Times New Roman" w:cs="Times New Roman"/>
      <w:kern w:val="0"/>
      <w:lang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18A7"/>
    <w:rPr>
      <w:rFonts w:ascii="Tahoma" w:hAnsi="Tahoma"/>
      <w:sz w:val="16"/>
      <w:szCs w:val="14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A818A7"/>
    <w:rPr>
      <w:rFonts w:ascii="Tahoma" w:eastAsia="SimSun" w:hAnsi="Tahoma" w:cs="Mangal"/>
      <w:kern w:val="1"/>
      <w:sz w:val="16"/>
      <w:szCs w:val="14"/>
      <w:lang w:eastAsia="zh-CN" w:bidi="hi-IN"/>
    </w:rPr>
  </w:style>
  <w:style w:type="paragraph" w:customStyle="1" w:styleId="Default">
    <w:name w:val="Default"/>
    <w:rsid w:val="00C62F21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eWeb">
    <w:name w:val="Normal (Web)"/>
    <w:basedOn w:val="Normale"/>
    <w:uiPriority w:val="99"/>
    <w:unhideWhenUsed/>
    <w:rsid w:val="00814E52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it-IT" w:bidi="ar-SA"/>
    </w:rPr>
  </w:style>
  <w:style w:type="paragraph" w:styleId="Puntoelenco">
    <w:name w:val="List Bullet"/>
    <w:basedOn w:val="Normale"/>
    <w:uiPriority w:val="99"/>
    <w:unhideWhenUsed/>
    <w:rsid w:val="00DD4E9A"/>
    <w:pPr>
      <w:numPr>
        <w:numId w:val="4"/>
      </w:numPr>
      <w:contextualSpacing/>
    </w:pPr>
    <w:rPr>
      <w:szCs w:val="21"/>
    </w:rPr>
  </w:style>
  <w:style w:type="table" w:styleId="Grigliatabella">
    <w:name w:val="Table Grid"/>
    <w:basedOn w:val="Tabellanormale"/>
    <w:uiPriority w:val="59"/>
    <w:rsid w:val="002539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imandocommento">
    <w:name w:val="annotation reference"/>
    <w:uiPriority w:val="99"/>
    <w:semiHidden/>
    <w:unhideWhenUsed/>
    <w:rsid w:val="0065736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57365"/>
    <w:rPr>
      <w:sz w:val="20"/>
      <w:szCs w:val="18"/>
      <w:lang w:val="x-none"/>
    </w:rPr>
  </w:style>
  <w:style w:type="character" w:customStyle="1" w:styleId="TestocommentoCarattere">
    <w:name w:val="Testo commento Carattere"/>
    <w:link w:val="Testocommento"/>
    <w:uiPriority w:val="99"/>
    <w:semiHidden/>
    <w:rsid w:val="00657365"/>
    <w:rPr>
      <w:rFonts w:eastAsia="SimSun" w:cs="Mangal"/>
      <w:kern w:val="1"/>
      <w:szCs w:val="18"/>
      <w:lang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57365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657365"/>
    <w:rPr>
      <w:rFonts w:eastAsia="SimSun" w:cs="Mangal"/>
      <w:b/>
      <w:bCs/>
      <w:kern w:val="1"/>
      <w:szCs w:val="18"/>
      <w:lang w:eastAsia="zh-CN" w:bidi="hi-IN"/>
    </w:rPr>
  </w:style>
  <w:style w:type="character" w:styleId="Collegamentoipertestuale">
    <w:name w:val="Hyperlink"/>
    <w:uiPriority w:val="99"/>
    <w:unhideWhenUsed/>
    <w:rsid w:val="00663122"/>
    <w:rPr>
      <w:color w:val="0000FF"/>
      <w:u w:val="singl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1A16"/>
    <w:rPr>
      <w:rFonts w:eastAsia="SimSun" w:cs="Mangal"/>
      <w:kern w:val="1"/>
      <w:sz w:val="24"/>
      <w:szCs w:val="24"/>
      <w:lang w:eastAsia="zh-CN" w:bidi="hi-I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1A16"/>
    <w:rPr>
      <w:rFonts w:eastAsia="SimSu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45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afazzardi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visitsanmarino.com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esktop\Carta%20intestata%20Ufficio%20Acquisti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74C55F-AF8B-4B31-90ED-ABD14452D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Ufficio Acquisti</Template>
  <TotalTime>673</TotalTime>
  <Pages>3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San Marino,  novembre 2010/1710 d</vt:lpstr>
    </vt:vector>
  </TitlesOfParts>
  <Company/>
  <LinksUpToDate>false</LinksUpToDate>
  <CharactersWithSpaces>4887</CharactersWithSpaces>
  <SharedDoc>false</SharedDoc>
  <HLinks>
    <vt:vector size="48" baseType="variant">
      <vt:variant>
        <vt:i4>5767224</vt:i4>
      </vt:variant>
      <vt:variant>
        <vt:i4>15</vt:i4>
      </vt:variant>
      <vt:variant>
        <vt:i4>0</vt:i4>
      </vt:variant>
      <vt:variant>
        <vt:i4>5</vt:i4>
      </vt:variant>
      <vt:variant>
        <vt:lpwstr>mailto:amministrazione.turismo@pa.sm</vt:lpwstr>
      </vt:variant>
      <vt:variant>
        <vt:lpwstr/>
      </vt:variant>
      <vt:variant>
        <vt:i4>6684796</vt:i4>
      </vt:variant>
      <vt:variant>
        <vt:i4>12</vt:i4>
      </vt:variant>
      <vt:variant>
        <vt:i4>0</vt:i4>
      </vt:variant>
      <vt:variant>
        <vt:i4>5</vt:i4>
      </vt:variant>
      <vt:variant>
        <vt:lpwstr>http://www.gov.sm/</vt:lpwstr>
      </vt:variant>
      <vt:variant>
        <vt:lpwstr/>
      </vt:variant>
      <vt:variant>
        <vt:i4>1572930</vt:i4>
      </vt:variant>
      <vt:variant>
        <vt:i4>9</vt:i4>
      </vt:variant>
      <vt:variant>
        <vt:i4>0</vt:i4>
      </vt:variant>
      <vt:variant>
        <vt:i4>5</vt:i4>
      </vt:variant>
      <vt:variant>
        <vt:lpwstr>http://www.pa.sm/</vt:lpwstr>
      </vt:variant>
      <vt:variant>
        <vt:lpwstr/>
      </vt:variant>
      <vt:variant>
        <vt:i4>6684796</vt:i4>
      </vt:variant>
      <vt:variant>
        <vt:i4>6</vt:i4>
      </vt:variant>
      <vt:variant>
        <vt:i4>0</vt:i4>
      </vt:variant>
      <vt:variant>
        <vt:i4>5</vt:i4>
      </vt:variant>
      <vt:variant>
        <vt:lpwstr>http://www.gov.sm/</vt:lpwstr>
      </vt:variant>
      <vt:variant>
        <vt:lpwstr/>
      </vt:variant>
      <vt:variant>
        <vt:i4>1572930</vt:i4>
      </vt:variant>
      <vt:variant>
        <vt:i4>3</vt:i4>
      </vt:variant>
      <vt:variant>
        <vt:i4>0</vt:i4>
      </vt:variant>
      <vt:variant>
        <vt:i4>5</vt:i4>
      </vt:variant>
      <vt:variant>
        <vt:lpwstr>http://www.pa.sm/</vt:lpwstr>
      </vt:variant>
      <vt:variant>
        <vt:lpwstr/>
      </vt:variant>
      <vt:variant>
        <vt:i4>6946842</vt:i4>
      </vt:variant>
      <vt:variant>
        <vt:i4>0</vt:i4>
      </vt:variant>
      <vt:variant>
        <vt:i4>0</vt:i4>
      </vt:variant>
      <vt:variant>
        <vt:i4>5</vt:i4>
      </vt:variant>
      <vt:variant>
        <vt:lpwstr>mailto:alessandra.renzi@pa.sm</vt:lpwstr>
      </vt:variant>
      <vt:variant>
        <vt:lpwstr/>
      </vt:variant>
      <vt:variant>
        <vt:i4>2359332</vt:i4>
      </vt:variant>
      <vt:variant>
        <vt:i4>6</vt:i4>
      </vt:variant>
      <vt:variant>
        <vt:i4>0</vt:i4>
      </vt:variant>
      <vt:variant>
        <vt:i4>5</vt:i4>
      </vt:variant>
      <vt:variant>
        <vt:lpwstr>http://www.visitsanmarino.com/</vt:lpwstr>
      </vt:variant>
      <vt:variant>
        <vt:lpwstr/>
      </vt:variant>
      <vt:variant>
        <vt:i4>5767224</vt:i4>
      </vt:variant>
      <vt:variant>
        <vt:i4>3</vt:i4>
      </vt:variant>
      <vt:variant>
        <vt:i4>0</vt:i4>
      </vt:variant>
      <vt:variant>
        <vt:i4>5</vt:i4>
      </vt:variant>
      <vt:variant>
        <vt:lpwstr>mailto:amministrazione.turismo@pa.sm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 Marino,  novembre 2010/1710 d</dc:title>
  <dc:subject/>
  <dc:creator>Administrator</dc:creator>
  <cp:keywords/>
  <cp:lastModifiedBy>Lucy Barbara Santolini</cp:lastModifiedBy>
  <cp:revision>39</cp:revision>
  <cp:lastPrinted>2025-01-29T13:44:00Z</cp:lastPrinted>
  <dcterms:created xsi:type="dcterms:W3CDTF">2021-04-28T14:15:00Z</dcterms:created>
  <dcterms:modified xsi:type="dcterms:W3CDTF">2025-08-06T06:56:00Z</dcterms:modified>
</cp:coreProperties>
</file>