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28346A3" w14:textId="5B4AE129" w:rsidR="00821B06" w:rsidRDefault="00821B06" w:rsidP="00C20F24">
      <w:pPr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 w:rsidRPr="00E222AD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>Visto</w:t>
      </w:r>
      <w:r w:rsidRPr="00E222AD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l’art. 2 </w:t>
      </w:r>
      <w:r w:rsidRPr="00E222AD">
        <w:rPr>
          <w:rFonts w:ascii="Verdana" w:eastAsia="Times New Roman" w:hAnsi="Verdana" w:cs="Arial"/>
          <w:color w:val="000000" w:themeColor="text1"/>
          <w:kern w:val="0"/>
          <w:sz w:val="18"/>
          <w:szCs w:val="18"/>
          <w:lang w:eastAsia="it-IT" w:bidi="ar-SA"/>
        </w:rPr>
        <w:t xml:space="preserve">comma 2 lettera d) e comma 3 del Decreto Delegato </w:t>
      </w:r>
      <w:r w:rsidR="00595274" w:rsidRPr="00E222AD">
        <w:rPr>
          <w:rFonts w:ascii="Verdana" w:eastAsia="Times New Roman" w:hAnsi="Verdana" w:cs="Arial"/>
          <w:color w:val="000000" w:themeColor="text1"/>
          <w:kern w:val="0"/>
          <w:sz w:val="18"/>
          <w:szCs w:val="18"/>
          <w:lang w:eastAsia="it-IT" w:bidi="ar-SA"/>
        </w:rPr>
        <w:t xml:space="preserve">del 2 </w:t>
      </w:r>
      <w:r w:rsidR="008B2F05" w:rsidRPr="00E222AD">
        <w:rPr>
          <w:rFonts w:ascii="Verdana" w:eastAsia="Times New Roman" w:hAnsi="Verdana" w:cs="Arial"/>
          <w:color w:val="000000" w:themeColor="text1"/>
          <w:kern w:val="0"/>
          <w:sz w:val="18"/>
          <w:szCs w:val="18"/>
          <w:lang w:eastAsia="it-IT" w:bidi="ar-SA"/>
        </w:rPr>
        <w:t xml:space="preserve">marzo 2015 n.26 e </w:t>
      </w:r>
      <w:proofErr w:type="spellStart"/>
      <w:r w:rsidR="008B2F05" w:rsidRPr="00E222AD">
        <w:rPr>
          <w:rFonts w:ascii="Verdana" w:eastAsia="Times New Roman" w:hAnsi="Verdana" w:cs="Arial"/>
          <w:color w:val="000000" w:themeColor="text1"/>
          <w:kern w:val="0"/>
          <w:sz w:val="18"/>
          <w:szCs w:val="18"/>
          <w:lang w:eastAsia="it-IT" w:bidi="ar-SA"/>
        </w:rPr>
        <w:t>s.m.i.</w:t>
      </w:r>
      <w:proofErr w:type="spellEnd"/>
      <w:r w:rsidR="00474F57" w:rsidRPr="00E222AD">
        <w:rPr>
          <w:rFonts w:ascii="Verdana" w:eastAsia="Times New Roman" w:hAnsi="Verdana" w:cs="Arial"/>
          <w:color w:val="000000" w:themeColor="text1"/>
          <w:kern w:val="0"/>
          <w:sz w:val="18"/>
          <w:szCs w:val="18"/>
          <w:lang w:eastAsia="it-IT" w:bidi="ar-SA"/>
        </w:rPr>
        <w:t>;</w:t>
      </w:r>
    </w:p>
    <w:p w14:paraId="2F73A7D6" w14:textId="77777777" w:rsidR="00C20F24" w:rsidRPr="00303D84" w:rsidRDefault="00C20F24" w:rsidP="00C20F24">
      <w:pPr>
        <w:widowControl/>
        <w:suppressAutoHyphens w:val="0"/>
        <w:autoSpaceDE w:val="0"/>
        <w:autoSpaceDN w:val="0"/>
        <w:adjustRightInd w:val="0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</w:p>
    <w:p w14:paraId="7DDA73D6" w14:textId="238A6F6C" w:rsidR="006B6B17" w:rsidRDefault="006B02B7" w:rsidP="00C20F24">
      <w:pPr>
        <w:widowControl/>
        <w:suppressAutoHyphens w:val="0"/>
        <w:autoSpaceDE w:val="0"/>
        <w:autoSpaceDN w:val="0"/>
        <w:adjustRightInd w:val="0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proofErr w:type="gramStart"/>
      <w:r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il</w:t>
      </w:r>
      <w:proofErr w:type="gramEnd"/>
      <w:r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Dipartimento Turismo e Cultura</w:t>
      </w:r>
      <w:r w:rsidR="00474F57" w:rsidRPr="001C600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, attraverso il presente </w:t>
      </w:r>
      <w:r w:rsidR="00BD6C11" w:rsidRPr="001C600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Av</w:t>
      </w:r>
      <w:r w:rsidR="0033274E" w:rsidRPr="001C600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viso Pubblico</w:t>
      </w:r>
      <w:r w:rsidR="00474F57" w:rsidRPr="001C600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, intende procedere all’individuazione di </w:t>
      </w:r>
      <w:r w:rsidR="0033274E" w:rsidRPr="001C600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un</w:t>
      </w:r>
      <w:r w:rsidR="00BD6C11" w:rsidRPr="001C600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soggetto a cui affidare il </w:t>
      </w:r>
      <w:r w:rsidR="00AC3C21" w:rsidRPr="001C600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servizio </w:t>
      </w:r>
      <w:r w:rsidR="00AC3C21" w:rsidRPr="001C600B">
        <w:rPr>
          <w:rFonts w:ascii="Verdana" w:eastAsia="Cambria" w:hAnsi="Verdana" w:cs="Arial"/>
          <w:sz w:val="18"/>
          <w:szCs w:val="18"/>
          <w:lang w:eastAsia="en-US"/>
        </w:rPr>
        <w:t>di progettazione, coordinamento, organizzazione</w:t>
      </w:r>
      <w:r w:rsidR="00E222AD">
        <w:rPr>
          <w:rFonts w:ascii="Verdana" w:eastAsia="Cambria" w:hAnsi="Verdana" w:cs="Arial"/>
          <w:sz w:val="18"/>
          <w:szCs w:val="18"/>
          <w:lang w:eastAsia="en-US"/>
        </w:rPr>
        <w:t xml:space="preserve"> e </w:t>
      </w:r>
      <w:r w:rsidR="00F0378D">
        <w:rPr>
          <w:rFonts w:ascii="Verdana" w:eastAsia="Cambria" w:hAnsi="Verdana" w:cs="Arial"/>
          <w:sz w:val="18"/>
          <w:szCs w:val="18"/>
          <w:lang w:eastAsia="en-US"/>
        </w:rPr>
        <w:t>promozione</w:t>
      </w:r>
      <w:r w:rsidR="00AC3C21" w:rsidRPr="001C600B">
        <w:rPr>
          <w:rFonts w:ascii="Verdana" w:eastAsia="Cambria" w:hAnsi="Verdana" w:cs="Arial"/>
          <w:sz w:val="18"/>
          <w:szCs w:val="18"/>
          <w:lang w:eastAsia="en-US"/>
        </w:rPr>
        <w:t xml:space="preserve"> </w:t>
      </w:r>
      <w:r w:rsidR="00AC3C21" w:rsidRPr="001C600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di una</w:t>
      </w:r>
      <w:r w:rsidR="00AC3C21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manifestazione a </w:t>
      </w:r>
      <w:r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rassegna di spettacoli</w:t>
      </w:r>
      <w:r w:rsidR="00AC3C21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che dovrà essere realizzata nella Repubblica di San M</w:t>
      </w:r>
      <w:r w:rsidR="007D2B6B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arino nella stagione estiva 2021, nei giorni </w:t>
      </w:r>
      <w:r w:rsidR="00BF6C42" w:rsidRPr="00BF6C42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27 – 28</w:t>
      </w:r>
      <w:r w:rsidR="00951400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  <w:r w:rsidR="00813DA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–</w:t>
      </w:r>
      <w:r w:rsidR="00951400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29</w:t>
      </w:r>
      <w:r w:rsidR="00BF6C42" w:rsidRPr="00BF6C42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  <w:r w:rsidR="00BF6C42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giugno</w:t>
      </w:r>
      <w:r w:rsidR="00BF6C42" w:rsidRPr="00BF6C42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, 12 – 20 – 26 – </w:t>
      </w:r>
      <w:r w:rsidR="00BF6C42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luglio</w:t>
      </w:r>
      <w:r w:rsidR="00BF6C42" w:rsidRPr="00BF6C42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, 2 –</w:t>
      </w:r>
      <w:r w:rsidR="00951400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  <w:r w:rsidR="00BF6C42" w:rsidRPr="00BF6C42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9 – 10</w:t>
      </w:r>
      <w:r w:rsidR="00813DA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  <w:r w:rsidR="00BF6C42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agosto</w:t>
      </w:r>
      <w:r w:rsidR="00BF6C42" w:rsidRPr="00BF6C42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2021</w:t>
      </w:r>
      <w:r w:rsidR="00AC3C21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, </w:t>
      </w:r>
      <w:r w:rsidR="00BF6C42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presso Campo Bruno </w:t>
      </w:r>
      <w:proofErr w:type="spellStart"/>
      <w:r w:rsidR="00BF6C42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Reffi</w:t>
      </w:r>
      <w:proofErr w:type="spellEnd"/>
      <w:r w:rsidR="00BF6C42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.</w:t>
      </w:r>
      <w:r w:rsidR="00DE3615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  <w:r w:rsidR="006B6B17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Data la natura e i contenuti della manifestazione, già svolta con successo lo scorso anno, e l’interesse più generale dell’Amministrazione al coinvolgimento </w:t>
      </w:r>
      <w:r w:rsidR="00205B92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di </w:t>
      </w:r>
      <w:r w:rsidR="006B6B17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soggetti sammarinesi nell’organizzazione, il presente procedimento di selezione viene riservato alla </w:t>
      </w:r>
      <w:r w:rsidR="006B6B17" w:rsidRPr="006B6B17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partecipazione </w:t>
      </w:r>
      <w:r w:rsidR="006B6B17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da parte di soli operatori economici sammarinesi.</w:t>
      </w:r>
    </w:p>
    <w:p w14:paraId="269CCFA9" w14:textId="77777777" w:rsidR="00AC3C21" w:rsidRPr="00303D84" w:rsidRDefault="00AC3C21" w:rsidP="00C20F24">
      <w:pPr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</w:p>
    <w:p w14:paraId="27C4E44B" w14:textId="77777777" w:rsidR="00AC3C21" w:rsidRPr="00303D84" w:rsidRDefault="00AC3C21" w:rsidP="00AC3C21">
      <w:pPr>
        <w:jc w:val="both"/>
        <w:rPr>
          <w:rFonts w:ascii="Verdana" w:hAnsi="Verdana" w:cs="Verdana"/>
          <w:sz w:val="18"/>
          <w:szCs w:val="18"/>
          <w:lang w:eastAsia="it-IT"/>
        </w:rPr>
      </w:pPr>
    </w:p>
    <w:p w14:paraId="7C826235" w14:textId="68EF33A0" w:rsidR="00BD6C11" w:rsidRPr="00303D84" w:rsidRDefault="00BD6C11" w:rsidP="00BD6C11">
      <w:pPr>
        <w:pStyle w:val="Paragrafoelenco"/>
        <w:numPr>
          <w:ilvl w:val="0"/>
          <w:numId w:val="20"/>
        </w:numPr>
        <w:jc w:val="both"/>
        <w:rPr>
          <w:rFonts w:ascii="Verdana" w:hAnsi="Verdana" w:cs="Verdana"/>
          <w:sz w:val="18"/>
          <w:szCs w:val="18"/>
          <w:lang w:eastAsia="it-IT"/>
        </w:rPr>
      </w:pPr>
      <w:r w:rsidRPr="00303D84">
        <w:rPr>
          <w:rFonts w:ascii="Verdana" w:hAnsi="Verdana" w:cs="Verdana"/>
          <w:b/>
          <w:sz w:val="18"/>
          <w:szCs w:val="18"/>
          <w:lang w:eastAsia="it-IT"/>
        </w:rPr>
        <w:t>RESPONSABILE DEL PROCEDIMENTO:</w:t>
      </w:r>
      <w:r w:rsidRPr="00303D84">
        <w:rPr>
          <w:rFonts w:ascii="Verdana" w:hAnsi="Verdana" w:cs="Verdana"/>
          <w:sz w:val="18"/>
          <w:szCs w:val="18"/>
          <w:lang w:eastAsia="it-IT"/>
        </w:rPr>
        <w:t xml:space="preserve"> i</w:t>
      </w:r>
      <w:r w:rsidR="00AC3C21" w:rsidRPr="00303D84">
        <w:rPr>
          <w:rFonts w:ascii="Verdana" w:hAnsi="Verdana" w:cs="Verdana"/>
          <w:sz w:val="18"/>
          <w:szCs w:val="18"/>
          <w:lang w:eastAsia="it-IT"/>
        </w:rPr>
        <w:t xml:space="preserve">l Responsabile del procedimento </w:t>
      </w:r>
      <w:r w:rsidRPr="00303D84">
        <w:rPr>
          <w:rFonts w:ascii="Verdana" w:hAnsi="Verdana" w:cs="Verdana"/>
          <w:sz w:val="18"/>
          <w:szCs w:val="18"/>
          <w:lang w:eastAsia="it-IT"/>
        </w:rPr>
        <w:t xml:space="preserve">è il </w:t>
      </w:r>
      <w:r w:rsidR="00BF6C42">
        <w:rPr>
          <w:rFonts w:ascii="Verdana" w:hAnsi="Verdana" w:cs="Verdana"/>
          <w:sz w:val="18"/>
          <w:szCs w:val="18"/>
          <w:lang w:eastAsia="it-IT"/>
        </w:rPr>
        <w:t>Direttore del Dipartimento Turismo e Cultura</w:t>
      </w:r>
      <w:r w:rsidR="0028409F">
        <w:rPr>
          <w:rFonts w:ascii="Verdana" w:hAnsi="Verdana" w:cs="Verdana"/>
          <w:sz w:val="18"/>
          <w:szCs w:val="18"/>
          <w:lang w:eastAsia="it-IT"/>
        </w:rPr>
        <w:t xml:space="preserve"> che, qualora sia impossibilitato a svolgere tale funz</w:t>
      </w:r>
      <w:r w:rsidR="00F06B56">
        <w:rPr>
          <w:rFonts w:ascii="Verdana" w:hAnsi="Verdana" w:cs="Verdana"/>
          <w:sz w:val="18"/>
          <w:szCs w:val="18"/>
          <w:lang w:eastAsia="it-IT"/>
        </w:rPr>
        <w:t xml:space="preserve">ione, provvederà a nominare un </w:t>
      </w:r>
      <w:r w:rsidR="0028409F">
        <w:rPr>
          <w:rFonts w:ascii="Verdana" w:hAnsi="Verdana" w:cs="Verdana"/>
          <w:sz w:val="18"/>
          <w:szCs w:val="18"/>
          <w:lang w:eastAsia="it-IT"/>
        </w:rPr>
        <w:t>sostituto.</w:t>
      </w:r>
    </w:p>
    <w:p w14:paraId="4776CF96" w14:textId="6A0A6B73" w:rsidR="00AC3C21" w:rsidRPr="00303D84" w:rsidRDefault="00BD6C11" w:rsidP="00BD6C11">
      <w:pPr>
        <w:pStyle w:val="Paragrafoelenco"/>
        <w:numPr>
          <w:ilvl w:val="0"/>
          <w:numId w:val="20"/>
        </w:numPr>
        <w:jc w:val="both"/>
        <w:rPr>
          <w:rFonts w:ascii="Verdana" w:hAnsi="Verdana" w:cs="Verdana"/>
          <w:sz w:val="18"/>
          <w:szCs w:val="18"/>
          <w:lang w:eastAsia="it-IT"/>
        </w:rPr>
      </w:pPr>
      <w:r w:rsidRPr="00303D84">
        <w:rPr>
          <w:rFonts w:ascii="Verdana" w:hAnsi="Verdana" w:cs="Verdana"/>
          <w:b/>
          <w:sz w:val="18"/>
          <w:szCs w:val="18"/>
          <w:lang w:eastAsia="it-IT"/>
        </w:rPr>
        <w:t>RESPONSABILE DEL PROVVEDIMENTO</w:t>
      </w:r>
      <w:r w:rsidR="0033274E">
        <w:rPr>
          <w:rFonts w:ascii="Verdana" w:hAnsi="Verdana" w:cs="Verdana"/>
          <w:b/>
          <w:sz w:val="18"/>
          <w:szCs w:val="18"/>
          <w:lang w:eastAsia="it-IT"/>
        </w:rPr>
        <w:t xml:space="preserve"> DI AGGIUDICAZIONE</w:t>
      </w:r>
      <w:r w:rsidRPr="00303D84">
        <w:rPr>
          <w:rFonts w:ascii="Verdana" w:hAnsi="Verdana" w:cs="Verdana"/>
          <w:b/>
          <w:sz w:val="18"/>
          <w:szCs w:val="18"/>
          <w:lang w:eastAsia="it-IT"/>
        </w:rPr>
        <w:t>:</w:t>
      </w:r>
      <w:r w:rsidRPr="00303D84">
        <w:rPr>
          <w:rFonts w:ascii="Verdana" w:hAnsi="Verdana" w:cs="Verdana"/>
          <w:sz w:val="18"/>
          <w:szCs w:val="18"/>
          <w:lang w:eastAsia="it-IT"/>
        </w:rPr>
        <w:t xml:space="preserve"> </w:t>
      </w:r>
      <w:r w:rsidR="00AC3C21" w:rsidRPr="00303D84">
        <w:rPr>
          <w:rFonts w:ascii="Verdana" w:hAnsi="Verdana" w:cs="Verdana"/>
          <w:sz w:val="18"/>
          <w:szCs w:val="18"/>
          <w:lang w:eastAsia="it-IT"/>
        </w:rPr>
        <w:t>il Responsabile del provvedimento di a</w:t>
      </w:r>
      <w:r w:rsidRPr="00303D84">
        <w:rPr>
          <w:rFonts w:ascii="Verdana" w:hAnsi="Verdana" w:cs="Verdana"/>
          <w:sz w:val="18"/>
          <w:szCs w:val="18"/>
          <w:lang w:eastAsia="it-IT"/>
        </w:rPr>
        <w:t>ggiudicazione sarà</w:t>
      </w:r>
      <w:r w:rsidR="00AC3C21" w:rsidRPr="00303D84">
        <w:rPr>
          <w:rFonts w:ascii="Verdana" w:hAnsi="Verdana" w:cs="Verdana"/>
          <w:sz w:val="18"/>
          <w:szCs w:val="18"/>
          <w:lang w:eastAsia="it-IT"/>
        </w:rPr>
        <w:t xml:space="preserve"> la </w:t>
      </w:r>
      <w:r w:rsidR="00AC3C21" w:rsidRPr="0028409F">
        <w:rPr>
          <w:rFonts w:ascii="Verdana" w:hAnsi="Verdana" w:cs="Verdana"/>
          <w:sz w:val="18"/>
          <w:szCs w:val="18"/>
          <w:lang w:eastAsia="it-IT"/>
        </w:rPr>
        <w:t xml:space="preserve">Commissione </w:t>
      </w:r>
      <w:r w:rsidRPr="0028409F">
        <w:rPr>
          <w:rFonts w:ascii="Verdana" w:hAnsi="Verdana" w:cs="Verdana"/>
          <w:sz w:val="18"/>
          <w:szCs w:val="18"/>
          <w:lang w:eastAsia="it-IT"/>
        </w:rPr>
        <w:t>di valutazione e aggiudicazione</w:t>
      </w:r>
      <w:r w:rsidRPr="00303D84">
        <w:rPr>
          <w:rFonts w:ascii="Verdana" w:hAnsi="Verdana" w:cs="Verdana"/>
          <w:sz w:val="18"/>
          <w:szCs w:val="18"/>
          <w:lang w:eastAsia="it-IT"/>
        </w:rPr>
        <w:t xml:space="preserve"> </w:t>
      </w:r>
      <w:r w:rsidR="00AC3C21" w:rsidRPr="00303D84">
        <w:rPr>
          <w:rFonts w:ascii="Verdana" w:hAnsi="Verdana" w:cs="Verdana"/>
          <w:sz w:val="18"/>
          <w:szCs w:val="18"/>
          <w:lang w:eastAsia="it-IT"/>
        </w:rPr>
        <w:t xml:space="preserve">composta da: </w:t>
      </w:r>
    </w:p>
    <w:p w14:paraId="34068C21" w14:textId="22CB2587" w:rsidR="00AC3C21" w:rsidRPr="00303D84" w:rsidRDefault="00E41E5A" w:rsidP="00E41E5A">
      <w:pPr>
        <w:pStyle w:val="Paragrafoelenco"/>
        <w:numPr>
          <w:ilvl w:val="0"/>
          <w:numId w:val="21"/>
        </w:numPr>
        <w:jc w:val="both"/>
        <w:rPr>
          <w:rFonts w:ascii="Verdana" w:hAnsi="Verdana" w:cs="Verdana"/>
          <w:sz w:val="18"/>
          <w:szCs w:val="18"/>
          <w:lang w:eastAsia="it-IT"/>
        </w:rPr>
      </w:pPr>
      <w:proofErr w:type="gramStart"/>
      <w:r w:rsidRPr="00303D84">
        <w:rPr>
          <w:rFonts w:ascii="Verdana" w:hAnsi="Verdana" w:cs="Verdana"/>
          <w:sz w:val="18"/>
          <w:szCs w:val="18"/>
          <w:lang w:eastAsia="it-IT"/>
        </w:rPr>
        <w:t>i</w:t>
      </w:r>
      <w:r w:rsidR="00AC3C21" w:rsidRPr="00303D84">
        <w:rPr>
          <w:rFonts w:ascii="Verdana" w:hAnsi="Verdana" w:cs="Verdana"/>
          <w:sz w:val="18"/>
          <w:szCs w:val="18"/>
          <w:lang w:eastAsia="it-IT"/>
        </w:rPr>
        <w:t>l</w:t>
      </w:r>
      <w:proofErr w:type="gramEnd"/>
      <w:r w:rsidR="00AC3C21" w:rsidRPr="00303D84">
        <w:rPr>
          <w:rFonts w:ascii="Verdana" w:hAnsi="Verdana" w:cs="Verdana"/>
          <w:sz w:val="18"/>
          <w:szCs w:val="18"/>
          <w:lang w:eastAsia="it-IT"/>
        </w:rPr>
        <w:t xml:space="preserve"> Direttore del</w:t>
      </w:r>
      <w:r w:rsidR="00702E43" w:rsidRPr="00303D84">
        <w:rPr>
          <w:rFonts w:ascii="Verdana" w:hAnsi="Verdana" w:cs="Verdana"/>
          <w:sz w:val="18"/>
          <w:szCs w:val="18"/>
          <w:lang w:eastAsia="it-IT"/>
        </w:rPr>
        <w:t xml:space="preserve"> Dip</w:t>
      </w:r>
      <w:r w:rsidR="00BA7624" w:rsidRPr="00303D84">
        <w:rPr>
          <w:rFonts w:ascii="Verdana" w:hAnsi="Verdana" w:cs="Verdana"/>
          <w:sz w:val="18"/>
          <w:szCs w:val="18"/>
          <w:lang w:eastAsia="it-IT"/>
        </w:rPr>
        <w:t xml:space="preserve">artimento </w:t>
      </w:r>
      <w:r w:rsidR="00BA7624" w:rsidRPr="0033274E">
        <w:rPr>
          <w:rFonts w:ascii="Verdana" w:hAnsi="Verdana" w:cs="Verdana"/>
          <w:sz w:val="18"/>
          <w:szCs w:val="18"/>
          <w:lang w:eastAsia="it-IT"/>
        </w:rPr>
        <w:t xml:space="preserve">Turismo e Cultura </w:t>
      </w:r>
      <w:r w:rsidR="00BA7624" w:rsidRPr="0028409F">
        <w:rPr>
          <w:rFonts w:ascii="Verdana" w:hAnsi="Verdana" w:cs="Verdana"/>
          <w:sz w:val="18"/>
          <w:szCs w:val="18"/>
          <w:lang w:eastAsia="it-IT"/>
        </w:rPr>
        <w:t>o membro supplente dallo stesso designato;</w:t>
      </w:r>
    </w:p>
    <w:p w14:paraId="7A3A9145" w14:textId="318672AE" w:rsidR="00AC3C21" w:rsidRPr="00303D84" w:rsidRDefault="00E41E5A" w:rsidP="00E41E5A">
      <w:pPr>
        <w:pStyle w:val="Paragrafoelenco"/>
        <w:numPr>
          <w:ilvl w:val="0"/>
          <w:numId w:val="21"/>
        </w:numPr>
        <w:jc w:val="both"/>
        <w:rPr>
          <w:rFonts w:ascii="Verdana" w:hAnsi="Verdana" w:cs="Verdana"/>
          <w:sz w:val="18"/>
          <w:szCs w:val="18"/>
          <w:lang w:eastAsia="it-IT"/>
        </w:rPr>
      </w:pPr>
      <w:proofErr w:type="gramStart"/>
      <w:r w:rsidRPr="00303D84">
        <w:rPr>
          <w:rFonts w:ascii="Verdana" w:hAnsi="Verdana" w:cs="Verdana"/>
          <w:sz w:val="18"/>
          <w:szCs w:val="18"/>
          <w:lang w:eastAsia="it-IT"/>
        </w:rPr>
        <w:t>u</w:t>
      </w:r>
      <w:r w:rsidR="00BD6C11" w:rsidRPr="00303D84">
        <w:rPr>
          <w:rFonts w:ascii="Verdana" w:hAnsi="Verdana" w:cs="Verdana"/>
          <w:sz w:val="18"/>
          <w:szCs w:val="18"/>
          <w:lang w:eastAsia="it-IT"/>
        </w:rPr>
        <w:t>n</w:t>
      </w:r>
      <w:proofErr w:type="gramEnd"/>
      <w:r w:rsidR="00BD6C11" w:rsidRPr="00303D84">
        <w:rPr>
          <w:rFonts w:ascii="Verdana" w:hAnsi="Verdana" w:cs="Verdana"/>
          <w:sz w:val="18"/>
          <w:szCs w:val="18"/>
          <w:lang w:eastAsia="it-IT"/>
        </w:rPr>
        <w:t xml:space="preserve"> rappresentante della </w:t>
      </w:r>
      <w:r w:rsidR="00AC3C21" w:rsidRPr="00303D84">
        <w:rPr>
          <w:rFonts w:ascii="Verdana" w:hAnsi="Verdana" w:cs="Verdana"/>
          <w:sz w:val="18"/>
          <w:szCs w:val="18"/>
          <w:lang w:eastAsia="it-IT"/>
        </w:rPr>
        <w:t xml:space="preserve">Segreteria di Stato per </w:t>
      </w:r>
      <w:r w:rsidR="00BF6C42">
        <w:rPr>
          <w:rFonts w:ascii="Verdana" w:hAnsi="Verdana" w:cs="Verdana"/>
          <w:sz w:val="18"/>
          <w:szCs w:val="18"/>
          <w:lang w:eastAsia="it-IT"/>
        </w:rPr>
        <w:t>l</w:t>
      </w:r>
      <w:r w:rsidR="00813DAB">
        <w:rPr>
          <w:rFonts w:ascii="Verdana" w:hAnsi="Verdana" w:cs="Verdana"/>
          <w:sz w:val="18"/>
          <w:szCs w:val="18"/>
          <w:lang w:eastAsia="it-IT"/>
        </w:rPr>
        <w:t xml:space="preserve">’Istruzione e la </w:t>
      </w:r>
      <w:r w:rsidR="00BF6C42">
        <w:rPr>
          <w:rFonts w:ascii="Verdana" w:hAnsi="Verdana" w:cs="Verdana"/>
          <w:sz w:val="18"/>
          <w:szCs w:val="18"/>
          <w:lang w:eastAsia="it-IT"/>
        </w:rPr>
        <w:t>Cultura</w:t>
      </w:r>
      <w:r w:rsidR="00AC3C21" w:rsidRPr="00303D84">
        <w:rPr>
          <w:rFonts w:ascii="Verdana" w:hAnsi="Verdana" w:cs="Verdana"/>
          <w:sz w:val="18"/>
          <w:szCs w:val="18"/>
          <w:lang w:eastAsia="it-IT"/>
        </w:rPr>
        <w:t>, che verr</w:t>
      </w:r>
      <w:r w:rsidR="00BD6C11" w:rsidRPr="00303D84">
        <w:rPr>
          <w:rFonts w:ascii="Verdana" w:hAnsi="Verdana" w:cs="Verdana"/>
          <w:sz w:val="18"/>
          <w:szCs w:val="18"/>
          <w:lang w:eastAsia="it-IT"/>
        </w:rPr>
        <w:t>à</w:t>
      </w:r>
      <w:r w:rsidR="00AC3C21" w:rsidRPr="00303D84">
        <w:rPr>
          <w:rFonts w:ascii="Verdana" w:hAnsi="Verdana" w:cs="Verdana"/>
          <w:sz w:val="18"/>
          <w:szCs w:val="18"/>
          <w:lang w:eastAsia="it-IT"/>
        </w:rPr>
        <w:t xml:space="preserve"> nominat</w:t>
      </w:r>
      <w:r w:rsidR="00BD6C11" w:rsidRPr="00303D84">
        <w:rPr>
          <w:rFonts w:ascii="Verdana" w:hAnsi="Verdana" w:cs="Verdana"/>
          <w:sz w:val="18"/>
          <w:szCs w:val="18"/>
          <w:lang w:eastAsia="it-IT"/>
        </w:rPr>
        <w:t xml:space="preserve">o </w:t>
      </w:r>
      <w:r w:rsidR="00AC3C21" w:rsidRPr="00303D84">
        <w:rPr>
          <w:rFonts w:ascii="Verdana" w:hAnsi="Verdana" w:cs="Verdana"/>
          <w:sz w:val="18"/>
          <w:szCs w:val="18"/>
          <w:lang w:eastAsia="it-IT"/>
        </w:rPr>
        <w:t xml:space="preserve">dal Segretario di Stato per </w:t>
      </w:r>
      <w:r w:rsidR="00BF6C42">
        <w:rPr>
          <w:rFonts w:ascii="Verdana" w:hAnsi="Verdana" w:cs="Verdana"/>
          <w:sz w:val="18"/>
          <w:szCs w:val="18"/>
          <w:lang w:eastAsia="it-IT"/>
        </w:rPr>
        <w:t>l</w:t>
      </w:r>
      <w:r w:rsidR="00813DAB">
        <w:rPr>
          <w:rFonts w:ascii="Verdana" w:hAnsi="Verdana" w:cs="Verdana"/>
          <w:sz w:val="18"/>
          <w:szCs w:val="18"/>
          <w:lang w:eastAsia="it-IT"/>
        </w:rPr>
        <w:t xml:space="preserve">’Istruzione e la </w:t>
      </w:r>
      <w:r w:rsidR="00BF6C42">
        <w:rPr>
          <w:rFonts w:ascii="Verdana" w:hAnsi="Verdana" w:cs="Verdana"/>
          <w:sz w:val="18"/>
          <w:szCs w:val="18"/>
          <w:lang w:eastAsia="it-IT"/>
        </w:rPr>
        <w:t>Cultura</w:t>
      </w:r>
      <w:r w:rsidR="00AC3C21" w:rsidRPr="00303D84">
        <w:rPr>
          <w:rFonts w:ascii="Verdana" w:hAnsi="Verdana" w:cs="Verdana"/>
          <w:sz w:val="18"/>
          <w:szCs w:val="18"/>
          <w:lang w:eastAsia="it-IT"/>
        </w:rPr>
        <w:t xml:space="preserve"> dopo che saranno scaduti i</w:t>
      </w:r>
      <w:r w:rsidR="0024145B">
        <w:rPr>
          <w:rFonts w:ascii="Verdana" w:hAnsi="Verdana" w:cs="Verdana"/>
          <w:sz w:val="18"/>
          <w:szCs w:val="18"/>
          <w:lang w:eastAsia="it-IT"/>
        </w:rPr>
        <w:t xml:space="preserve"> termini di presentazione dell’Istanza</w:t>
      </w:r>
      <w:r w:rsidR="00BA7624" w:rsidRPr="00303D84">
        <w:rPr>
          <w:rFonts w:ascii="Verdana" w:hAnsi="Verdana" w:cs="Verdana"/>
          <w:sz w:val="18"/>
          <w:szCs w:val="18"/>
          <w:lang w:eastAsia="it-IT"/>
        </w:rPr>
        <w:t xml:space="preserve"> di Partecipazione;</w:t>
      </w:r>
    </w:p>
    <w:p w14:paraId="61CC4D12" w14:textId="6C01B026" w:rsidR="00BA7624" w:rsidRPr="00303D84" w:rsidRDefault="00AC3C21" w:rsidP="00D63179">
      <w:pPr>
        <w:pStyle w:val="Paragrafoelenco"/>
        <w:numPr>
          <w:ilvl w:val="0"/>
          <w:numId w:val="21"/>
        </w:numPr>
        <w:jc w:val="both"/>
        <w:rPr>
          <w:rFonts w:ascii="Verdana" w:hAnsi="Verdana" w:cs="Verdana"/>
          <w:sz w:val="18"/>
          <w:szCs w:val="18"/>
          <w:lang w:eastAsia="it-IT"/>
        </w:rPr>
      </w:pPr>
      <w:proofErr w:type="gramStart"/>
      <w:r w:rsidRPr="00303D84">
        <w:rPr>
          <w:rFonts w:ascii="Verdana" w:hAnsi="Verdana" w:cs="Verdana"/>
          <w:sz w:val="18"/>
          <w:szCs w:val="18"/>
          <w:lang w:eastAsia="it-IT"/>
        </w:rPr>
        <w:t>il</w:t>
      </w:r>
      <w:proofErr w:type="gramEnd"/>
      <w:r w:rsidRPr="00303D84">
        <w:rPr>
          <w:rFonts w:ascii="Verdana" w:hAnsi="Verdana" w:cs="Verdana"/>
          <w:sz w:val="18"/>
          <w:szCs w:val="18"/>
          <w:lang w:eastAsia="it-IT"/>
        </w:rPr>
        <w:t xml:space="preserve"> Diri</w:t>
      </w:r>
      <w:r w:rsidR="00BA7624" w:rsidRPr="00303D84">
        <w:rPr>
          <w:rFonts w:ascii="Verdana" w:hAnsi="Verdana" w:cs="Verdana"/>
          <w:sz w:val="18"/>
          <w:szCs w:val="18"/>
          <w:lang w:eastAsia="it-IT"/>
        </w:rPr>
        <w:t xml:space="preserve">gente </w:t>
      </w:r>
      <w:r w:rsidR="00F8312F">
        <w:rPr>
          <w:rFonts w:ascii="Verdana" w:hAnsi="Verdana" w:cs="Verdana"/>
          <w:sz w:val="18"/>
          <w:szCs w:val="18"/>
          <w:lang w:eastAsia="it-IT"/>
        </w:rPr>
        <w:t xml:space="preserve">degli Istituti Culturali </w:t>
      </w:r>
      <w:r w:rsidR="00BA7624" w:rsidRPr="0028409F">
        <w:rPr>
          <w:rFonts w:ascii="Verdana" w:hAnsi="Verdana" w:cs="Verdana"/>
          <w:sz w:val="18"/>
          <w:szCs w:val="18"/>
          <w:lang w:eastAsia="it-IT"/>
        </w:rPr>
        <w:t>o membro supplente dallo stesso designato</w:t>
      </w:r>
      <w:r w:rsidR="00BA7624" w:rsidRPr="00303D84">
        <w:rPr>
          <w:rFonts w:ascii="Verdana" w:hAnsi="Verdana" w:cs="Verdana"/>
          <w:sz w:val="18"/>
          <w:szCs w:val="18"/>
          <w:lang w:eastAsia="it-IT"/>
        </w:rPr>
        <w:t>;</w:t>
      </w:r>
    </w:p>
    <w:p w14:paraId="245E0E57" w14:textId="342ACC2D" w:rsidR="00BA7624" w:rsidRPr="0028409F" w:rsidRDefault="0028409F" w:rsidP="00BE6C01">
      <w:pPr>
        <w:ind w:left="360"/>
        <w:jc w:val="both"/>
        <w:rPr>
          <w:rFonts w:ascii="Verdana" w:hAnsi="Verdana" w:cs="Verdana"/>
          <w:sz w:val="18"/>
          <w:szCs w:val="18"/>
          <w:lang w:eastAsia="it-IT"/>
        </w:rPr>
      </w:pPr>
      <w:r w:rsidRPr="00E222AD">
        <w:rPr>
          <w:rFonts w:ascii="Verdana" w:hAnsi="Verdana" w:cs="Verdana"/>
          <w:sz w:val="18"/>
          <w:szCs w:val="18"/>
          <w:lang w:eastAsia="it-IT"/>
        </w:rPr>
        <w:t xml:space="preserve">La Commissione sarà coadiuvata da </w:t>
      </w:r>
      <w:r w:rsidR="00E41E5A" w:rsidRPr="00E222AD">
        <w:rPr>
          <w:rFonts w:ascii="Verdana" w:hAnsi="Verdana" w:cs="Verdana"/>
          <w:sz w:val="18"/>
          <w:szCs w:val="18"/>
          <w:lang w:eastAsia="it-IT"/>
        </w:rPr>
        <w:t xml:space="preserve">un </w:t>
      </w:r>
      <w:r w:rsidR="00AC3C21" w:rsidRPr="00E222AD">
        <w:rPr>
          <w:rFonts w:ascii="Verdana" w:hAnsi="Verdana" w:cs="Verdana"/>
          <w:sz w:val="18"/>
          <w:szCs w:val="18"/>
          <w:lang w:eastAsia="it-IT"/>
        </w:rPr>
        <w:t>espert</w:t>
      </w:r>
      <w:r w:rsidR="00E41E5A" w:rsidRPr="00E222AD">
        <w:rPr>
          <w:rFonts w:ascii="Verdana" w:hAnsi="Verdana" w:cs="Verdana"/>
          <w:sz w:val="18"/>
          <w:szCs w:val="18"/>
          <w:lang w:eastAsia="it-IT"/>
        </w:rPr>
        <w:t>o</w:t>
      </w:r>
      <w:r w:rsidR="00AC3C21" w:rsidRPr="00E222AD">
        <w:rPr>
          <w:rFonts w:ascii="Verdana" w:hAnsi="Verdana" w:cs="Verdana"/>
          <w:sz w:val="18"/>
          <w:szCs w:val="18"/>
          <w:lang w:eastAsia="it-IT"/>
        </w:rPr>
        <w:t xml:space="preserve"> </w:t>
      </w:r>
      <w:r w:rsidR="00E222AD" w:rsidRPr="00E222AD">
        <w:rPr>
          <w:rFonts w:ascii="Verdana" w:hAnsi="Verdana" w:cs="Verdana"/>
          <w:sz w:val="18"/>
          <w:szCs w:val="18"/>
          <w:lang w:eastAsia="it-IT"/>
        </w:rPr>
        <w:t>degli Istituti Culturali</w:t>
      </w:r>
      <w:r w:rsidRPr="00E222AD">
        <w:rPr>
          <w:rFonts w:ascii="Verdana" w:hAnsi="Verdana" w:cs="Verdana"/>
          <w:sz w:val="18"/>
          <w:szCs w:val="18"/>
          <w:lang w:eastAsia="it-IT"/>
        </w:rPr>
        <w:t xml:space="preserve"> con funzioni di verbalizzante</w:t>
      </w:r>
      <w:r w:rsidR="00E41E5A" w:rsidRPr="00E222AD">
        <w:rPr>
          <w:rFonts w:ascii="Verdana" w:hAnsi="Verdana" w:cs="Verdana"/>
          <w:sz w:val="18"/>
          <w:szCs w:val="18"/>
          <w:lang w:eastAsia="it-IT"/>
        </w:rPr>
        <w:t>,</w:t>
      </w:r>
      <w:r w:rsidRPr="00E222AD">
        <w:rPr>
          <w:rFonts w:ascii="Verdana" w:hAnsi="Verdana" w:cs="Verdana"/>
          <w:sz w:val="18"/>
          <w:szCs w:val="18"/>
          <w:lang w:eastAsia="it-IT"/>
        </w:rPr>
        <w:t xml:space="preserve"> nominato dal Responsabile del procedimento</w:t>
      </w:r>
      <w:r w:rsidR="00E41E5A" w:rsidRPr="00E222AD">
        <w:rPr>
          <w:rFonts w:ascii="Verdana" w:hAnsi="Verdana" w:cs="Verdana"/>
          <w:sz w:val="18"/>
          <w:szCs w:val="18"/>
          <w:lang w:eastAsia="it-IT"/>
        </w:rPr>
        <w:t xml:space="preserve"> </w:t>
      </w:r>
      <w:r w:rsidR="00AC3C21" w:rsidRPr="00E222AD">
        <w:rPr>
          <w:rFonts w:ascii="Verdana" w:hAnsi="Verdana" w:cs="Verdana"/>
          <w:sz w:val="18"/>
          <w:szCs w:val="18"/>
          <w:lang w:eastAsia="it-IT"/>
        </w:rPr>
        <w:t xml:space="preserve">dopo che saranno scaduti </w:t>
      </w:r>
      <w:r w:rsidR="00E41E5A" w:rsidRPr="00E222AD">
        <w:rPr>
          <w:rFonts w:ascii="Verdana" w:hAnsi="Verdana" w:cs="Verdana"/>
          <w:sz w:val="18"/>
          <w:szCs w:val="18"/>
          <w:lang w:eastAsia="it-IT"/>
        </w:rPr>
        <w:t>i termini di presentazione dell’Istanza di Partecipazione</w:t>
      </w:r>
      <w:r w:rsidR="00AC3C21" w:rsidRPr="00E222AD">
        <w:rPr>
          <w:rFonts w:ascii="Verdana" w:hAnsi="Verdana" w:cs="Verdana"/>
          <w:sz w:val="18"/>
          <w:szCs w:val="18"/>
          <w:lang w:eastAsia="it-IT"/>
        </w:rPr>
        <w:t>.</w:t>
      </w:r>
    </w:p>
    <w:p w14:paraId="316578E5" w14:textId="77777777" w:rsidR="00BA7624" w:rsidRPr="0033274E" w:rsidRDefault="00BA7624" w:rsidP="00BA7624">
      <w:pPr>
        <w:pStyle w:val="Paragrafoelenco"/>
        <w:ind w:left="1440"/>
        <w:jc w:val="both"/>
        <w:rPr>
          <w:rFonts w:ascii="Verdana" w:hAnsi="Verdana" w:cs="Verdana"/>
          <w:color w:val="4F81BD" w:themeColor="accent1"/>
          <w:sz w:val="18"/>
          <w:szCs w:val="18"/>
          <w:lang w:eastAsia="it-IT"/>
        </w:rPr>
      </w:pPr>
    </w:p>
    <w:p w14:paraId="3A215A14" w14:textId="0DEA4E70" w:rsidR="00A6655F" w:rsidRPr="00303D84" w:rsidRDefault="00A6655F" w:rsidP="00A6655F">
      <w:pPr>
        <w:pStyle w:val="Paragrafoelenco"/>
        <w:numPr>
          <w:ilvl w:val="0"/>
          <w:numId w:val="20"/>
        </w:numPr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 w:rsidRPr="00303D84">
        <w:rPr>
          <w:rFonts w:ascii="Verdana" w:hAnsi="Verdana" w:cs="Verdana"/>
          <w:b/>
          <w:sz w:val="18"/>
          <w:szCs w:val="18"/>
          <w:lang w:eastAsia="it-IT"/>
        </w:rPr>
        <w:t>OG</w:t>
      </w:r>
      <w:r w:rsidR="0033274E">
        <w:rPr>
          <w:rFonts w:ascii="Verdana" w:hAnsi="Verdana" w:cs="Verdana"/>
          <w:b/>
          <w:sz w:val="18"/>
          <w:szCs w:val="18"/>
          <w:lang w:eastAsia="it-IT"/>
        </w:rPr>
        <w:t xml:space="preserve">GETTO: </w:t>
      </w:r>
      <w:r w:rsidR="00BF6C42" w:rsidRPr="00BF6C42">
        <w:rPr>
          <w:rFonts w:ascii="Verdana" w:hAnsi="Verdana" w:cs="Verdana"/>
          <w:b/>
          <w:bCs/>
          <w:sz w:val="18"/>
          <w:szCs w:val="18"/>
          <w:lang w:eastAsia="it-IT"/>
        </w:rPr>
        <w:t>RASSEGNA DI SPETTACOLI ESTIVA DENOMINATA “COPERTINA”</w:t>
      </w:r>
      <w:r w:rsidRPr="00303D84">
        <w:rPr>
          <w:rFonts w:ascii="Verdana" w:hAnsi="Verdana" w:cs="Verdana"/>
          <w:b/>
          <w:sz w:val="18"/>
          <w:szCs w:val="18"/>
          <w:lang w:eastAsia="it-IT"/>
        </w:rPr>
        <w:t xml:space="preserve">: </w:t>
      </w:r>
      <w:r w:rsidRPr="00303D84">
        <w:rPr>
          <w:rFonts w:ascii="Verdana" w:hAnsi="Verdana" w:cs="Verdana"/>
          <w:sz w:val="18"/>
          <w:szCs w:val="18"/>
          <w:lang w:eastAsia="it-IT"/>
        </w:rPr>
        <w:t xml:space="preserve">oggetto del presente Avviso </w:t>
      </w:r>
      <w:r w:rsidR="0033274E">
        <w:rPr>
          <w:rFonts w:ascii="Verdana" w:hAnsi="Verdana" w:cs="Verdana"/>
          <w:sz w:val="18"/>
          <w:szCs w:val="18"/>
          <w:lang w:eastAsia="it-IT"/>
        </w:rPr>
        <w:t xml:space="preserve">Pubblico </w:t>
      </w:r>
      <w:r w:rsidRPr="00303D84">
        <w:rPr>
          <w:rFonts w:ascii="Verdana" w:hAnsi="Verdana" w:cs="Verdana"/>
          <w:sz w:val="18"/>
          <w:szCs w:val="18"/>
          <w:lang w:eastAsia="it-IT"/>
        </w:rPr>
        <w:t>è l’affidamento de</w:t>
      </w: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l servizio </w:t>
      </w:r>
      <w:r w:rsidRPr="00303D84">
        <w:rPr>
          <w:rFonts w:ascii="Verdana" w:eastAsia="Cambria" w:hAnsi="Verdana" w:cs="Arial"/>
          <w:sz w:val="18"/>
          <w:szCs w:val="18"/>
          <w:lang w:eastAsia="en-US"/>
        </w:rPr>
        <w:t>d</w:t>
      </w:r>
      <w:r w:rsidR="00E222AD">
        <w:rPr>
          <w:rFonts w:ascii="Verdana" w:eastAsia="Cambria" w:hAnsi="Verdana" w:cs="Arial"/>
          <w:sz w:val="18"/>
          <w:szCs w:val="18"/>
          <w:lang w:eastAsia="en-US"/>
        </w:rPr>
        <w:t xml:space="preserve">i progettazione, coordinamento e </w:t>
      </w:r>
      <w:r w:rsidRPr="00303D84">
        <w:rPr>
          <w:rFonts w:ascii="Verdana" w:eastAsia="Cambria" w:hAnsi="Verdana" w:cs="Arial"/>
          <w:sz w:val="18"/>
          <w:szCs w:val="18"/>
          <w:lang w:eastAsia="en-US"/>
        </w:rPr>
        <w:t>organizzazione</w:t>
      </w:r>
      <w:r w:rsidR="00D45AD9">
        <w:rPr>
          <w:rFonts w:ascii="Verdana" w:eastAsia="Cambria" w:hAnsi="Verdana" w:cs="Arial"/>
          <w:sz w:val="18"/>
          <w:szCs w:val="18"/>
          <w:lang w:eastAsia="en-US"/>
        </w:rPr>
        <w:t xml:space="preserve"> </w:t>
      </w: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di una </w:t>
      </w:r>
      <w:r w:rsidR="00BF6C42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rassegna di spettacoli</w:t>
      </w: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da realizzarsi </w:t>
      </w:r>
      <w:r w:rsidR="00BF6C42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presso Campo Bruno </w:t>
      </w:r>
      <w:proofErr w:type="spellStart"/>
      <w:r w:rsidR="00BF6C42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Reffi</w:t>
      </w:r>
      <w:proofErr w:type="spellEnd"/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di San Marino</w:t>
      </w:r>
      <w:r w:rsidR="00C7643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.</w:t>
      </w:r>
    </w:p>
    <w:p w14:paraId="1C9B0568" w14:textId="77777777" w:rsidR="00432B09" w:rsidRPr="00303D84" w:rsidRDefault="00432B09" w:rsidP="00432B09">
      <w:pPr>
        <w:pStyle w:val="Paragrafoelenco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</w:p>
    <w:p w14:paraId="7AD1315E" w14:textId="3C829981" w:rsidR="00A6655F" w:rsidRPr="00813DAB" w:rsidRDefault="00432B09" w:rsidP="00A6655F">
      <w:pPr>
        <w:pStyle w:val="Paragrafoelenco"/>
        <w:numPr>
          <w:ilvl w:val="0"/>
          <w:numId w:val="20"/>
        </w:numPr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 w:rsidRPr="00813DAB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>ELEMENTI ECONOMICO-FINA</w:t>
      </w:r>
      <w:r w:rsidR="00F007F2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>N</w:t>
      </w:r>
      <w:r w:rsidRPr="00813DAB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>ZIARI ALLA BASE DEL RAPPO</w:t>
      </w:r>
      <w:r w:rsidR="00FB42B2" w:rsidRPr="00813DAB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>RTO DI SINERGIA PUBBLICO-PRIVATO</w:t>
      </w:r>
      <w:r w:rsidRPr="00813DAB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 xml:space="preserve">: </w:t>
      </w:r>
      <w:r w:rsidRPr="00813DA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il corris</w:t>
      </w:r>
      <w:r w:rsidR="0053536E" w:rsidRPr="00813DA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pettivo economico a favore del soggetto aggiudicatario dell’affidamento </w:t>
      </w:r>
      <w:r w:rsidR="00FB42B2" w:rsidRPr="00813DA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del servizio </w:t>
      </w:r>
      <w:r w:rsidR="0053536E" w:rsidRPr="00813DA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oggetto del presente Avviso Pubblico </w:t>
      </w:r>
      <w:r w:rsidRPr="00813DA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è pari ad un massimo com</w:t>
      </w:r>
      <w:r w:rsidR="008148CB" w:rsidRPr="00813DA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plessivo di € </w:t>
      </w:r>
      <w:r w:rsidR="00F673AB" w:rsidRPr="00813DA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20</w:t>
      </w:r>
      <w:r w:rsidR="008148CB" w:rsidRPr="00813DA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.000,00 (</w:t>
      </w:r>
      <w:r w:rsidR="00F673AB" w:rsidRPr="00813DA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venti</w:t>
      </w:r>
      <w:r w:rsidRPr="00813DA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mila/00).</w:t>
      </w:r>
    </w:p>
    <w:p w14:paraId="6E4BCD02" w14:textId="77777777" w:rsidR="00432B09" w:rsidRPr="00303D84" w:rsidRDefault="00432B09" w:rsidP="00A6655F">
      <w:pPr>
        <w:pStyle w:val="Paragrafoelenco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</w:p>
    <w:p w14:paraId="5F485050" w14:textId="3999F81D" w:rsidR="001F0493" w:rsidRPr="00303D84" w:rsidRDefault="001F0493" w:rsidP="001F0493">
      <w:pPr>
        <w:pStyle w:val="Paragrafoelenco"/>
        <w:widowControl/>
        <w:numPr>
          <w:ilvl w:val="0"/>
          <w:numId w:val="20"/>
        </w:numPr>
        <w:suppressAutoHyphens w:val="0"/>
        <w:autoSpaceDE w:val="0"/>
        <w:autoSpaceDN w:val="0"/>
        <w:adjustRightInd w:val="0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 w:rsidRPr="00303D84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>CARATTERISTICHE DELL’EVENTO:</w:t>
      </w:r>
      <w:r w:rsidR="008F6829" w:rsidRPr="00303D84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 xml:space="preserve"> </w:t>
      </w:r>
      <w:r w:rsidR="008F6829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l’evento dovrà essere sviluppato </w:t>
      </w:r>
      <w:r w:rsidR="00C7643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nell’</w:t>
      </w:r>
      <w:r w:rsidR="00BF6C42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area</w:t>
      </w:r>
      <w:r w:rsidR="00C7643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d</w:t>
      </w:r>
      <w:r w:rsidR="00BF6C42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i </w:t>
      </w:r>
      <w:r w:rsidR="00C7643B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Campo Bruno </w:t>
      </w:r>
      <w:proofErr w:type="spellStart"/>
      <w:r w:rsidR="00C7643B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Reffi</w:t>
      </w:r>
      <w:proofErr w:type="spellEnd"/>
      <w:r w:rsidR="00C7643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  <w:r w:rsidR="008F6829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secondo gli </w:t>
      </w:r>
      <w:r w:rsidR="00C7643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elementi qui a seguito indicati:</w:t>
      </w:r>
    </w:p>
    <w:p w14:paraId="05C75DFB" w14:textId="77777777" w:rsidR="001F0493" w:rsidRPr="00303D84" w:rsidRDefault="001F0493" w:rsidP="001F0493">
      <w:pPr>
        <w:pStyle w:val="Paragrafoelenco"/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</w:pPr>
    </w:p>
    <w:p w14:paraId="36E229DD" w14:textId="25AD6AB4" w:rsidR="001F0493" w:rsidRPr="00303D84" w:rsidRDefault="001F0493" w:rsidP="001F0493">
      <w:pPr>
        <w:pStyle w:val="Paragrafoelenco"/>
        <w:widowControl/>
        <w:suppressAutoHyphens w:val="0"/>
        <w:autoSpaceDE w:val="0"/>
        <w:autoSpaceDN w:val="0"/>
        <w:adjustRightInd w:val="0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 w:rsidRPr="00303D84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>Fascia Oraria</w:t>
      </w: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: l’evento si svolgerà </w:t>
      </w:r>
      <w:r w:rsidR="004B156A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preferibilmente </w:t>
      </w: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nella fascia oraria </w:t>
      </w:r>
      <w:r w:rsidR="00BF6C42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serale</w:t>
      </w:r>
      <w:r w:rsidR="004B156A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.</w:t>
      </w:r>
    </w:p>
    <w:p w14:paraId="1D6CCD64" w14:textId="690AB82E" w:rsidR="001F0493" w:rsidRPr="00303D84" w:rsidRDefault="001F0493" w:rsidP="001F0493">
      <w:pPr>
        <w:ind w:left="709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 w:rsidRPr="00303D84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>Accesso alla manifestazione</w:t>
      </w: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: l’accesso avverrà grat</w:t>
      </w:r>
      <w:r w:rsidR="00BF6C42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uitamente da parte del pubblico.</w:t>
      </w:r>
    </w:p>
    <w:p w14:paraId="71E3AB94" w14:textId="77777777" w:rsidR="001F0493" w:rsidRPr="00303D84" w:rsidRDefault="001F0493" w:rsidP="001F0493">
      <w:pPr>
        <w:ind w:left="709"/>
        <w:jc w:val="both"/>
        <w:rPr>
          <w:rFonts w:ascii="Calibri" w:hAnsi="Calibri" w:cs="Calibri"/>
          <w:sz w:val="16"/>
          <w:szCs w:val="16"/>
        </w:rPr>
      </w:pPr>
    </w:p>
    <w:p w14:paraId="72104174" w14:textId="2A3F5D01" w:rsidR="001F0493" w:rsidRPr="00303D84" w:rsidRDefault="001F0493" w:rsidP="001367A5">
      <w:pPr>
        <w:ind w:left="709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 w:rsidRPr="000204DE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>Obiettivo</w:t>
      </w:r>
      <w:r w:rsidR="00AA4EBD" w:rsidRPr="000204DE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 xml:space="preserve"> dell’evento</w:t>
      </w:r>
      <w:r w:rsidR="00AA4EBD" w:rsidRPr="000204DE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:</w:t>
      </w:r>
      <w:r w:rsidR="00AA4EBD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  <w:r w:rsidR="00F66861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la </w:t>
      </w:r>
      <w:r w:rsidR="00E222AD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produzione</w:t>
      </w:r>
      <w:r w:rsidR="00AA4EBD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di un </w:t>
      </w:r>
      <w:r w:rsidR="00BF6C42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una rassegna</w:t>
      </w:r>
      <w:r w:rsidR="00E222AD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  <w:r w:rsidR="00F66861" w:rsidRPr="00F66861">
        <w:rPr>
          <w:rFonts w:ascii="Verdana" w:eastAsia="Times New Roman" w:hAnsi="Verdana" w:cs="Arial"/>
          <w:bCs/>
          <w:kern w:val="0"/>
          <w:sz w:val="18"/>
          <w:szCs w:val="18"/>
          <w:lang w:eastAsia="it-IT" w:bidi="ar-SA"/>
        </w:rPr>
        <w:t xml:space="preserve">di appuntamenti culturali e di intrattenimento </w:t>
      </w:r>
      <w:r w:rsidR="00E222AD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che</w:t>
      </w:r>
      <w:r w:rsidR="00D45516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  <w:r w:rsidR="00D45516" w:rsidRPr="00D45516">
        <w:rPr>
          <w:rFonts w:ascii="Verdana" w:eastAsia="Times New Roman" w:hAnsi="Verdana" w:cs="Arial"/>
          <w:bCs/>
          <w:kern w:val="0"/>
          <w:sz w:val="18"/>
          <w:szCs w:val="18"/>
          <w:lang w:eastAsia="it-IT" w:bidi="ar-SA"/>
        </w:rPr>
        <w:t>andranno a svolgersi fra la fine di giugno e la metà di agosto, con orario serale</w:t>
      </w:r>
      <w:r w:rsidR="00D45516">
        <w:rPr>
          <w:rFonts w:ascii="Verdana" w:eastAsia="Times New Roman" w:hAnsi="Verdana" w:cs="Arial"/>
          <w:bCs/>
          <w:kern w:val="0"/>
          <w:sz w:val="18"/>
          <w:szCs w:val="18"/>
          <w:lang w:eastAsia="it-IT" w:bidi="ar-SA"/>
        </w:rPr>
        <w:t xml:space="preserve">, volti a valorizzare la veste estiva del </w:t>
      </w:r>
      <w:r w:rsidR="00D45516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centro storico di San Marino con le sue aree verdi, i suoi </w:t>
      </w:r>
      <w:r w:rsidR="00D45516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lastRenderedPageBreak/>
        <w:t>paesaggi e i suoi tramonti.</w:t>
      </w:r>
      <w:r w:rsidR="001367A5" w:rsidRPr="001367A5">
        <w:rPr>
          <w:rFonts w:asciiTheme="minorHAnsi" w:eastAsiaTheme="minorHAnsi" w:hAnsiTheme="minorHAnsi" w:cstheme="minorBidi"/>
          <w:kern w:val="0"/>
          <w:sz w:val="28"/>
          <w:szCs w:val="28"/>
          <w:lang w:eastAsia="en-US" w:bidi="ar-SA"/>
        </w:rPr>
        <w:t xml:space="preserve"> </w:t>
      </w:r>
      <w:r w:rsidR="001367A5" w:rsidRPr="001367A5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Il filo conduttore della rassegna è appunto la “copertina” </w:t>
      </w:r>
      <w:r w:rsidR="00205B92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da pic-nic </w:t>
      </w:r>
      <w:r w:rsidR="001367A5" w:rsidRPr="001367A5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che ispirerà anche il </w:t>
      </w:r>
      <w:proofErr w:type="spellStart"/>
      <w:r w:rsidR="001367A5" w:rsidRPr="001367A5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visual</w:t>
      </w:r>
      <w:proofErr w:type="spellEnd"/>
      <w:r w:rsidR="001367A5" w:rsidRPr="001367A5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d</w:t>
      </w:r>
      <w:r w:rsidR="00205B92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ell’evento.</w:t>
      </w:r>
      <w:r w:rsidR="00D45516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  <w:r w:rsidR="00E222AD" w:rsidRPr="00E222AD">
        <w:rPr>
          <w:rFonts w:ascii="Verdana" w:eastAsia="Cambria" w:hAnsi="Verdana" w:cs="Verdana-Bold"/>
          <w:bCs/>
          <w:color w:val="000000"/>
          <w:kern w:val="0"/>
          <w:sz w:val="18"/>
          <w:szCs w:val="18"/>
          <w:lang w:bidi="ar-SA"/>
        </w:rPr>
        <w:t xml:space="preserve">Il </w:t>
      </w:r>
      <w:r w:rsidR="00D45516">
        <w:rPr>
          <w:rFonts w:ascii="Verdana" w:eastAsia="Cambria" w:hAnsi="Verdana" w:cs="Verdana-Bold"/>
          <w:bCs/>
          <w:color w:val="000000"/>
          <w:kern w:val="0"/>
          <w:sz w:val="18"/>
          <w:szCs w:val="18"/>
          <w:lang w:bidi="ar-SA"/>
        </w:rPr>
        <w:t>format</w:t>
      </w:r>
      <w:r w:rsidR="00E222AD" w:rsidRPr="00E222AD">
        <w:rPr>
          <w:rFonts w:ascii="Verdana" w:eastAsia="Cambria" w:hAnsi="Verdana" w:cs="Verdana-Bold"/>
          <w:bCs/>
          <w:color w:val="000000"/>
          <w:kern w:val="0"/>
          <w:sz w:val="18"/>
          <w:szCs w:val="18"/>
          <w:lang w:bidi="ar-SA"/>
        </w:rPr>
        <w:t xml:space="preserve"> </w:t>
      </w:r>
      <w:r w:rsidR="00D45516">
        <w:rPr>
          <w:rFonts w:ascii="Verdana" w:eastAsia="Cambria" w:hAnsi="Verdana" w:cs="Verdana-Bold"/>
          <w:bCs/>
          <w:color w:val="000000"/>
          <w:kern w:val="0"/>
          <w:sz w:val="18"/>
          <w:szCs w:val="18"/>
          <w:lang w:bidi="ar-SA"/>
        </w:rPr>
        <w:t xml:space="preserve">è </w:t>
      </w:r>
      <w:r w:rsidR="00813DAB">
        <w:rPr>
          <w:rFonts w:ascii="Verdana" w:eastAsia="Cambria" w:hAnsi="Verdana" w:cs="Verdana-Bold"/>
          <w:bCs/>
          <w:color w:val="000000"/>
          <w:kern w:val="0"/>
          <w:sz w:val="18"/>
          <w:szCs w:val="18"/>
          <w:lang w:bidi="ar-SA"/>
        </w:rPr>
        <w:t xml:space="preserve">composto </w:t>
      </w:r>
      <w:r w:rsidR="00D45516">
        <w:rPr>
          <w:rFonts w:ascii="Verdana" w:eastAsia="Cambria" w:hAnsi="Verdana" w:cs="Verdana-Bold"/>
          <w:bCs/>
          <w:color w:val="000000"/>
          <w:kern w:val="0"/>
          <w:sz w:val="18"/>
          <w:szCs w:val="18"/>
          <w:lang w:bidi="ar-SA"/>
        </w:rPr>
        <w:t>da un</w:t>
      </w:r>
      <w:r w:rsidR="00813DAB">
        <w:rPr>
          <w:rFonts w:ascii="Verdana" w:eastAsia="Cambria" w:hAnsi="Verdana" w:cs="Verdana-Bold"/>
          <w:bCs/>
          <w:color w:val="000000"/>
          <w:kern w:val="0"/>
          <w:sz w:val="18"/>
          <w:szCs w:val="18"/>
          <w:lang w:bidi="ar-SA"/>
        </w:rPr>
        <w:t>’</w:t>
      </w:r>
      <w:r w:rsidR="00D45516">
        <w:rPr>
          <w:rFonts w:ascii="Verdana" w:eastAsia="Cambria" w:hAnsi="Verdana" w:cs="Verdana-Bold"/>
          <w:bCs/>
          <w:color w:val="000000"/>
          <w:kern w:val="0"/>
          <w:sz w:val="18"/>
          <w:szCs w:val="18"/>
          <w:lang w:bidi="ar-SA"/>
        </w:rPr>
        <w:t xml:space="preserve">offerta </w:t>
      </w:r>
      <w:r w:rsidR="00813DAB">
        <w:rPr>
          <w:rFonts w:ascii="Verdana" w:eastAsia="Cambria" w:hAnsi="Verdana" w:cs="Verdana-Bold"/>
          <w:bCs/>
          <w:color w:val="000000"/>
          <w:kern w:val="0"/>
          <w:sz w:val="18"/>
          <w:szCs w:val="18"/>
          <w:lang w:bidi="ar-SA"/>
        </w:rPr>
        <w:t>gastronomica</w:t>
      </w:r>
      <w:r w:rsidR="00D45516">
        <w:rPr>
          <w:rFonts w:ascii="Verdana" w:eastAsia="Cambria" w:hAnsi="Verdana" w:cs="Verdana-Bold"/>
          <w:bCs/>
          <w:color w:val="000000"/>
          <w:kern w:val="0"/>
          <w:sz w:val="18"/>
          <w:szCs w:val="18"/>
          <w:lang w:bidi="ar-SA"/>
        </w:rPr>
        <w:t xml:space="preserve"> e </w:t>
      </w:r>
      <w:r w:rsidR="00813DAB">
        <w:rPr>
          <w:rFonts w:ascii="Verdana" w:eastAsia="Cambria" w:hAnsi="Verdana" w:cs="Verdana-Bold"/>
          <w:bCs/>
          <w:color w:val="000000"/>
          <w:kern w:val="0"/>
          <w:sz w:val="18"/>
          <w:szCs w:val="18"/>
          <w:lang w:bidi="ar-SA"/>
        </w:rPr>
        <w:t xml:space="preserve">da </w:t>
      </w:r>
      <w:r w:rsidR="00D45516">
        <w:rPr>
          <w:rFonts w:ascii="Verdana" w:eastAsia="Cambria" w:hAnsi="Verdana" w:cs="Verdana-Bold"/>
          <w:bCs/>
          <w:color w:val="000000"/>
          <w:kern w:val="0"/>
          <w:sz w:val="18"/>
          <w:szCs w:val="18"/>
          <w:lang w:bidi="ar-SA"/>
        </w:rPr>
        <w:t>un</w:t>
      </w:r>
      <w:r w:rsidR="00813DAB">
        <w:rPr>
          <w:rFonts w:ascii="Verdana" w:eastAsia="Cambria" w:hAnsi="Verdana" w:cs="Verdana-Bold"/>
          <w:bCs/>
          <w:color w:val="000000"/>
          <w:kern w:val="0"/>
          <w:sz w:val="18"/>
          <w:szCs w:val="18"/>
          <w:lang w:bidi="ar-SA"/>
        </w:rPr>
        <w:t>’</w:t>
      </w:r>
      <w:r w:rsidR="00D45516">
        <w:rPr>
          <w:rFonts w:ascii="Verdana" w:eastAsia="Cambria" w:hAnsi="Verdana" w:cs="Verdana-Bold"/>
          <w:bCs/>
          <w:color w:val="000000"/>
          <w:kern w:val="0"/>
          <w:sz w:val="18"/>
          <w:szCs w:val="18"/>
          <w:lang w:bidi="ar-SA"/>
        </w:rPr>
        <w:t xml:space="preserve">offerta </w:t>
      </w:r>
      <w:r w:rsidR="00813DAB">
        <w:rPr>
          <w:rFonts w:ascii="Verdana" w:eastAsia="Cambria" w:hAnsi="Verdana" w:cs="Verdana-Bold"/>
          <w:bCs/>
          <w:color w:val="000000"/>
          <w:kern w:val="0"/>
          <w:sz w:val="18"/>
          <w:szCs w:val="18"/>
          <w:lang w:bidi="ar-SA"/>
        </w:rPr>
        <w:t xml:space="preserve">di </w:t>
      </w:r>
      <w:r w:rsidR="00D45516">
        <w:rPr>
          <w:rFonts w:ascii="Verdana" w:eastAsia="Cambria" w:hAnsi="Verdana" w:cs="Verdana-Bold"/>
          <w:bCs/>
          <w:color w:val="000000"/>
          <w:kern w:val="0"/>
          <w:sz w:val="18"/>
          <w:szCs w:val="18"/>
          <w:lang w:bidi="ar-SA"/>
        </w:rPr>
        <w:t xml:space="preserve">spettacoli di vario genere </w:t>
      </w:r>
      <w:r w:rsidR="001367A5" w:rsidRPr="001367A5">
        <w:rPr>
          <w:rFonts w:ascii="Verdana" w:eastAsia="Cambria" w:hAnsi="Verdana" w:cs="Verdana-Bold"/>
          <w:bCs/>
          <w:color w:val="000000"/>
          <w:kern w:val="0"/>
          <w:sz w:val="18"/>
          <w:szCs w:val="18"/>
          <w:lang w:bidi="ar-SA"/>
        </w:rPr>
        <w:t xml:space="preserve">in grado di soddisfare i gusti del pubblico più variegato </w:t>
      </w:r>
      <w:r w:rsidR="00D45516">
        <w:rPr>
          <w:rFonts w:ascii="Verdana" w:eastAsia="Cambria" w:hAnsi="Verdana" w:cs="Verdana-Bold"/>
          <w:bCs/>
          <w:color w:val="000000"/>
          <w:kern w:val="0"/>
          <w:sz w:val="18"/>
          <w:szCs w:val="18"/>
          <w:lang w:bidi="ar-SA"/>
        </w:rPr>
        <w:t>(ad esempio proiezioni cinematografiche, concerti e rappresentazioni teatrali)</w:t>
      </w:r>
      <w:r w:rsidR="000204DE">
        <w:rPr>
          <w:rFonts w:ascii="Verdana" w:eastAsia="Cambria" w:hAnsi="Verdana" w:cs="Verdana-Bold"/>
          <w:bCs/>
          <w:color w:val="000000"/>
          <w:kern w:val="0"/>
          <w:sz w:val="18"/>
          <w:szCs w:val="18"/>
          <w:lang w:bidi="ar-SA"/>
        </w:rPr>
        <w:t>.</w:t>
      </w:r>
    </w:p>
    <w:p w14:paraId="74ABEDF5" w14:textId="77777777" w:rsidR="001F0493" w:rsidRPr="00303D84" w:rsidRDefault="001F0493" w:rsidP="001F0493">
      <w:pPr>
        <w:ind w:left="709"/>
        <w:jc w:val="both"/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</w:pPr>
    </w:p>
    <w:p w14:paraId="373EEA48" w14:textId="7CBA96D6" w:rsidR="001F0493" w:rsidRPr="00303D84" w:rsidRDefault="001F0493" w:rsidP="000204DE">
      <w:pPr>
        <w:ind w:left="709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proofErr w:type="spellStart"/>
      <w:r w:rsidRPr="00303D84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>Concept</w:t>
      </w:r>
      <w:proofErr w:type="spellEnd"/>
      <w:r w:rsidRPr="00303D84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 xml:space="preserve"> creativo</w:t>
      </w:r>
      <w:r w:rsidR="00AA4EBD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: d</w:t>
      </w: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ovrà essere messo a punto un </w:t>
      </w:r>
      <w:proofErr w:type="spellStart"/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concept</w:t>
      </w:r>
      <w:proofErr w:type="spellEnd"/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creativo dell’evento </w:t>
      </w:r>
      <w:r w:rsidR="00813DA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avente </w:t>
      </w: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le seguenti caratteristiche:</w:t>
      </w:r>
    </w:p>
    <w:p w14:paraId="55F5CFA8" w14:textId="6419769B" w:rsidR="003418B0" w:rsidRPr="00303D84" w:rsidRDefault="003418B0" w:rsidP="003418B0">
      <w:pPr>
        <w:ind w:left="709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        </w:t>
      </w:r>
    </w:p>
    <w:p w14:paraId="4D8535CE" w14:textId="020F8DFA" w:rsidR="00B63B1F" w:rsidRPr="00B63B1F" w:rsidRDefault="005667C3" w:rsidP="00B63B1F">
      <w:pPr>
        <w:pStyle w:val="Paragrafoelenco"/>
        <w:numPr>
          <w:ilvl w:val="0"/>
          <w:numId w:val="35"/>
        </w:numPr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proofErr w:type="gramStart"/>
      <w:r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e</w:t>
      </w:r>
      <w:r w:rsidR="00B63B1F" w:rsidRPr="00B63B1F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ssere</w:t>
      </w:r>
      <w:proofErr w:type="gramEnd"/>
      <w:r w:rsidR="00B63B1F" w:rsidRPr="00B63B1F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co</w:t>
      </w:r>
      <w:r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erente</w:t>
      </w:r>
      <w:r w:rsidR="00B63B1F" w:rsidRPr="00B63B1F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al logo, alla grafica e agli allestimenti scenografici già realizzati per l’edizione 2020 (ALLEGATO C)</w:t>
      </w:r>
      <w:r w:rsidR="00B63B1F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;</w:t>
      </w:r>
    </w:p>
    <w:p w14:paraId="1B786AB8" w14:textId="0A6DEB98" w:rsidR="001F0493" w:rsidRPr="00B63B1F" w:rsidRDefault="000204DE" w:rsidP="00B63B1F">
      <w:pPr>
        <w:pStyle w:val="Paragrafoelenco"/>
        <w:numPr>
          <w:ilvl w:val="0"/>
          <w:numId w:val="35"/>
        </w:numPr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proofErr w:type="gramStart"/>
      <w:r w:rsidRPr="00B63B1F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connotare</w:t>
      </w:r>
      <w:proofErr w:type="gramEnd"/>
      <w:r w:rsidR="001F0493" w:rsidRPr="00B63B1F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l’intera manifestazione secondo un mood coerente;</w:t>
      </w:r>
    </w:p>
    <w:p w14:paraId="75A2C2C6" w14:textId="77777777" w:rsidR="001F0493" w:rsidRPr="00B63B1F" w:rsidRDefault="001F0493" w:rsidP="00B63B1F">
      <w:pPr>
        <w:pStyle w:val="Paragrafoelenco"/>
        <w:numPr>
          <w:ilvl w:val="0"/>
          <w:numId w:val="35"/>
        </w:numPr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proofErr w:type="gramStart"/>
      <w:r w:rsidRPr="00B63B1F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essere</w:t>
      </w:r>
      <w:proofErr w:type="gramEnd"/>
      <w:r w:rsidRPr="00B63B1F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immediatamente riconoscibile da parte del pubblico.</w:t>
      </w:r>
    </w:p>
    <w:p w14:paraId="2A69DDC7" w14:textId="16595515" w:rsidR="00AA4EBD" w:rsidRPr="00303D84" w:rsidRDefault="001F0493" w:rsidP="001F0493">
      <w:pPr>
        <w:ind w:left="709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 w:rsidRPr="00303D84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>Target di riferimento</w:t>
      </w:r>
      <w:r w:rsidR="00AA4EBD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: i</w:t>
      </w: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l target di riferimento è </w:t>
      </w:r>
      <w:r w:rsidR="000204DE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di tipo eterogeneo e ricomprende</w:t>
      </w:r>
      <w:r w:rsidR="004D47C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sia </w:t>
      </w:r>
      <w:r w:rsidR="00951400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il pubblico locale </w:t>
      </w:r>
      <w:r w:rsidR="004D47C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che </w:t>
      </w:r>
      <w:r w:rsidR="00951400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i </w:t>
      </w:r>
      <w:r w:rsidR="004D47C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visitatori</w:t>
      </w:r>
      <w:r w:rsidR="00B63B1F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forensi</w:t>
      </w:r>
      <w:r w:rsidR="004D47C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,</w:t>
      </w:r>
      <w:r w:rsidR="000204DE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  <w:r w:rsidR="00951400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con particolare attenzione alle </w:t>
      </w:r>
      <w:r w:rsidR="000204DE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famiglie</w:t>
      </w:r>
      <w:r w:rsidR="00951400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.</w:t>
      </w:r>
      <w:r w:rsidR="004D47C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  <w:r w:rsidR="000204DE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</w:p>
    <w:p w14:paraId="194319F3" w14:textId="77777777" w:rsidR="00303D84" w:rsidRPr="00303D84" w:rsidRDefault="00303D84" w:rsidP="001F0493">
      <w:pPr>
        <w:ind w:left="709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</w:p>
    <w:p w14:paraId="0F5BC35A" w14:textId="52D2698B" w:rsidR="001F0493" w:rsidRPr="00303D84" w:rsidRDefault="001F0493" w:rsidP="001F0493">
      <w:pPr>
        <w:ind w:left="709"/>
        <w:jc w:val="both"/>
        <w:rPr>
          <w:rFonts w:ascii="Calibri" w:hAnsi="Calibri" w:cs="Calibri"/>
          <w:sz w:val="20"/>
          <w:szCs w:val="20"/>
        </w:rPr>
      </w:pPr>
      <w:r w:rsidRPr="00303D84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>Ambient</w:t>
      </w:r>
      <w:r w:rsidR="00AA4EBD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: d</w:t>
      </w: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ovranno essere progettati e realizzati allestimenti </w:t>
      </w:r>
      <w:r w:rsidR="00F673A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su Campo Bruno </w:t>
      </w:r>
      <w:proofErr w:type="spellStart"/>
      <w:r w:rsidR="00F673A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Reffi</w:t>
      </w:r>
      <w:proofErr w:type="spellEnd"/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di San Marino, coerenti con il </w:t>
      </w:r>
      <w:proofErr w:type="spellStart"/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concept</w:t>
      </w:r>
      <w:proofErr w:type="spellEnd"/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ideato</w:t>
      </w:r>
      <w:r w:rsidR="00951400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nell’edizione 2020</w:t>
      </w: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, atti a valorizzare</w:t>
      </w:r>
      <w:r w:rsidR="00951400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il carattere suggestivo della location</w:t>
      </w:r>
      <w:r w:rsidR="00FB42B2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, </w:t>
      </w: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al fine di creare un’atmosfera coerente con il mood dell’evento.</w:t>
      </w:r>
    </w:p>
    <w:p w14:paraId="477B0793" w14:textId="77777777" w:rsidR="00AA4EBD" w:rsidRPr="00303D84" w:rsidRDefault="00AA4EBD" w:rsidP="001F0493">
      <w:pPr>
        <w:ind w:left="709"/>
        <w:jc w:val="both"/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</w:pPr>
    </w:p>
    <w:p w14:paraId="51AE365D" w14:textId="754D8195" w:rsidR="00AA4EBD" w:rsidRPr="00303D84" w:rsidRDefault="001F0493" w:rsidP="001F0493">
      <w:pPr>
        <w:ind w:left="709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 w:rsidRPr="00303D84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>Attrazioni e intrattenimento</w:t>
      </w:r>
      <w:r w:rsidR="00AA4EBD" w:rsidRPr="00303D84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>:</w:t>
      </w:r>
      <w:r w:rsidR="00AA4EBD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d</w:t>
      </w: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ovranno essere progettate e prodotte attività </w:t>
      </w:r>
      <w:r w:rsidR="00951400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e </w:t>
      </w: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spettacoli </w:t>
      </w:r>
      <w:r w:rsidR="00951400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di vario genere coerenti con il </w:t>
      </w:r>
      <w:proofErr w:type="spellStart"/>
      <w:r w:rsidR="00951400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concept</w:t>
      </w:r>
      <w:proofErr w:type="spellEnd"/>
      <w:r w:rsidR="00951400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. </w:t>
      </w:r>
    </w:p>
    <w:p w14:paraId="021B11D7" w14:textId="77777777" w:rsidR="00AA4EBD" w:rsidRPr="00303D84" w:rsidRDefault="00AA4EBD" w:rsidP="00951400">
      <w:pPr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</w:p>
    <w:p w14:paraId="43B5D76E" w14:textId="14F42EBD" w:rsidR="001F0493" w:rsidRDefault="001F0493" w:rsidP="001F0493">
      <w:pPr>
        <w:ind w:left="709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 w:rsidRPr="00303D84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>Staff e accoglienza</w:t>
      </w:r>
      <w:r w:rsidR="00AA4EBD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: d</w:t>
      </w: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ovrà essere organizzato uno staff dedicato all’accoglienza dei </w:t>
      </w:r>
      <w:r w:rsidR="00813DA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partecipanti</w:t>
      </w: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e al servizio informazioni sulla manifestazione.</w:t>
      </w:r>
    </w:p>
    <w:p w14:paraId="57A950CC" w14:textId="77777777" w:rsidR="00F035D0" w:rsidRDefault="00F035D0" w:rsidP="00F035D0">
      <w:pPr>
        <w:ind w:left="709"/>
        <w:jc w:val="both"/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</w:pPr>
    </w:p>
    <w:p w14:paraId="76B1C8CC" w14:textId="158D8924" w:rsidR="00F035D0" w:rsidRPr="00303D84" w:rsidRDefault="00F035D0" w:rsidP="00F035D0">
      <w:pPr>
        <w:ind w:left="709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 w:rsidRPr="00303D84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>Attività di engagement</w:t>
      </w: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: dovranno essere organizzate attività di engagement funzionali al coinvolgimento del pubblico di visitatori e a creare fedeltà nei confronti dell’evento, inclusa l’eventuale gestione delle pagine social dedicate all’evento.</w:t>
      </w:r>
    </w:p>
    <w:p w14:paraId="27E765E7" w14:textId="77777777" w:rsidR="001A0E08" w:rsidRPr="00303D84" w:rsidRDefault="001A0E08" w:rsidP="00C941FC">
      <w:pPr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</w:p>
    <w:p w14:paraId="5EE1F380" w14:textId="38AF394E" w:rsidR="008F6829" w:rsidRDefault="001A0E08" w:rsidP="001F0493">
      <w:pPr>
        <w:ind w:left="709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 w:rsidRPr="001A0E08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>Ideazione della campagna di comunicazione</w:t>
      </w:r>
      <w:r w:rsidRPr="001A0E08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: dovrà </w:t>
      </w:r>
      <w:r w:rsidR="00FE60AA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essere </w:t>
      </w:r>
      <w:r w:rsidRPr="001A0E08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proposto</w:t>
      </w:r>
      <w:r w:rsidR="00FE60AA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un </w:t>
      </w:r>
      <w:proofErr w:type="spellStart"/>
      <w:r w:rsidR="00FE60AA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concept</w:t>
      </w:r>
      <w:proofErr w:type="spellEnd"/>
      <w:r w:rsidR="00FE60AA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creativo </w:t>
      </w:r>
      <w:r w:rsidRPr="001A0E08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completo che includa l’ideazione dell’i</w:t>
      </w:r>
      <w:r w:rsidR="0092306D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mmagine coordinata dell’evento </w:t>
      </w:r>
      <w:r w:rsidRPr="001A0E08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e di tutti materiali grafici digitali e tradizionali necessari allo sviluppo del piano di comunicazione.</w:t>
      </w:r>
      <w:r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</w:p>
    <w:p w14:paraId="22BD6244" w14:textId="77777777" w:rsidR="00D001DA" w:rsidRDefault="00D001DA" w:rsidP="001F0493">
      <w:pPr>
        <w:ind w:left="709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</w:p>
    <w:p w14:paraId="0E1BD4EA" w14:textId="0C5E328F" w:rsidR="00C941FC" w:rsidRDefault="00D001DA" w:rsidP="001F0493">
      <w:pPr>
        <w:ind w:left="709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proofErr w:type="spellStart"/>
      <w:r w:rsidRPr="00D001DA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>Food</w:t>
      </w:r>
      <w:proofErr w:type="spellEnd"/>
      <w:r w:rsidRPr="00D001DA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 xml:space="preserve"> and </w:t>
      </w:r>
      <w:proofErr w:type="spellStart"/>
      <w:r w:rsidRPr="00D001DA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>Beverage</w:t>
      </w:r>
      <w:proofErr w:type="spellEnd"/>
      <w:r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: parte dell’area di Campo Bruno </w:t>
      </w:r>
      <w:proofErr w:type="spellStart"/>
      <w:r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Reffi</w:t>
      </w:r>
      <w:proofErr w:type="spellEnd"/>
      <w:r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dovrà essere allestita, secondo le </w:t>
      </w:r>
      <w:r w:rsidR="00813DA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vigenti </w:t>
      </w:r>
      <w:r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normative anti </w:t>
      </w:r>
      <w:proofErr w:type="spellStart"/>
      <w:r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Covid</w:t>
      </w:r>
      <w:proofErr w:type="spellEnd"/>
      <w:r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, per la somministrazione di cibi e bevande, con un’offerta coerente con il target di riferimento</w:t>
      </w:r>
      <w:r w:rsidR="00813DA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,</w:t>
      </w:r>
      <w:r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nonché con il </w:t>
      </w:r>
      <w:proofErr w:type="spellStart"/>
      <w:r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concept</w:t>
      </w:r>
      <w:proofErr w:type="spellEnd"/>
      <w:r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  <w:r w:rsidR="00813DA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generale </w:t>
      </w:r>
      <w:r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dell’evento. </w:t>
      </w:r>
    </w:p>
    <w:p w14:paraId="601F9580" w14:textId="77777777" w:rsidR="00C941FC" w:rsidRDefault="00C941FC" w:rsidP="001F0493">
      <w:pPr>
        <w:ind w:left="709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</w:p>
    <w:p w14:paraId="566F7DBA" w14:textId="5394E293" w:rsidR="00D001DA" w:rsidRDefault="00C941FC" w:rsidP="001F0493">
      <w:pPr>
        <w:ind w:left="709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 w:rsidRPr="00C941FC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>Service audio video e luci</w:t>
      </w:r>
      <w:r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:</w:t>
      </w:r>
      <w:r w:rsidR="00D001DA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  <w:r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l’aggiudicatario del bando potrà usufruire gratuitamente del service audio video luci messo a disposizione dall’Amministrazione su Campo Bruno </w:t>
      </w:r>
      <w:proofErr w:type="spellStart"/>
      <w:r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Reffi</w:t>
      </w:r>
      <w:proofErr w:type="spellEnd"/>
      <w:r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  <w:r w:rsidR="00813DA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così </w:t>
      </w:r>
      <w:r w:rsidR="00AA6DED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come da </w:t>
      </w:r>
      <w:r w:rsidR="00AA6DED" w:rsidRPr="00AA6DED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Gara d’appalto n. 74/2021 (prot.n. 53280 del 14/05/2021) – Gara d'appal</w:t>
      </w:r>
      <w:r w:rsidR="00AA6DED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to indetta con il sistema dell'</w:t>
      </w:r>
      <w:r w:rsidR="00AA6DED" w:rsidRPr="00AA6DED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Asta Pubblica per la fornitura di palco, attrezzature di scena, service e assistenza per eventi estivi stagione 2021</w:t>
      </w:r>
      <w:r w:rsidR="00AA6DED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.</w:t>
      </w:r>
    </w:p>
    <w:p w14:paraId="5283BB83" w14:textId="77777777" w:rsidR="00D001DA" w:rsidRPr="00303D84" w:rsidRDefault="00D001DA" w:rsidP="00813DAB">
      <w:pPr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</w:p>
    <w:p w14:paraId="40E054D5" w14:textId="77777777" w:rsidR="00A6655F" w:rsidRPr="00303D84" w:rsidRDefault="00A6655F" w:rsidP="00A6655F">
      <w:pPr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</w:p>
    <w:p w14:paraId="0B66CC41" w14:textId="528805A9" w:rsidR="000D4B00" w:rsidRPr="00D001DA" w:rsidRDefault="00EC7FB6" w:rsidP="00D001DA">
      <w:pPr>
        <w:pStyle w:val="Paragrafoelenco"/>
        <w:numPr>
          <w:ilvl w:val="0"/>
          <w:numId w:val="20"/>
        </w:numPr>
        <w:jc w:val="both"/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</w:pPr>
      <w:r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 xml:space="preserve">SOGGETTI DESTINATARI E </w:t>
      </w:r>
      <w:r w:rsidR="00AA4EBD" w:rsidRPr="00303D84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 xml:space="preserve">REQUISITI DI PARTECIPAZIONE: </w:t>
      </w:r>
      <w:r w:rsidRPr="00EC7FB6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possono</w:t>
      </w:r>
      <w:r w:rsidR="00CC5436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partecipare</w:t>
      </w:r>
      <w:r w:rsidRPr="00EC7FB6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al presente Avviso Pubblico</w:t>
      </w:r>
      <w:r w:rsidR="00D001DA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 xml:space="preserve"> gli operatori economici sammarinesi.</w:t>
      </w:r>
    </w:p>
    <w:p w14:paraId="00F05F27" w14:textId="77777777" w:rsidR="000D4B00" w:rsidRPr="00D001DA" w:rsidRDefault="000D4B00" w:rsidP="00D001DA">
      <w:pPr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</w:p>
    <w:p w14:paraId="4C4F442C" w14:textId="1A22D79A" w:rsidR="000D4B00" w:rsidRPr="00303D84" w:rsidRDefault="00D001DA" w:rsidP="000D4B00">
      <w:pPr>
        <w:pStyle w:val="Paragrafoelenco"/>
        <w:jc w:val="both"/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</w:pPr>
      <w:r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>Gli operatori economici sammarinesi</w:t>
      </w:r>
      <w:r w:rsidR="00C5087C" w:rsidRPr="00ED36CD">
        <w:rPr>
          <w:rFonts w:ascii="Verdana" w:eastAsia="Times New Roman" w:hAnsi="Verdana" w:cs="Arial"/>
          <w:b/>
          <w:kern w:val="0"/>
          <w:sz w:val="18"/>
          <w:szCs w:val="18"/>
          <w:u w:val="single"/>
          <w:lang w:eastAsia="it-IT" w:bidi="ar-SA"/>
        </w:rPr>
        <w:t>,</w:t>
      </w:r>
      <w:r w:rsidR="000D4B00" w:rsidRPr="00ED36CD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 xml:space="preserve"> </w:t>
      </w:r>
      <w:r w:rsidR="00C5087C" w:rsidRPr="00ED36CD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>per poter partecipare al procedimento oggett</w:t>
      </w:r>
      <w:r w:rsidR="00EC7FB6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 xml:space="preserve">o del presente Avviso Pubblico, </w:t>
      </w:r>
      <w:r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>a pena di inammissibilità, dovranno</w:t>
      </w:r>
      <w:r w:rsidR="00C5087C" w:rsidRPr="00ED36CD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 xml:space="preserve"> </w:t>
      </w:r>
      <w:r w:rsidR="00AD7440" w:rsidRPr="00ED36CD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 xml:space="preserve">possedere, </w:t>
      </w:r>
      <w:r w:rsidR="00C5087C" w:rsidRPr="00ED36CD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 xml:space="preserve">al momento di presentazione dell’Istanza di Partecipazione, </w:t>
      </w:r>
      <w:r w:rsidR="00AD7440" w:rsidRPr="00ED36CD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 xml:space="preserve">i </w:t>
      </w:r>
      <w:r w:rsidR="00C5087C" w:rsidRPr="00ED36CD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>seguenti requisiti</w:t>
      </w:r>
      <w:r w:rsidR="000D4B00" w:rsidRPr="00ED36CD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>:</w:t>
      </w:r>
    </w:p>
    <w:p w14:paraId="416DC829" w14:textId="77777777" w:rsidR="000D4B00" w:rsidRPr="00303D84" w:rsidRDefault="000D4B00" w:rsidP="000D4B00">
      <w:pPr>
        <w:numPr>
          <w:ilvl w:val="0"/>
          <w:numId w:val="17"/>
        </w:numPr>
        <w:ind w:hanging="11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proofErr w:type="gramStart"/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avere</w:t>
      </w:r>
      <w:proofErr w:type="gramEnd"/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la licenza di esercizio attiva, ai sensi della Legge 31 marzo 2014 n. 40</w:t>
      </w:r>
      <w:r w:rsidRPr="00303D84">
        <w:rPr>
          <w:rFonts w:ascii="Verdana" w:eastAsia="Times New Roman" w:hAnsi="Verdana" w:cs="Arial"/>
          <w:b/>
          <w:bCs/>
          <w:kern w:val="0"/>
          <w:sz w:val="18"/>
          <w:szCs w:val="18"/>
          <w:lang w:eastAsia="it-IT" w:bidi="ar-SA"/>
        </w:rPr>
        <w:t>;</w:t>
      </w:r>
    </w:p>
    <w:p w14:paraId="2BA4A7A2" w14:textId="77777777" w:rsidR="000D4B00" w:rsidRPr="00303D84" w:rsidRDefault="000D4B00" w:rsidP="000D4B00">
      <w:pPr>
        <w:numPr>
          <w:ilvl w:val="0"/>
          <w:numId w:val="17"/>
        </w:numPr>
        <w:ind w:hanging="11"/>
        <w:jc w:val="both"/>
        <w:rPr>
          <w:rFonts w:ascii="Verdana" w:hAnsi="Verdana" w:cs="Verdana"/>
          <w:sz w:val="18"/>
          <w:szCs w:val="18"/>
          <w:lang w:eastAsia="it-IT"/>
        </w:rPr>
      </w:pPr>
      <w:proofErr w:type="gramStart"/>
      <w:r w:rsidRPr="00303D84">
        <w:rPr>
          <w:rFonts w:ascii="Verdana" w:hAnsi="Verdana" w:cs="Verdana"/>
          <w:sz w:val="18"/>
          <w:szCs w:val="18"/>
          <w:lang w:eastAsia="it-IT"/>
        </w:rPr>
        <w:t>avere</w:t>
      </w:r>
      <w:proofErr w:type="gramEnd"/>
      <w:r w:rsidRPr="00303D84">
        <w:rPr>
          <w:rFonts w:ascii="Verdana" w:hAnsi="Verdana" w:cs="Verdana"/>
          <w:sz w:val="18"/>
          <w:szCs w:val="18"/>
          <w:lang w:eastAsia="it-IT"/>
        </w:rPr>
        <w:t xml:space="preserve"> l’oggetto della licenza attiva che preveda uno o più di uno dei seguenti codici ATECO: </w:t>
      </w:r>
    </w:p>
    <w:p w14:paraId="66BFCA6A" w14:textId="77777777" w:rsidR="000D4B00" w:rsidRPr="00303D84" w:rsidRDefault="000D4B00" w:rsidP="000D4B00">
      <w:pPr>
        <w:ind w:left="720" w:hanging="11"/>
        <w:jc w:val="both"/>
        <w:rPr>
          <w:rFonts w:ascii="Verdana" w:hAnsi="Verdana" w:cs="Verdana"/>
          <w:sz w:val="18"/>
          <w:szCs w:val="18"/>
          <w:lang w:eastAsia="it-IT"/>
        </w:rPr>
      </w:pPr>
    </w:p>
    <w:p w14:paraId="372F1FB5" w14:textId="77777777" w:rsidR="000D4B00" w:rsidRPr="00303D84" w:rsidRDefault="000D4B00" w:rsidP="000D4B00">
      <w:pPr>
        <w:numPr>
          <w:ilvl w:val="0"/>
          <w:numId w:val="5"/>
        </w:numPr>
        <w:ind w:left="1069" w:hanging="11"/>
        <w:jc w:val="both"/>
        <w:rPr>
          <w:rFonts w:ascii="Verdana" w:hAnsi="Verdana" w:cs="Verdana"/>
          <w:sz w:val="18"/>
          <w:szCs w:val="18"/>
          <w:lang w:eastAsia="it-IT"/>
        </w:rPr>
      </w:pPr>
      <w:r w:rsidRPr="00303D84">
        <w:rPr>
          <w:rFonts w:ascii="Verdana" w:hAnsi="Verdana" w:cs="Verdana"/>
          <w:sz w:val="18"/>
          <w:szCs w:val="18"/>
          <w:lang w:eastAsia="it-IT"/>
        </w:rPr>
        <w:t>M 73.11.02</w:t>
      </w:r>
      <w:r w:rsidRPr="00303D84">
        <w:rPr>
          <w:rFonts w:ascii="Verdana" w:hAnsi="Verdana" w:cs="Verdana"/>
          <w:sz w:val="18"/>
          <w:szCs w:val="18"/>
          <w:lang w:eastAsia="it-IT"/>
        </w:rPr>
        <w:tab/>
      </w:r>
      <w:r w:rsidRPr="00303D84">
        <w:rPr>
          <w:rFonts w:ascii="Verdana" w:hAnsi="Verdana" w:cs="Verdana"/>
          <w:sz w:val="18"/>
          <w:szCs w:val="18"/>
          <w:lang w:eastAsia="it-IT"/>
        </w:rPr>
        <w:tab/>
        <w:t>Conduzione di Campagne di Marketing e altri Servizi Pubblicitari</w:t>
      </w:r>
    </w:p>
    <w:p w14:paraId="23CF83EE" w14:textId="7FC78C7B" w:rsidR="000D4B00" w:rsidRPr="00303D84" w:rsidRDefault="000D4B00" w:rsidP="000D4B00">
      <w:pPr>
        <w:pStyle w:val="Paragrafoelenco"/>
        <w:numPr>
          <w:ilvl w:val="0"/>
          <w:numId w:val="5"/>
        </w:numPr>
        <w:ind w:left="1069" w:hanging="11"/>
        <w:rPr>
          <w:rFonts w:ascii="Verdana" w:hAnsi="Verdana" w:cs="Verdana"/>
          <w:sz w:val="18"/>
          <w:szCs w:val="18"/>
          <w:lang w:eastAsia="it-IT"/>
        </w:rPr>
      </w:pPr>
      <w:r w:rsidRPr="00303D84">
        <w:rPr>
          <w:rFonts w:ascii="Verdana" w:hAnsi="Verdana" w:cs="Verdana"/>
          <w:sz w:val="18"/>
          <w:szCs w:val="18"/>
          <w:lang w:eastAsia="it-IT"/>
        </w:rPr>
        <w:t xml:space="preserve">N 82.30.00 </w:t>
      </w:r>
      <w:r w:rsidRPr="00303D84">
        <w:rPr>
          <w:rFonts w:ascii="Verdana" w:hAnsi="Verdana" w:cs="Verdana"/>
          <w:sz w:val="18"/>
          <w:szCs w:val="18"/>
          <w:lang w:eastAsia="it-IT"/>
        </w:rPr>
        <w:tab/>
      </w:r>
      <w:r w:rsidRPr="00303D84">
        <w:rPr>
          <w:rFonts w:ascii="Verdana" w:hAnsi="Verdana" w:cs="Verdana"/>
          <w:sz w:val="18"/>
          <w:szCs w:val="18"/>
          <w:lang w:eastAsia="it-IT"/>
        </w:rPr>
        <w:tab/>
        <w:t>Organizzazione di convegni e fiere;</w:t>
      </w:r>
    </w:p>
    <w:p w14:paraId="6B051275" w14:textId="7CD56EF8" w:rsidR="000D4B00" w:rsidRPr="00303D84" w:rsidRDefault="000D4B00" w:rsidP="004266F1">
      <w:pPr>
        <w:numPr>
          <w:ilvl w:val="0"/>
          <w:numId w:val="17"/>
        </w:numPr>
        <w:ind w:left="1418" w:hanging="709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proofErr w:type="gramStart"/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soddisfare</w:t>
      </w:r>
      <w:proofErr w:type="gramEnd"/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il requisito di cui all’art. 12 della Legge 8 agosto 2018 n. </w:t>
      </w:r>
      <w:r w:rsidR="00702E43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104, così come modificato dall’art. 3 della Legge 24 novembre 2020 n. 205 </w:t>
      </w: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(</w:t>
      </w:r>
      <w:r w:rsidRPr="00303D84">
        <w:rPr>
          <w:rFonts w:ascii="Verdana" w:eastAsia="Times New Roman" w:hAnsi="Verdana" w:cs="Arial"/>
          <w:i/>
          <w:kern w:val="0"/>
          <w:sz w:val="18"/>
          <w:szCs w:val="18"/>
          <w:lang w:eastAsia="it-IT" w:bidi="ar-SA"/>
        </w:rPr>
        <w:t>Requisito esattoriale</w:t>
      </w: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);</w:t>
      </w:r>
    </w:p>
    <w:p w14:paraId="049B2AAA" w14:textId="77777777" w:rsidR="000D4B00" w:rsidRPr="00303D84" w:rsidRDefault="000D4B00" w:rsidP="000D4B00">
      <w:pPr>
        <w:jc w:val="both"/>
        <w:rPr>
          <w:rFonts w:ascii="Verdana" w:hAnsi="Verdana" w:cs="Verdana"/>
          <w:sz w:val="18"/>
          <w:szCs w:val="18"/>
          <w:lang w:eastAsia="it-IT"/>
        </w:rPr>
      </w:pPr>
    </w:p>
    <w:p w14:paraId="6637F154" w14:textId="3DBE6026" w:rsidR="009A2B41" w:rsidRPr="00303D84" w:rsidRDefault="000D4B00" w:rsidP="009A2B41">
      <w:pPr>
        <w:ind w:left="709"/>
        <w:jc w:val="both"/>
        <w:rPr>
          <w:rFonts w:ascii="Verdana" w:hAnsi="Verdana" w:cs="Verdana"/>
          <w:sz w:val="18"/>
          <w:szCs w:val="18"/>
          <w:lang w:eastAsia="it-IT"/>
        </w:rPr>
      </w:pPr>
      <w:r w:rsidRPr="00303D84">
        <w:rPr>
          <w:rFonts w:ascii="Verdana" w:hAnsi="Verdana" w:cs="Verdana"/>
          <w:sz w:val="18"/>
          <w:szCs w:val="18"/>
          <w:lang w:eastAsia="it-IT"/>
        </w:rPr>
        <w:t xml:space="preserve">I requisiti </w:t>
      </w:r>
      <w:r w:rsidR="009A2B41" w:rsidRPr="00303D84">
        <w:rPr>
          <w:rFonts w:ascii="Verdana" w:hAnsi="Verdana" w:cs="Verdana"/>
          <w:sz w:val="18"/>
          <w:szCs w:val="18"/>
          <w:lang w:eastAsia="it-IT"/>
        </w:rPr>
        <w:t xml:space="preserve">di cui ai punti </w:t>
      </w:r>
      <w:proofErr w:type="gramStart"/>
      <w:r w:rsidR="009A2B41" w:rsidRPr="00303D84">
        <w:rPr>
          <w:rFonts w:ascii="Verdana" w:hAnsi="Verdana" w:cs="Verdana"/>
          <w:sz w:val="18"/>
          <w:szCs w:val="18"/>
          <w:lang w:eastAsia="it-IT"/>
        </w:rPr>
        <w:t>1.,</w:t>
      </w:r>
      <w:proofErr w:type="gramEnd"/>
      <w:r w:rsidR="009A2B41" w:rsidRPr="00303D84">
        <w:rPr>
          <w:rFonts w:ascii="Verdana" w:hAnsi="Verdana" w:cs="Verdana"/>
          <w:sz w:val="18"/>
          <w:szCs w:val="18"/>
          <w:lang w:eastAsia="it-IT"/>
        </w:rPr>
        <w:t xml:space="preserve"> 2. </w:t>
      </w:r>
      <w:proofErr w:type="gramStart"/>
      <w:r w:rsidR="009A2B41" w:rsidRPr="00303D84">
        <w:rPr>
          <w:rFonts w:ascii="Verdana" w:hAnsi="Verdana" w:cs="Verdana"/>
          <w:sz w:val="18"/>
          <w:szCs w:val="18"/>
          <w:lang w:eastAsia="it-IT"/>
        </w:rPr>
        <w:t>e</w:t>
      </w:r>
      <w:proofErr w:type="gramEnd"/>
      <w:r w:rsidR="009A2B41" w:rsidRPr="00303D84">
        <w:rPr>
          <w:rFonts w:ascii="Verdana" w:hAnsi="Verdana" w:cs="Verdana"/>
          <w:sz w:val="18"/>
          <w:szCs w:val="18"/>
          <w:lang w:eastAsia="it-IT"/>
        </w:rPr>
        <w:t xml:space="preserve"> 3. </w:t>
      </w:r>
      <w:proofErr w:type="gramStart"/>
      <w:r w:rsidRPr="00303D84">
        <w:rPr>
          <w:rFonts w:ascii="Verdana" w:hAnsi="Verdana" w:cs="Verdana"/>
          <w:sz w:val="18"/>
          <w:szCs w:val="18"/>
          <w:lang w:eastAsia="it-IT"/>
        </w:rPr>
        <w:t>dovranno</w:t>
      </w:r>
      <w:proofErr w:type="gramEnd"/>
      <w:r w:rsidRPr="00303D84">
        <w:rPr>
          <w:rFonts w:ascii="Verdana" w:hAnsi="Verdana" w:cs="Verdana"/>
          <w:sz w:val="18"/>
          <w:szCs w:val="18"/>
          <w:lang w:eastAsia="it-IT"/>
        </w:rPr>
        <w:t xml:space="preserve"> persistere </w:t>
      </w:r>
      <w:r w:rsidR="00AD7440">
        <w:rPr>
          <w:rFonts w:ascii="Verdana" w:hAnsi="Verdana" w:cs="Verdana"/>
          <w:sz w:val="18"/>
          <w:szCs w:val="18"/>
          <w:lang w:eastAsia="it-IT"/>
        </w:rPr>
        <w:t xml:space="preserve">in capo al soggetto che presenta </w:t>
      </w:r>
      <w:r w:rsidR="009A2B41" w:rsidRPr="00303D84">
        <w:rPr>
          <w:rFonts w:ascii="Verdana" w:hAnsi="Verdana" w:cs="Verdana"/>
          <w:sz w:val="18"/>
          <w:szCs w:val="18"/>
          <w:lang w:eastAsia="it-IT"/>
        </w:rPr>
        <w:t xml:space="preserve">l’Istanza di Partecipazione, </w:t>
      </w:r>
      <w:r w:rsidRPr="00303D84">
        <w:rPr>
          <w:rFonts w:ascii="Verdana" w:hAnsi="Verdana" w:cs="Verdana"/>
          <w:sz w:val="18"/>
          <w:szCs w:val="18"/>
          <w:lang w:eastAsia="it-IT"/>
        </w:rPr>
        <w:t xml:space="preserve">anche all’atto della stipula del contratto e fino alla conclusione dell’esecuzione dello stesso. </w:t>
      </w:r>
    </w:p>
    <w:p w14:paraId="1A60C03F" w14:textId="77777777" w:rsidR="009A2B41" w:rsidRPr="00303D84" w:rsidRDefault="009A2B41" w:rsidP="009A2B41">
      <w:pPr>
        <w:ind w:left="709"/>
        <w:jc w:val="both"/>
        <w:rPr>
          <w:rFonts w:ascii="Verdana" w:hAnsi="Verdana" w:cs="Verdana"/>
          <w:sz w:val="18"/>
          <w:szCs w:val="18"/>
          <w:lang w:eastAsia="it-IT"/>
        </w:rPr>
      </w:pPr>
    </w:p>
    <w:p w14:paraId="729F8C8F" w14:textId="7B75A2D6" w:rsidR="009A2B41" w:rsidRPr="00303D84" w:rsidRDefault="000D4B00" w:rsidP="009A2B41">
      <w:pPr>
        <w:ind w:left="709"/>
        <w:jc w:val="both"/>
        <w:rPr>
          <w:rFonts w:ascii="Verdana" w:hAnsi="Verdana" w:cs="Verdana"/>
          <w:sz w:val="18"/>
          <w:szCs w:val="18"/>
          <w:lang w:eastAsia="it-IT"/>
        </w:rPr>
      </w:pPr>
      <w:r w:rsidRPr="00303D84">
        <w:rPr>
          <w:rFonts w:ascii="Verdana" w:hAnsi="Verdana" w:cs="Verdana"/>
          <w:sz w:val="18"/>
          <w:szCs w:val="18"/>
          <w:lang w:eastAsia="it-IT"/>
        </w:rPr>
        <w:t>La verifica dei requisiti di cui al punto 1</w:t>
      </w:r>
      <w:r w:rsidR="009A2B41" w:rsidRPr="00303D84">
        <w:rPr>
          <w:rFonts w:ascii="Verdana" w:hAnsi="Verdana" w:cs="Verdana"/>
          <w:sz w:val="18"/>
          <w:szCs w:val="18"/>
          <w:lang w:eastAsia="it-IT"/>
        </w:rPr>
        <w:t>.</w:t>
      </w:r>
      <w:r w:rsidRPr="00303D84">
        <w:rPr>
          <w:rFonts w:ascii="Verdana" w:hAnsi="Verdana" w:cs="Verdana"/>
          <w:sz w:val="18"/>
          <w:szCs w:val="18"/>
          <w:lang w:eastAsia="it-IT"/>
        </w:rPr>
        <w:t xml:space="preserve"> </w:t>
      </w:r>
      <w:proofErr w:type="gramStart"/>
      <w:r w:rsidRPr="00303D84">
        <w:rPr>
          <w:rFonts w:ascii="Verdana" w:hAnsi="Verdana" w:cs="Verdana"/>
          <w:sz w:val="18"/>
          <w:szCs w:val="18"/>
          <w:lang w:eastAsia="it-IT"/>
        </w:rPr>
        <w:t>e</w:t>
      </w:r>
      <w:proofErr w:type="gramEnd"/>
      <w:r w:rsidRPr="00303D84">
        <w:rPr>
          <w:rFonts w:ascii="Verdana" w:hAnsi="Verdana" w:cs="Verdana"/>
          <w:sz w:val="18"/>
          <w:szCs w:val="18"/>
          <w:lang w:eastAsia="it-IT"/>
        </w:rPr>
        <w:t xml:space="preserve"> 2</w:t>
      </w:r>
      <w:r w:rsidR="009A2B41" w:rsidRPr="00303D84">
        <w:rPr>
          <w:rFonts w:ascii="Verdana" w:hAnsi="Verdana" w:cs="Verdana"/>
          <w:sz w:val="18"/>
          <w:szCs w:val="18"/>
          <w:lang w:eastAsia="it-IT"/>
        </w:rPr>
        <w:t>.</w:t>
      </w:r>
      <w:r w:rsidR="00AD7440">
        <w:rPr>
          <w:rFonts w:ascii="Verdana" w:hAnsi="Verdana" w:cs="Verdana"/>
          <w:sz w:val="18"/>
          <w:szCs w:val="18"/>
          <w:lang w:eastAsia="it-IT"/>
        </w:rPr>
        <w:t xml:space="preserve"> </w:t>
      </w:r>
      <w:proofErr w:type="gramStart"/>
      <w:r w:rsidR="00AD7440">
        <w:rPr>
          <w:rFonts w:ascii="Verdana" w:hAnsi="Verdana" w:cs="Verdana"/>
          <w:sz w:val="18"/>
          <w:szCs w:val="18"/>
          <w:lang w:eastAsia="it-IT"/>
        </w:rPr>
        <w:t>verrà</w:t>
      </w:r>
      <w:proofErr w:type="gramEnd"/>
      <w:r w:rsidRPr="00303D84">
        <w:rPr>
          <w:rFonts w:ascii="Verdana" w:hAnsi="Verdana" w:cs="Verdana"/>
          <w:sz w:val="18"/>
          <w:szCs w:val="18"/>
          <w:lang w:eastAsia="it-IT"/>
        </w:rPr>
        <w:t xml:space="preserve"> accertata direttamente</w:t>
      </w:r>
      <w:r w:rsidR="001F4CE7">
        <w:rPr>
          <w:rFonts w:ascii="Verdana" w:hAnsi="Verdana" w:cs="Verdana"/>
          <w:sz w:val="18"/>
          <w:szCs w:val="18"/>
          <w:lang w:eastAsia="it-IT"/>
        </w:rPr>
        <w:t xml:space="preserve"> dal Dipartimento Turismo e Cultura</w:t>
      </w:r>
      <w:r w:rsidRPr="00303D84">
        <w:rPr>
          <w:rFonts w:ascii="Verdana" w:hAnsi="Verdana" w:cs="Verdana"/>
          <w:sz w:val="18"/>
          <w:szCs w:val="18"/>
          <w:lang w:eastAsia="it-IT"/>
        </w:rPr>
        <w:t>, tramite l’accesso alle banche dati condivise nell’ambito della Pubblica Amministrazione;</w:t>
      </w:r>
    </w:p>
    <w:p w14:paraId="544DAEA8" w14:textId="77777777" w:rsidR="009A2B41" w:rsidRPr="00303D84" w:rsidRDefault="009A2B41" w:rsidP="009A2B41">
      <w:pPr>
        <w:ind w:left="709"/>
        <w:jc w:val="both"/>
        <w:rPr>
          <w:rFonts w:ascii="Verdana" w:hAnsi="Verdana" w:cs="Verdana"/>
          <w:sz w:val="18"/>
          <w:szCs w:val="18"/>
          <w:lang w:eastAsia="it-IT"/>
        </w:rPr>
      </w:pPr>
    </w:p>
    <w:p w14:paraId="6BC15A3D" w14:textId="5967B742" w:rsidR="009A2B41" w:rsidRPr="00303D84" w:rsidRDefault="009A2B41" w:rsidP="009A2B41">
      <w:pPr>
        <w:ind w:left="709"/>
        <w:jc w:val="both"/>
        <w:rPr>
          <w:rFonts w:ascii="Verdana" w:hAnsi="Verdana" w:cs="Verdana"/>
          <w:sz w:val="18"/>
          <w:szCs w:val="18"/>
          <w:lang w:eastAsia="it-IT"/>
        </w:rPr>
      </w:pPr>
      <w:r w:rsidRPr="0094021E">
        <w:rPr>
          <w:rFonts w:ascii="Verdana" w:hAnsi="Verdana" w:cs="Verdana"/>
          <w:sz w:val="18"/>
          <w:szCs w:val="18"/>
          <w:lang w:eastAsia="it-IT"/>
        </w:rPr>
        <w:t>L</w:t>
      </w:r>
      <w:r w:rsidR="000D4B00" w:rsidRPr="0094021E">
        <w:rPr>
          <w:rFonts w:ascii="Verdana" w:hAnsi="Verdana" w:cs="Verdana"/>
          <w:sz w:val="18"/>
          <w:szCs w:val="18"/>
          <w:lang w:eastAsia="it-IT"/>
        </w:rPr>
        <w:t xml:space="preserve">a verifica </w:t>
      </w:r>
      <w:r w:rsidR="002D40CD" w:rsidRPr="0094021E">
        <w:rPr>
          <w:rFonts w:ascii="Verdana" w:hAnsi="Verdana" w:cs="Verdana"/>
          <w:sz w:val="18"/>
          <w:szCs w:val="18"/>
          <w:lang w:eastAsia="it-IT"/>
        </w:rPr>
        <w:t>del requisito di cui al punto</w:t>
      </w:r>
      <w:r w:rsidR="000D4B00" w:rsidRPr="0094021E">
        <w:rPr>
          <w:rFonts w:ascii="Verdana" w:hAnsi="Verdana" w:cs="Verdana"/>
          <w:sz w:val="18"/>
          <w:szCs w:val="18"/>
          <w:lang w:eastAsia="it-IT"/>
        </w:rPr>
        <w:t xml:space="preserve"> 3</w:t>
      </w:r>
      <w:r w:rsidRPr="0094021E">
        <w:rPr>
          <w:rFonts w:ascii="Verdana" w:hAnsi="Verdana" w:cs="Verdana"/>
          <w:sz w:val="18"/>
          <w:szCs w:val="18"/>
          <w:lang w:eastAsia="it-IT"/>
        </w:rPr>
        <w:t>.</w:t>
      </w:r>
      <w:r w:rsidR="00AD7440" w:rsidRPr="0094021E">
        <w:rPr>
          <w:rFonts w:ascii="Verdana" w:hAnsi="Verdana" w:cs="Verdana"/>
          <w:sz w:val="18"/>
          <w:szCs w:val="18"/>
          <w:lang w:eastAsia="it-IT"/>
        </w:rPr>
        <w:t xml:space="preserve"> </w:t>
      </w:r>
      <w:proofErr w:type="gramStart"/>
      <w:r w:rsidR="00AD7440" w:rsidRPr="0094021E">
        <w:rPr>
          <w:rFonts w:ascii="Verdana" w:hAnsi="Verdana" w:cs="Verdana"/>
          <w:sz w:val="18"/>
          <w:szCs w:val="18"/>
          <w:lang w:eastAsia="it-IT"/>
        </w:rPr>
        <w:t>avverrà</w:t>
      </w:r>
      <w:proofErr w:type="gramEnd"/>
      <w:r w:rsidR="000D4B00" w:rsidRPr="0094021E">
        <w:rPr>
          <w:rFonts w:ascii="Verdana" w:hAnsi="Verdana" w:cs="Verdana"/>
          <w:sz w:val="18"/>
          <w:szCs w:val="18"/>
          <w:lang w:eastAsia="it-IT"/>
        </w:rPr>
        <w:t xml:space="preserve"> mediante richiesta</w:t>
      </w:r>
      <w:r w:rsidR="00AD7440" w:rsidRPr="0094021E">
        <w:rPr>
          <w:rFonts w:ascii="Verdana" w:hAnsi="Verdana" w:cs="Verdana"/>
          <w:sz w:val="18"/>
          <w:szCs w:val="18"/>
          <w:lang w:eastAsia="it-IT"/>
        </w:rPr>
        <w:t xml:space="preserve"> di riscontro al Dipartimento Esattoria di Banca Centrale, successivamente alla presentazione dell’Istanza di Partecipazione. Tale verifica, al fine di velocizzare i lavori della Commissione, potrà essere richiesta dal Responsabile del Procedimento </w:t>
      </w:r>
      <w:r w:rsidR="00264B9D">
        <w:rPr>
          <w:rFonts w:ascii="Verdana" w:hAnsi="Verdana" w:cs="Verdana"/>
          <w:sz w:val="18"/>
          <w:szCs w:val="18"/>
          <w:lang w:eastAsia="it-IT"/>
        </w:rPr>
        <w:t>già all’atto del</w:t>
      </w:r>
      <w:r w:rsidR="00AD7440" w:rsidRPr="0094021E">
        <w:rPr>
          <w:rFonts w:ascii="Verdana" w:hAnsi="Verdana" w:cs="Verdana"/>
          <w:sz w:val="18"/>
          <w:szCs w:val="18"/>
          <w:lang w:eastAsia="it-IT"/>
        </w:rPr>
        <w:t xml:space="preserve"> ricevimento della raccomandata elettronica </w:t>
      </w:r>
      <w:r w:rsidR="0094021E" w:rsidRPr="0094021E">
        <w:rPr>
          <w:rFonts w:ascii="Verdana" w:hAnsi="Verdana" w:cs="Verdana"/>
          <w:sz w:val="18"/>
          <w:szCs w:val="18"/>
          <w:lang w:eastAsia="it-IT"/>
        </w:rPr>
        <w:t>del</w:t>
      </w:r>
      <w:r w:rsidR="00AD7440" w:rsidRPr="0094021E">
        <w:rPr>
          <w:rFonts w:ascii="Verdana" w:hAnsi="Verdana" w:cs="Verdana"/>
          <w:sz w:val="18"/>
          <w:szCs w:val="18"/>
          <w:lang w:eastAsia="it-IT"/>
        </w:rPr>
        <w:t>l’</w:t>
      </w:r>
      <w:r w:rsidR="0094021E" w:rsidRPr="0094021E">
        <w:rPr>
          <w:rFonts w:ascii="Verdana" w:hAnsi="Verdana" w:cs="Verdana"/>
          <w:sz w:val="18"/>
          <w:szCs w:val="18"/>
          <w:lang w:eastAsia="it-IT"/>
        </w:rPr>
        <w:t>I</w:t>
      </w:r>
      <w:r w:rsidR="00AD7440" w:rsidRPr="0094021E">
        <w:rPr>
          <w:rFonts w:ascii="Verdana" w:hAnsi="Verdana" w:cs="Verdana"/>
          <w:sz w:val="18"/>
          <w:szCs w:val="18"/>
          <w:lang w:eastAsia="it-IT"/>
        </w:rPr>
        <w:t>stante.</w:t>
      </w:r>
    </w:p>
    <w:p w14:paraId="77CDA0F7" w14:textId="77777777" w:rsidR="009A2B41" w:rsidRPr="00303D84" w:rsidRDefault="009A2B41" w:rsidP="009A2B41">
      <w:pPr>
        <w:ind w:left="709"/>
        <w:jc w:val="both"/>
        <w:rPr>
          <w:rFonts w:ascii="Verdana" w:hAnsi="Verdana" w:cs="Verdana"/>
          <w:sz w:val="18"/>
          <w:szCs w:val="18"/>
          <w:lang w:eastAsia="it-IT"/>
        </w:rPr>
      </w:pPr>
    </w:p>
    <w:p w14:paraId="7097F5A1" w14:textId="77777777" w:rsidR="00151500" w:rsidRPr="00303D84" w:rsidRDefault="00151500" w:rsidP="00151500">
      <w:pPr>
        <w:pStyle w:val="Paragrafoelenco"/>
        <w:jc w:val="both"/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</w:pPr>
    </w:p>
    <w:p w14:paraId="0420AB89" w14:textId="2180958A" w:rsidR="00220FDE" w:rsidRPr="00FD4ACF" w:rsidRDefault="00151500" w:rsidP="00E87271">
      <w:pPr>
        <w:pStyle w:val="Paragrafoelenco"/>
        <w:numPr>
          <w:ilvl w:val="0"/>
          <w:numId w:val="30"/>
        </w:numPr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 w:rsidRPr="00FD4ACF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>SPONSOR E FORNITORI</w:t>
      </w:r>
      <w:r w:rsidRPr="00FD4ACF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: il </w:t>
      </w:r>
      <w:r w:rsidR="000D4B00" w:rsidRPr="00FD4ACF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soggetto che risulterà affidatario avrà il compito di svolgere il servizio di </w:t>
      </w:r>
      <w:r w:rsidR="000D4B00" w:rsidRPr="00FD4ACF">
        <w:rPr>
          <w:rFonts w:ascii="Verdana" w:eastAsia="Cambria" w:hAnsi="Verdana" w:cs="Arial"/>
          <w:sz w:val="18"/>
          <w:szCs w:val="18"/>
          <w:lang w:eastAsia="en-US"/>
        </w:rPr>
        <w:t>progettazione</w:t>
      </w:r>
      <w:r w:rsidR="001F4CE7">
        <w:rPr>
          <w:rFonts w:ascii="Verdana" w:eastAsia="Cambria" w:hAnsi="Verdana" w:cs="Arial"/>
          <w:sz w:val="18"/>
          <w:szCs w:val="18"/>
          <w:lang w:eastAsia="en-US"/>
        </w:rPr>
        <w:t xml:space="preserve">, coordinamento, organizzazione, promozione </w:t>
      </w:r>
      <w:r w:rsidR="000D4B00" w:rsidRPr="00FD4ACF">
        <w:rPr>
          <w:rFonts w:ascii="Verdana" w:eastAsia="Cambria" w:hAnsi="Verdana" w:cs="Arial"/>
          <w:sz w:val="18"/>
          <w:szCs w:val="18"/>
          <w:lang w:eastAsia="en-US"/>
        </w:rPr>
        <w:t>e produzione</w:t>
      </w:r>
      <w:r w:rsidR="000D4B00" w:rsidRPr="00FD4ACF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dell’evento e per farlo </w:t>
      </w:r>
      <w:r w:rsidRPr="00FD4ACF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potr</w:t>
      </w:r>
      <w:r w:rsidR="000D4B00" w:rsidRPr="00FD4ACF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à avvalersi</w:t>
      </w:r>
      <w:r w:rsidR="0094021E" w:rsidRPr="00FD4ACF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di S</w:t>
      </w:r>
      <w:r w:rsidRPr="00FD4ACF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ponsor e </w:t>
      </w:r>
      <w:r w:rsidR="0094021E" w:rsidRPr="00FD4ACF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F</w:t>
      </w:r>
      <w:r w:rsidRPr="00FD4ACF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ornitori che dovrà indicare nella documentazione </w:t>
      </w:r>
      <w:r w:rsidR="00432B09" w:rsidRPr="00FD4ACF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ai fini della partecipazione al presente Avviso.</w:t>
      </w:r>
      <w:r w:rsidR="000D4B00" w:rsidRPr="00FD4ACF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</w:p>
    <w:p w14:paraId="49BE180A" w14:textId="56877F13" w:rsidR="00FD4ACF" w:rsidRPr="00FD4ACF" w:rsidRDefault="00FD4ACF" w:rsidP="00220FDE">
      <w:pPr>
        <w:pStyle w:val="Paragrafoelenco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 w:rsidRPr="00FD4ACF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Per Sponsor si intende il soggetto che fornisce sponsorizzazioni in danaro o tramite beni e/o servizi.</w:t>
      </w:r>
    </w:p>
    <w:p w14:paraId="6B896D49" w14:textId="79E2AD9B" w:rsidR="00432B09" w:rsidRPr="00FD4ACF" w:rsidRDefault="00FD4ACF" w:rsidP="00220FDE">
      <w:pPr>
        <w:pStyle w:val="Paragrafoelenco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 w:rsidRPr="00FD4ACF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Per Fornitore si i</w:t>
      </w:r>
      <w:r w:rsidR="002F2FA5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ntende il soggetto che fornisce</w:t>
      </w:r>
      <w:r w:rsidRPr="00FD4ACF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  <w:r w:rsidR="00432B09" w:rsidRPr="00FD4ACF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beni e/o servizi e/o prestazioni</w:t>
      </w:r>
      <w:r w:rsidR="002F2FA5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dietro </w:t>
      </w:r>
      <w:r w:rsidRPr="00FD4ACF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corrispettivo economico. </w:t>
      </w:r>
    </w:p>
    <w:p w14:paraId="5E57D638" w14:textId="77777777" w:rsidR="00FC372C" w:rsidRPr="00303D84" w:rsidRDefault="00FC372C" w:rsidP="00FC372C">
      <w:pPr>
        <w:pStyle w:val="Paragrafoelenco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</w:p>
    <w:p w14:paraId="7A224690" w14:textId="5CF59BF8" w:rsidR="00FC372C" w:rsidRPr="000A384E" w:rsidRDefault="00FC372C" w:rsidP="00E87271">
      <w:pPr>
        <w:pStyle w:val="Paragrafoelenco"/>
        <w:numPr>
          <w:ilvl w:val="0"/>
          <w:numId w:val="30"/>
        </w:numPr>
        <w:spacing w:after="40"/>
        <w:jc w:val="both"/>
        <w:rPr>
          <w:rFonts w:ascii="Verdana" w:hAnsi="Verdana" w:cs="Arial"/>
          <w:sz w:val="18"/>
          <w:szCs w:val="18"/>
        </w:rPr>
      </w:pPr>
      <w:r w:rsidRPr="00303D84">
        <w:rPr>
          <w:rFonts w:ascii="Verdana" w:hAnsi="Verdana" w:cs="Arial"/>
          <w:b/>
          <w:sz w:val="18"/>
          <w:szCs w:val="18"/>
        </w:rPr>
        <w:t>CRITERIO DI AGGIUDICAZIONE</w:t>
      </w:r>
      <w:r w:rsidRPr="00303D84">
        <w:rPr>
          <w:rFonts w:ascii="Verdana" w:hAnsi="Verdana" w:cs="Arial"/>
          <w:sz w:val="18"/>
          <w:szCs w:val="18"/>
        </w:rPr>
        <w:t xml:space="preserve">: la realizzazione della manifestazione oggetto del presente Avviso Pubblico verrà affidata all’operatore economico </w:t>
      </w:r>
      <w:proofErr w:type="gramStart"/>
      <w:r w:rsidRPr="00303D84">
        <w:rPr>
          <w:rFonts w:ascii="Verdana" w:hAnsi="Verdana" w:cs="Arial"/>
          <w:sz w:val="18"/>
          <w:szCs w:val="18"/>
        </w:rPr>
        <w:t>sammarinese  che</w:t>
      </w:r>
      <w:proofErr w:type="gramEnd"/>
      <w:r w:rsidRPr="00303D84">
        <w:rPr>
          <w:rFonts w:ascii="Verdana" w:hAnsi="Verdana" w:cs="Arial"/>
          <w:sz w:val="18"/>
          <w:szCs w:val="18"/>
        </w:rPr>
        <w:t xml:space="preserve"> avrà presentato </w:t>
      </w:r>
      <w:r w:rsidR="000A384E">
        <w:rPr>
          <w:rFonts w:ascii="Verdana" w:hAnsi="Verdana" w:cs="Arial"/>
          <w:sz w:val="18"/>
          <w:szCs w:val="18"/>
        </w:rPr>
        <w:t>il p</w:t>
      </w:r>
      <w:r w:rsidR="00513BFF" w:rsidRPr="000A384E">
        <w:rPr>
          <w:rFonts w:ascii="Verdana" w:hAnsi="Verdana" w:cs="Arial"/>
          <w:sz w:val="18"/>
          <w:szCs w:val="18"/>
        </w:rPr>
        <w:t xml:space="preserve">rogetto </w:t>
      </w:r>
      <w:r w:rsidR="000A384E">
        <w:rPr>
          <w:rFonts w:ascii="Verdana" w:hAnsi="Verdana" w:cs="Arial"/>
          <w:sz w:val="18"/>
          <w:szCs w:val="18"/>
        </w:rPr>
        <w:t>con l’</w:t>
      </w:r>
      <w:r w:rsidR="000A384E" w:rsidRPr="000A384E">
        <w:rPr>
          <w:rFonts w:ascii="Verdana" w:hAnsi="Verdana" w:cs="Arial"/>
          <w:sz w:val="18"/>
          <w:szCs w:val="18"/>
          <w:u w:val="single"/>
        </w:rPr>
        <w:t>offerta tecnico-qualitativa</w:t>
      </w:r>
      <w:r w:rsidR="000B2EE6" w:rsidRPr="000A384E">
        <w:rPr>
          <w:rFonts w:ascii="Verdana" w:hAnsi="Verdana" w:cs="Arial"/>
          <w:sz w:val="18"/>
          <w:szCs w:val="18"/>
          <w:u w:val="single"/>
        </w:rPr>
        <w:t xml:space="preserve"> </w:t>
      </w:r>
      <w:r w:rsidR="0094021E" w:rsidRPr="000A384E">
        <w:rPr>
          <w:rFonts w:ascii="Verdana" w:hAnsi="Verdana" w:cs="Arial"/>
          <w:sz w:val="18"/>
          <w:szCs w:val="18"/>
          <w:u w:val="single"/>
        </w:rPr>
        <w:t>e</w:t>
      </w:r>
      <w:r w:rsidRPr="000A384E">
        <w:rPr>
          <w:rFonts w:ascii="Verdana" w:hAnsi="Verdana" w:cs="Arial"/>
          <w:sz w:val="18"/>
          <w:szCs w:val="18"/>
          <w:u w:val="single"/>
        </w:rPr>
        <w:t>conomicamente più va</w:t>
      </w:r>
      <w:r w:rsidR="000A384E" w:rsidRPr="000A384E">
        <w:rPr>
          <w:rFonts w:ascii="Verdana" w:hAnsi="Verdana" w:cs="Arial"/>
          <w:sz w:val="18"/>
          <w:szCs w:val="18"/>
          <w:u w:val="single"/>
        </w:rPr>
        <w:t>ntaggiosa</w:t>
      </w:r>
      <w:r w:rsidRPr="000A384E">
        <w:rPr>
          <w:rFonts w:ascii="Verdana" w:hAnsi="Verdana" w:cs="Arial"/>
          <w:sz w:val="18"/>
          <w:szCs w:val="18"/>
        </w:rPr>
        <w:t>.</w:t>
      </w:r>
    </w:p>
    <w:p w14:paraId="2BD91D9A" w14:textId="6BB5F06C" w:rsidR="00FC372C" w:rsidRPr="00303D84" w:rsidRDefault="0053536E" w:rsidP="00FC372C">
      <w:pPr>
        <w:pStyle w:val="Paragrafoelenco"/>
        <w:jc w:val="both"/>
        <w:rPr>
          <w:rFonts w:ascii="Verdana" w:eastAsia="Times New Roman" w:hAnsi="Verdana" w:cs="Times New Roman"/>
          <w:sz w:val="18"/>
          <w:szCs w:val="18"/>
          <w:lang w:eastAsia="it-IT"/>
        </w:rPr>
      </w:pPr>
      <w:r>
        <w:rPr>
          <w:rFonts w:ascii="Verdana" w:eastAsia="Times New Roman" w:hAnsi="Verdana" w:cs="Times New Roman"/>
          <w:sz w:val="18"/>
          <w:szCs w:val="18"/>
          <w:lang w:eastAsia="it-IT"/>
        </w:rPr>
        <w:t>L</w:t>
      </w:r>
      <w:r w:rsidR="00FC372C" w:rsidRPr="00303D84">
        <w:rPr>
          <w:rFonts w:ascii="Verdana" w:eastAsia="Times New Roman" w:hAnsi="Verdana" w:cs="Times New Roman"/>
          <w:sz w:val="18"/>
          <w:szCs w:val="18"/>
          <w:lang w:eastAsia="it-IT"/>
        </w:rPr>
        <w:t>’Amministrazione</w:t>
      </w:r>
      <w:r>
        <w:rPr>
          <w:rFonts w:ascii="Verdana" w:eastAsia="Times New Roman" w:hAnsi="Verdana" w:cs="Times New Roman"/>
          <w:sz w:val="18"/>
          <w:szCs w:val="18"/>
          <w:lang w:eastAsia="it-IT"/>
        </w:rPr>
        <w:t xml:space="preserve"> si riserva la possibilità, a seguito di valutazi</w:t>
      </w:r>
      <w:r w:rsidR="005F7032">
        <w:rPr>
          <w:rFonts w:ascii="Verdana" w:eastAsia="Times New Roman" w:hAnsi="Verdana" w:cs="Times New Roman"/>
          <w:sz w:val="18"/>
          <w:szCs w:val="18"/>
          <w:lang w:eastAsia="it-IT"/>
        </w:rPr>
        <w:t xml:space="preserve">one positiva del </w:t>
      </w:r>
      <w:r w:rsidR="005F7032" w:rsidRPr="0092306D">
        <w:rPr>
          <w:rFonts w:ascii="Verdana" w:eastAsia="Times New Roman" w:hAnsi="Verdana" w:cs="Times New Roman"/>
          <w:sz w:val="18"/>
          <w:szCs w:val="18"/>
          <w:lang w:eastAsia="it-IT"/>
        </w:rPr>
        <w:t>progetto realizzato dall’affidatario</w:t>
      </w:r>
      <w:r w:rsidRPr="0092306D">
        <w:rPr>
          <w:rFonts w:ascii="Verdana" w:eastAsia="Times New Roman" w:hAnsi="Verdana" w:cs="Times New Roman"/>
          <w:sz w:val="18"/>
          <w:szCs w:val="18"/>
          <w:lang w:eastAsia="it-IT"/>
        </w:rPr>
        <w:t xml:space="preserve">, di ripetere l’affidamento allo stesso soggetto anche per un’eventuale edizione </w:t>
      </w:r>
      <w:r>
        <w:rPr>
          <w:rFonts w:ascii="Verdana" w:eastAsia="Times New Roman" w:hAnsi="Verdana" w:cs="Times New Roman"/>
          <w:sz w:val="18"/>
          <w:szCs w:val="18"/>
          <w:lang w:eastAsia="it-IT"/>
        </w:rPr>
        <w:t>successiva.</w:t>
      </w:r>
    </w:p>
    <w:p w14:paraId="6A65F2A6" w14:textId="77777777" w:rsidR="00FC372C" w:rsidRPr="00303D84" w:rsidRDefault="00FC372C" w:rsidP="00FC372C">
      <w:pPr>
        <w:pStyle w:val="Paragrafoelenco"/>
        <w:jc w:val="both"/>
        <w:rPr>
          <w:rFonts w:ascii="Verdana" w:eastAsia="Times New Roman" w:hAnsi="Verdana" w:cs="Times New Roman"/>
          <w:sz w:val="18"/>
          <w:szCs w:val="18"/>
          <w:lang w:eastAsia="it-IT"/>
        </w:rPr>
      </w:pPr>
    </w:p>
    <w:p w14:paraId="47B0D709" w14:textId="583EEA42" w:rsidR="002963E2" w:rsidRPr="0092306D" w:rsidRDefault="001F4CE7" w:rsidP="00FC372C">
      <w:pPr>
        <w:pStyle w:val="Paragrafoelenco"/>
        <w:ind w:hanging="294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>
        <w:rPr>
          <w:rFonts w:ascii="Verdana" w:eastAsia="Times New Roman" w:hAnsi="Verdana" w:cs="Times New Roman"/>
          <w:b/>
          <w:sz w:val="18"/>
          <w:szCs w:val="18"/>
          <w:lang w:eastAsia="it-IT"/>
        </w:rPr>
        <w:t>I</w:t>
      </w:r>
      <w:r w:rsidR="00FC372C" w:rsidRPr="00303D84">
        <w:rPr>
          <w:rFonts w:ascii="Verdana" w:eastAsia="Times New Roman" w:hAnsi="Verdana" w:cs="Times New Roman"/>
          <w:b/>
          <w:sz w:val="18"/>
          <w:szCs w:val="18"/>
          <w:lang w:eastAsia="it-IT"/>
        </w:rPr>
        <w:t>.</w:t>
      </w:r>
      <w:r w:rsidR="00FC372C" w:rsidRPr="00303D84">
        <w:rPr>
          <w:rFonts w:ascii="Verdana" w:eastAsia="Times New Roman" w:hAnsi="Verdana" w:cs="Times New Roman"/>
          <w:sz w:val="18"/>
          <w:szCs w:val="18"/>
          <w:lang w:eastAsia="it-IT"/>
        </w:rPr>
        <w:t xml:space="preserve"> </w:t>
      </w:r>
      <w:r w:rsidR="00FC372C" w:rsidRPr="00303D84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>MODALITA’ DI</w:t>
      </w:r>
      <w:r w:rsidR="00042FC5" w:rsidRPr="00303D84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 xml:space="preserve"> PARTECIPAZIONE ALL’AVVISO PUBBLICO</w:t>
      </w:r>
      <w:r w:rsidR="00FC372C" w:rsidRPr="00303D84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 xml:space="preserve">: </w:t>
      </w:r>
      <w:r w:rsidR="00FC372C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il soggetto che intende partecipare al</w:t>
      </w:r>
      <w:r w:rsidR="002963E2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  <w:r w:rsidR="00390732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presente </w:t>
      </w:r>
      <w:r w:rsidR="00FC372C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A</w:t>
      </w:r>
      <w:r w:rsidR="002963E2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vviso</w:t>
      </w:r>
      <w:r w:rsidR="00FC372C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Pubblico</w:t>
      </w:r>
      <w:r w:rsidR="00FA2D94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,</w:t>
      </w:r>
      <w:r w:rsidR="00605189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a </w:t>
      </w:r>
      <w:r w:rsidR="00605189" w:rsidRPr="00605189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pena di esclusione dalle fasi successive del procedimento,</w:t>
      </w:r>
      <w:r w:rsidR="00605189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  <w:r w:rsidR="00390732" w:rsidRPr="0092306D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dovrà pre</w:t>
      </w:r>
      <w:r w:rsidR="00042FC5" w:rsidRPr="0092306D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sentare e predisporre</w:t>
      </w:r>
      <w:r w:rsidR="002963E2" w:rsidRPr="0092306D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i seguenti documenti</w:t>
      </w:r>
      <w:r w:rsidR="00FC372C" w:rsidRPr="0092306D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:</w:t>
      </w:r>
    </w:p>
    <w:p w14:paraId="4DE92820" w14:textId="62844962" w:rsidR="002963E2" w:rsidRPr="0094021E" w:rsidRDefault="001F4CE7" w:rsidP="0094021E">
      <w:pPr>
        <w:ind w:left="720"/>
        <w:jc w:val="both"/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</w:pPr>
      <w:r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>I</w:t>
      </w:r>
      <w:r w:rsidR="00A77C8F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 xml:space="preserve">1. </w:t>
      </w:r>
      <w:r w:rsidR="00042FC5" w:rsidRPr="0094021E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 xml:space="preserve">ISTANZA DI PARTECIPAZIONE </w:t>
      </w:r>
      <w:r w:rsidR="00FC372C" w:rsidRPr="0094021E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>(</w:t>
      </w:r>
      <w:r w:rsidR="00042FC5" w:rsidRPr="0094021E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 xml:space="preserve">MODULO - </w:t>
      </w:r>
      <w:r w:rsidR="00042FC5" w:rsidRPr="0094021E">
        <w:rPr>
          <w:rFonts w:ascii="Verdana" w:eastAsia="Times New Roman" w:hAnsi="Verdana" w:cs="Arial"/>
          <w:b/>
          <w:kern w:val="0"/>
          <w:sz w:val="18"/>
          <w:szCs w:val="18"/>
          <w:u w:val="single"/>
          <w:lang w:eastAsia="it-IT" w:bidi="ar-SA"/>
        </w:rPr>
        <w:t>Allegato A</w:t>
      </w:r>
      <w:r w:rsidR="00FC372C" w:rsidRPr="0094021E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>)</w:t>
      </w:r>
      <w:r w:rsidR="000437AD" w:rsidRPr="0094021E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 xml:space="preserve">: </w:t>
      </w:r>
      <w:r w:rsidR="002963E2" w:rsidRPr="0094021E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compilare debitamente l’Istanza </w:t>
      </w:r>
      <w:r w:rsidR="002963E2" w:rsidRPr="0094021E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lastRenderedPageBreak/>
        <w:t>di Partecipazione allegata al presente Avviso Pubblico che dovrà riportare la firma de</w:t>
      </w:r>
      <w:r w:rsidR="000B2EE6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l titolare o del legale rappresentante</w:t>
      </w:r>
      <w:r w:rsidR="000437AD" w:rsidRPr="0094021E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. </w:t>
      </w:r>
    </w:p>
    <w:p w14:paraId="0308A7EA" w14:textId="77777777" w:rsidR="000437AD" w:rsidRPr="00303D84" w:rsidRDefault="000437AD" w:rsidP="000437AD">
      <w:pPr>
        <w:pStyle w:val="Paragrafoelenco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</w:p>
    <w:p w14:paraId="3FA9CD99" w14:textId="1DEF99C8" w:rsidR="00042FC5" w:rsidRPr="00513BFF" w:rsidRDefault="0094021E" w:rsidP="000437AD">
      <w:pPr>
        <w:pStyle w:val="Paragrafoelenco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 xml:space="preserve">DOCUMENTAZIONE DA </w:t>
      </w:r>
      <w:r w:rsidR="000E4AE7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>ALLEGARE ALL’</w:t>
      </w:r>
      <w:r w:rsidR="000E4AE7" w:rsidRPr="0094021E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>ISTANZA DI PARTECIPAZIONE</w:t>
      </w:r>
      <w:r w:rsidR="000E4AE7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 xml:space="preserve"> A PENA DI INAMISSIBILITA’</w:t>
      </w:r>
      <w:r w:rsidR="00BE5713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 xml:space="preserve"> AL PROCEDIMENTO</w:t>
      </w:r>
      <w:r w:rsidR="00042FC5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:</w:t>
      </w:r>
    </w:p>
    <w:p w14:paraId="6567FC86" w14:textId="08A0AF69" w:rsidR="00284DEC" w:rsidRPr="00A77C8F" w:rsidRDefault="001F4CE7" w:rsidP="00A77C8F">
      <w:pPr>
        <w:ind w:firstLine="709"/>
        <w:jc w:val="both"/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</w:pPr>
      <w:r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>I</w:t>
      </w:r>
      <w:r w:rsidR="00A77C8F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 xml:space="preserve">2. </w:t>
      </w:r>
      <w:r w:rsidR="00284DEC" w:rsidRPr="00A77C8F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>PROFILO AZIENDALE</w:t>
      </w:r>
      <w:r w:rsidR="00513BFF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>:</w:t>
      </w:r>
    </w:p>
    <w:p w14:paraId="4FB5C104" w14:textId="3DD82102" w:rsidR="00334ADF" w:rsidRDefault="00781892" w:rsidP="00A77C8F">
      <w:pPr>
        <w:pStyle w:val="Paragrafoelenco"/>
        <w:numPr>
          <w:ilvl w:val="0"/>
          <w:numId w:val="33"/>
        </w:numPr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 w:rsidRPr="00303D84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 xml:space="preserve">Relazione </w:t>
      </w:r>
      <w:r w:rsidR="00334ADF" w:rsidRPr="00303D84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 xml:space="preserve">Team </w:t>
      </w:r>
      <w:r w:rsidR="005A03C1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>di progetto</w:t>
      </w:r>
      <w:r w:rsidR="00334ADF" w:rsidRPr="00303D84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>:</w:t>
      </w:r>
      <w:r w:rsidR="00334ADF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  <w:r w:rsidR="000437AD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l’Istante </w:t>
      </w:r>
      <w:r w:rsidR="00334ADF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dovrà descrivere il team di progetto, </w:t>
      </w:r>
      <w:r w:rsidR="00C60B85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specificando</w:t>
      </w:r>
      <w:r w:rsidR="00334ADF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quali figure</w:t>
      </w:r>
      <w:r w:rsidR="000437AD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professionali</w:t>
      </w:r>
      <w:r w:rsidR="00CA123D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, dipendenti o collaboratori esterni,</w:t>
      </w:r>
      <w:r w:rsidR="006F162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alle proprie dipendenze </w:t>
      </w:r>
      <w:r w:rsidR="00CA123D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saranno coinvolti e</w:t>
      </w:r>
      <w:r w:rsidR="000437AD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  <w:r w:rsidR="00334ADF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quale ruolo avrà ciascuno di essi nell’ambito de</w:t>
      </w:r>
      <w:r w:rsidR="006E4521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lla</w:t>
      </w:r>
      <w:r w:rsidR="00334ADF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  <w:r w:rsidR="000437AD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manifestazione. Nel </w:t>
      </w: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profilo</w:t>
      </w:r>
      <w:r w:rsidR="00334ADF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  <w:r w:rsidR="000437AD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di ciascuna figura professionale dovranno essere indicate solo </w:t>
      </w:r>
      <w:r w:rsidR="00334ADF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le esperienze funzionali al ruolo che avr</w:t>
      </w:r>
      <w:r w:rsidR="00FA2D94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à</w:t>
      </w:r>
      <w:r w:rsidR="00334ADF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nel</w:t>
      </w:r>
      <w:r w:rsidR="00FA2D94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la realizzazione del</w:t>
      </w:r>
      <w:r w:rsidR="000437AD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la manifestazione.</w:t>
      </w:r>
      <w:r w:rsidR="006F162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  <w:r w:rsidR="000437AD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L’Istante </w:t>
      </w:r>
      <w:r w:rsidR="00E83061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dovrà individuare un </w:t>
      </w:r>
      <w:r w:rsidR="00FA2D94" w:rsidRPr="00303D84">
        <w:rPr>
          <w:rFonts w:ascii="Verdana" w:eastAsia="Times New Roman" w:hAnsi="Verdana" w:cs="Arial"/>
          <w:i/>
          <w:kern w:val="0"/>
          <w:sz w:val="18"/>
          <w:szCs w:val="18"/>
          <w:lang w:eastAsia="it-IT" w:bidi="ar-SA"/>
        </w:rPr>
        <w:t xml:space="preserve">Responsabile di </w:t>
      </w:r>
      <w:r w:rsidR="00284DEC">
        <w:rPr>
          <w:rFonts w:ascii="Verdana" w:eastAsia="Times New Roman" w:hAnsi="Verdana" w:cs="Arial"/>
          <w:i/>
          <w:kern w:val="0"/>
          <w:sz w:val="18"/>
          <w:szCs w:val="18"/>
          <w:lang w:eastAsia="it-IT" w:bidi="ar-SA"/>
        </w:rPr>
        <w:t>Progetto</w:t>
      </w:r>
      <w:r w:rsidR="00E83061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  <w:r w:rsidR="000437AD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che </w:t>
      </w:r>
      <w:r w:rsidR="00674D28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avrà il compito di curare</w:t>
      </w:r>
      <w:r w:rsidR="00E83061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tutte le comunicazioni che intercorreranno con </w:t>
      </w:r>
      <w:r w:rsidR="001F4CE7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il Dipartimento Turismo e Cultura</w:t>
      </w:r>
      <w:r w:rsidR="00674D28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, </w:t>
      </w:r>
      <w:r w:rsidR="00E83061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supervisionare e coordinare il servizio, pianificare le attività, coordinare il team, monitorare l’avanzamento del serv</w:t>
      </w:r>
      <w:r w:rsidR="00674D28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izio, gestire eventuali reclami e</w:t>
      </w:r>
      <w:r w:rsidR="00E83061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partecipare agli incontri di avanzamento</w:t>
      </w:r>
      <w:r w:rsidR="00D24154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del</w:t>
      </w:r>
      <w:r w:rsidR="000E4AE7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progetto richiesti </w:t>
      </w:r>
      <w:r w:rsidR="001F4CE7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dal Dipartimento Turismo e Cultura</w:t>
      </w:r>
      <w:r w:rsidR="00E83061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. </w:t>
      </w: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La relazione dovrà essere non maggiore di 2 pagine con carattere </w:t>
      </w:r>
      <w:proofErr w:type="spellStart"/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Arial</w:t>
      </w:r>
      <w:proofErr w:type="spellEnd"/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, di dimensioni 11</w:t>
      </w:r>
      <w:r w:rsidR="00670A13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, interlinea singola</w:t>
      </w: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.</w:t>
      </w:r>
    </w:p>
    <w:p w14:paraId="51849202" w14:textId="77777777" w:rsidR="00F035D0" w:rsidRPr="00F035D0" w:rsidRDefault="00F035D0" w:rsidP="00F035D0">
      <w:pPr>
        <w:ind w:left="1080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</w:p>
    <w:p w14:paraId="7F3D22ED" w14:textId="7014DB0C" w:rsidR="00F035D0" w:rsidRPr="00F035D0" w:rsidRDefault="00F035D0" w:rsidP="00F035D0">
      <w:pPr>
        <w:pStyle w:val="Paragrafoelenco"/>
        <w:numPr>
          <w:ilvl w:val="0"/>
          <w:numId w:val="33"/>
        </w:numPr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 w:rsidRPr="00303D84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>Relazione</w:t>
      </w:r>
      <w:r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 xml:space="preserve"> portfolio clienti ed </w:t>
      </w:r>
      <w:r w:rsidRPr="00303D84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>esperienze</w:t>
      </w: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:</w:t>
      </w:r>
      <w:r w:rsidRPr="00303D84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 xml:space="preserve"> </w:t>
      </w:r>
      <w:r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l’Istante </w:t>
      </w: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dovrà indicare</w:t>
      </w:r>
      <w:r w:rsidRPr="00303D84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 xml:space="preserve"> </w:t>
      </w: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i principali clienti del periodo </w:t>
      </w:r>
      <w:r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2018</w:t>
      </w: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-2020 e le tipologie di commesse realizzate </w:t>
      </w:r>
      <w:r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relativamente alla propria esperienza</w:t>
      </w: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. La relazione dovrà essere non maggiore di 2 pagine con carattere </w:t>
      </w:r>
      <w:proofErr w:type="spellStart"/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Arial</w:t>
      </w:r>
      <w:proofErr w:type="spellEnd"/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, di dimensioni 11, interlinea singola.</w:t>
      </w:r>
    </w:p>
    <w:p w14:paraId="6A7DDDD0" w14:textId="77777777" w:rsidR="007C58F8" w:rsidRPr="00AB0CD6" w:rsidRDefault="007C58F8" w:rsidP="00AB0CD6">
      <w:pPr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</w:p>
    <w:p w14:paraId="466C2356" w14:textId="2FA56155" w:rsidR="000E7C3D" w:rsidRPr="00513BFF" w:rsidRDefault="007C58F8" w:rsidP="000E7C3D">
      <w:pPr>
        <w:pStyle w:val="Paragrafoelenco"/>
        <w:numPr>
          <w:ilvl w:val="0"/>
          <w:numId w:val="33"/>
        </w:numPr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 w:rsidRPr="00303D84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>Relazione descrittiva</w:t>
      </w:r>
      <w:r w:rsidR="00DE3615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 xml:space="preserve"> </w:t>
      </w:r>
      <w:r w:rsidR="000B2EE6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>Sponsor e Fornitori</w:t>
      </w:r>
      <w:r w:rsidR="00730F17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:</w:t>
      </w:r>
      <w:r w:rsidR="00730F17" w:rsidRPr="00303D84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 xml:space="preserve"> </w:t>
      </w:r>
      <w:r w:rsidR="001F4CE7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l’Istante</w:t>
      </w:r>
      <w:r w:rsidR="00730F17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  <w:r w:rsidR="00C60B85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dovrà presentare una breve relazione in cui descriverà le caratteristiche dei soggetti Sp</w:t>
      </w:r>
      <w:r w:rsidR="000E7C3D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onsor e Fornitori</w:t>
      </w:r>
      <w:r w:rsidR="00C60B85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, specificando il </w:t>
      </w:r>
      <w:r w:rsidR="00C60B85" w:rsidRPr="00C7643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ruolo degli </w:t>
      </w:r>
      <w:r w:rsidR="000E7C3D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stessi all’interno del progetto e</w:t>
      </w:r>
      <w:r w:rsidR="00C60B85" w:rsidRPr="00C7643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le competenze distintive. La descrizione deve essere comprensiva di indicazione della ragione sociale dei soggetti indicati e nel complesso non dovrà</w:t>
      </w:r>
      <w:r w:rsidR="00C7643B" w:rsidRPr="00C7643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essere maggiore di </w:t>
      </w:r>
      <w:r w:rsidR="000E7C3D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3</w:t>
      </w:r>
      <w:r w:rsidR="00C60B85" w:rsidRPr="00C7643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pagine con carattere </w:t>
      </w:r>
      <w:proofErr w:type="spellStart"/>
      <w:r w:rsidR="00C60B85" w:rsidRPr="00C7643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Arial</w:t>
      </w:r>
      <w:proofErr w:type="spellEnd"/>
      <w:r w:rsidR="00C60B85" w:rsidRPr="00C7643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, di dimensioni 11, interlinea singola. </w:t>
      </w:r>
    </w:p>
    <w:p w14:paraId="42F37CC7" w14:textId="7D604D86" w:rsidR="00284DEC" w:rsidRDefault="001F4CE7" w:rsidP="000E4AE7">
      <w:pPr>
        <w:ind w:left="720"/>
        <w:jc w:val="both"/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</w:pPr>
      <w:r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>I</w:t>
      </w:r>
      <w:r w:rsidR="00A77C8F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 xml:space="preserve">3. </w:t>
      </w:r>
      <w:r w:rsidR="00284DEC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>PROGETTO</w:t>
      </w:r>
      <w:r w:rsidR="00513BFF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>:</w:t>
      </w:r>
    </w:p>
    <w:p w14:paraId="54285773" w14:textId="728B1200" w:rsidR="00830689" w:rsidRDefault="00531681" w:rsidP="00830689">
      <w:pPr>
        <w:pStyle w:val="Paragrafoelenco"/>
        <w:numPr>
          <w:ilvl w:val="0"/>
          <w:numId w:val="34"/>
        </w:numPr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 w:rsidRPr="00A77C8F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>R</w:t>
      </w:r>
      <w:r w:rsidR="00390732" w:rsidRPr="00A77C8F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>elazione tecnico-descrittiva</w:t>
      </w:r>
      <w:r w:rsidR="00334ADF" w:rsidRPr="00A77C8F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 xml:space="preserve"> del progetto</w:t>
      </w:r>
      <w:r w:rsidR="007C58F8" w:rsidRPr="00A77C8F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:</w:t>
      </w:r>
      <w:r w:rsidR="000E4AE7" w:rsidRPr="00A77C8F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l’Istante dovrà </w:t>
      </w:r>
      <w:r w:rsidR="00C7643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descrivere</w:t>
      </w:r>
      <w:r w:rsidR="000E4AE7" w:rsidRPr="00A77C8F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le modalità con cui intende</w:t>
      </w:r>
      <w:r w:rsidR="00390732" w:rsidRPr="00A77C8F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realizzare, in termini qualitativi e quantitativi, tutto ciò che è richiesto</w:t>
      </w:r>
      <w:r w:rsidR="00AD15E6" w:rsidRPr="00A77C8F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a</w:t>
      </w:r>
      <w:r w:rsidR="006F162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l</w:t>
      </w:r>
      <w:r w:rsidR="00AD15E6" w:rsidRPr="00A77C8F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punt</w:t>
      </w:r>
      <w:r w:rsidR="006F162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o</w:t>
      </w:r>
      <w:r w:rsidR="00AD15E6" w:rsidRPr="00A77C8F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E.</w:t>
      </w:r>
      <w:r w:rsidR="000E4AE7" w:rsidRPr="00A77C8F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</w:p>
    <w:p w14:paraId="740CF020" w14:textId="2AAFC945" w:rsidR="004676C7" w:rsidRPr="00830689" w:rsidRDefault="000E4AE7" w:rsidP="00830689">
      <w:pPr>
        <w:pStyle w:val="Paragrafoelenco"/>
        <w:ind w:left="1440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 w:rsidRPr="00830689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L</w:t>
      </w:r>
      <w:r w:rsidR="004676C7" w:rsidRPr="00830689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a relazione dovrà consistere in un documento con carattere </w:t>
      </w:r>
      <w:proofErr w:type="spellStart"/>
      <w:r w:rsidR="004676C7" w:rsidRPr="00830689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Arial</w:t>
      </w:r>
      <w:proofErr w:type="spellEnd"/>
      <w:r w:rsidR="004676C7" w:rsidRPr="00830689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, di dimensioni 11,</w:t>
      </w:r>
      <w:r w:rsidR="00670A13" w:rsidRPr="00830689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interlinea singola,</w:t>
      </w:r>
      <w:r w:rsidR="004676C7" w:rsidRPr="00830689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con un numero massimo </w:t>
      </w:r>
      <w:r w:rsidR="00334ADF" w:rsidRPr="00830689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d</w:t>
      </w:r>
      <w:r w:rsidR="00DE0679" w:rsidRPr="00830689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i pagine pari a 12</w:t>
      </w:r>
      <w:r w:rsidR="004676C7" w:rsidRPr="00830689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e supportata da una presentazione in PPT di al massimo </w:t>
      </w:r>
      <w:r w:rsidR="00DE0679" w:rsidRPr="00830689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20</w:t>
      </w:r>
      <w:r w:rsidR="004676C7" w:rsidRPr="00830689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slide atte a fornire cognizione visiva di quanto si intende realizzare</w:t>
      </w:r>
      <w:r w:rsidRPr="00830689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e</w:t>
      </w:r>
      <w:r w:rsidR="004676C7" w:rsidRPr="00830689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dovrà essere composta da:</w:t>
      </w:r>
    </w:p>
    <w:p w14:paraId="4CDF0B36" w14:textId="6305AB66" w:rsidR="0057320F" w:rsidRPr="00303D84" w:rsidRDefault="004676C7" w:rsidP="00211DAA">
      <w:pPr>
        <w:numPr>
          <w:ilvl w:val="1"/>
          <w:numId w:val="3"/>
        </w:numPr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Descrizione e rappresentazione del </w:t>
      </w:r>
      <w:proofErr w:type="spellStart"/>
      <w:r w:rsidR="00513BFF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>C</w:t>
      </w:r>
      <w:r w:rsidRPr="00303D84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>oncept</w:t>
      </w:r>
      <w:proofErr w:type="spellEnd"/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creativo e sue </w:t>
      </w:r>
      <w:r w:rsidR="0057320F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declinazioni</w:t>
      </w:r>
      <w:r w:rsidR="00513BFF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.</w:t>
      </w:r>
    </w:p>
    <w:p w14:paraId="23BDFFAB" w14:textId="3919338A" w:rsidR="00EB66DA" w:rsidRPr="00303D84" w:rsidRDefault="0057320F" w:rsidP="00211DAA">
      <w:pPr>
        <w:numPr>
          <w:ilvl w:val="1"/>
          <w:numId w:val="3"/>
        </w:numPr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Descrizione</w:t>
      </w:r>
      <w:r w:rsidR="00A404BD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e rappresentazione visiva</w:t>
      </w:r>
      <w:r w:rsidR="00AE27A5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  <w:r w:rsidR="00874B23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degli</w:t>
      </w: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  <w:r w:rsidR="00513BFF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>A</w:t>
      </w:r>
      <w:r w:rsidRPr="00303D84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>mbient</w:t>
      </w:r>
      <w:r w:rsidR="00874B23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,</w:t>
      </w:r>
      <w:r w:rsidR="00830689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in particolare gli allestimenti </w:t>
      </w:r>
      <w:r w:rsidR="00874B23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e decori e l’installazione di scenografie </w:t>
      </w:r>
      <w:r w:rsidR="00C941FC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di Campo Bruno </w:t>
      </w:r>
      <w:proofErr w:type="spellStart"/>
      <w:r w:rsidR="00C941FC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Reffi</w:t>
      </w:r>
      <w:proofErr w:type="spellEnd"/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, indicando e</w:t>
      </w:r>
      <w:r w:rsidR="00830689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sattamente le </w:t>
      </w:r>
      <w:r w:rsidR="00EB66DA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tecnologie utilizzate, </w:t>
      </w:r>
      <w:r w:rsidR="00E76566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eventuali </w:t>
      </w:r>
      <w:r w:rsidR="00EB66DA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effetti </w:t>
      </w:r>
      <w:r w:rsidR="00C941FC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visivi</w:t>
      </w:r>
      <w:r w:rsidR="00874B23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e luminosi</w:t>
      </w:r>
      <w:r w:rsidR="00871BAF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, materiali utilizzati.</w:t>
      </w:r>
    </w:p>
    <w:p w14:paraId="4B060FEC" w14:textId="51A036DD" w:rsidR="00EB66DA" w:rsidRPr="00303D84" w:rsidRDefault="00874B23" w:rsidP="00211DAA">
      <w:pPr>
        <w:numPr>
          <w:ilvl w:val="1"/>
          <w:numId w:val="3"/>
        </w:numPr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Descrizione delle</w:t>
      </w:r>
      <w:r w:rsidR="00EB66DA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  <w:r w:rsidR="00513BFF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>A</w:t>
      </w:r>
      <w:r w:rsidR="00EB66DA" w:rsidRPr="00303D84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 xml:space="preserve">ttrazioni e </w:t>
      </w:r>
      <w:r w:rsidRPr="00303D84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>del</w:t>
      </w:r>
      <w:r w:rsidR="00EB66DA" w:rsidRPr="00303D84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>le forme di intrattenimento</w:t>
      </w:r>
      <w:r w:rsidR="00EB66DA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che si intendono realizzare con </w:t>
      </w:r>
      <w:r w:rsidR="00EB66DA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lastRenderedPageBreak/>
        <w:t xml:space="preserve">l’indicazione </w:t>
      </w:r>
      <w:r w:rsidR="00C941FC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del programma</w:t>
      </w:r>
      <w:r w:rsidR="00CE2C8B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, </w:t>
      </w:r>
      <w:r w:rsidR="00EB66DA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degli artist</w:t>
      </w:r>
      <w:r w:rsidR="00C941FC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i e il calendario di spettacoli</w:t>
      </w:r>
      <w:r w:rsidR="00EB66DA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; descrizione di servizi ed esperienze, an</w:t>
      </w:r>
      <w:r w:rsidR="00C941FC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che a pagamento per il pubblico.</w:t>
      </w:r>
      <w:r w:rsidR="006A4853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L</w:t>
      </w:r>
      <w:r w:rsidR="00EB66DA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e tipologie di attività offerte in co-marketing con partner di rilie</w:t>
      </w:r>
      <w:r w:rsidR="005B7CD9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vo (brand noti, media partner et</w:t>
      </w:r>
      <w:r w:rsidR="00EB66DA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c.)</w:t>
      </w:r>
      <w:r w:rsidR="00E04BBA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; tipologia e modalità di svolgimento </w:t>
      </w:r>
      <w:r w:rsidR="00C941FC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della somministrazione di cibi e bevande</w:t>
      </w:r>
      <w:r w:rsidR="00E04BBA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.</w:t>
      </w:r>
    </w:p>
    <w:p w14:paraId="7FFB14D7" w14:textId="77777777" w:rsidR="00AA6DED" w:rsidRDefault="0054636D" w:rsidP="00AA6DED">
      <w:pPr>
        <w:pStyle w:val="Paragrafoelenco"/>
        <w:numPr>
          <w:ilvl w:val="0"/>
          <w:numId w:val="13"/>
        </w:numPr>
        <w:ind w:left="1418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D</w:t>
      </w:r>
      <w:r w:rsidR="0048697A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escrizione del servizio di </w:t>
      </w:r>
      <w:r w:rsidR="00513BFF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>S</w:t>
      </w:r>
      <w:r w:rsidR="0048697A" w:rsidRPr="00303D84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>taff e accoglienza</w:t>
      </w:r>
      <w:r w:rsidR="00C941FC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, indicando numero di addetti</w:t>
      </w: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. </w:t>
      </w:r>
    </w:p>
    <w:p w14:paraId="44164CE2" w14:textId="5E5B842C" w:rsidR="00AF61A6" w:rsidRPr="00AA6DED" w:rsidRDefault="00E17241" w:rsidP="00AA6DED">
      <w:pPr>
        <w:pStyle w:val="Paragrafoelenco"/>
        <w:numPr>
          <w:ilvl w:val="0"/>
          <w:numId w:val="13"/>
        </w:numPr>
        <w:ind w:left="1418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 w:rsidRPr="00AA6DED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Descrizione </w:t>
      </w:r>
      <w:r w:rsidR="00513BFF" w:rsidRPr="00AA6DED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>C</w:t>
      </w:r>
      <w:r w:rsidRPr="00AA6DED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>ampagna di promozione</w:t>
      </w:r>
      <w:r w:rsidRPr="00AA6DED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, </w:t>
      </w:r>
      <w:r w:rsidR="00E04BBA" w:rsidRPr="00AA6DED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consistente in </w:t>
      </w:r>
      <w:r w:rsidRPr="00AA6DED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un dettagliato piano di comunicazione per la promozione dell’evento con un timing</w:t>
      </w:r>
      <w:r w:rsidR="007672E7" w:rsidRPr="00AA6DED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provvisorio e il dettaglio del media mix </w:t>
      </w:r>
      <w:r w:rsidR="00513BFF" w:rsidRPr="00AA6DED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con particolare distinzione </w:t>
      </w:r>
      <w:r w:rsidRPr="00AA6DED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tra i canali di comunicazione tradizionale e strumenti di comunicazione digitale e innovativi. </w:t>
      </w:r>
    </w:p>
    <w:p w14:paraId="487B1258" w14:textId="77777777" w:rsidR="00C941FC" w:rsidRPr="00C941FC" w:rsidRDefault="00C941FC" w:rsidP="00C941FC">
      <w:pPr>
        <w:pStyle w:val="Paragrafoelenco"/>
        <w:widowControl/>
        <w:suppressAutoHyphens w:val="0"/>
        <w:ind w:left="1418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</w:p>
    <w:p w14:paraId="1DC7AB8E" w14:textId="02CB6A6B" w:rsidR="00F91128" w:rsidRDefault="00C941FC" w:rsidP="001604B7">
      <w:pPr>
        <w:pStyle w:val="Paragrafoelenco"/>
        <w:ind w:left="709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>I</w:t>
      </w:r>
      <w:r w:rsidR="00A77C8F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>4</w:t>
      </w:r>
      <w:r w:rsidR="000E4AE7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 xml:space="preserve">. </w:t>
      </w:r>
      <w:r w:rsidR="00042FC5" w:rsidRPr="00303D84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>BUDGET PREVISIONALE</w:t>
      </w:r>
      <w:r w:rsidR="00513BFF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>:</w:t>
      </w:r>
      <w:r w:rsidR="00042FC5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</w:p>
    <w:p w14:paraId="45572FC9" w14:textId="2A7E4696" w:rsidR="00BA3D15" w:rsidRPr="003A60BA" w:rsidRDefault="008D034B" w:rsidP="00BA3D15">
      <w:pPr>
        <w:pStyle w:val="Paragrafoelenco"/>
        <w:ind w:left="709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Gli I</w:t>
      </w:r>
      <w:r w:rsidR="00BA3D15" w:rsidRPr="003A60BA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stanti dovranno compilare il Budget Previsionale con tutte le voci di entrata e uscita per reali</w:t>
      </w:r>
      <w:r w:rsidR="00C941FC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zzare quanto previsto al pu</w:t>
      </w:r>
      <w:r w:rsidR="00C941FC" w:rsidRPr="00AB0CD6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nto I3</w:t>
      </w:r>
      <w:r w:rsidR="00BA3D15" w:rsidRPr="00AB0CD6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, al fine di garantire un progetto complessivo di valore </w:t>
      </w:r>
      <w:r w:rsidR="00E77065" w:rsidRPr="00AB0CD6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preferibilmente</w:t>
      </w:r>
      <w:r w:rsidR="00BA3D15" w:rsidRPr="00AB0CD6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superiore al corrispettivo economico e all’ammontare di beni e servizi forniti dall’Amministrazione, sfruttando l</w:t>
      </w:r>
      <w:r w:rsidR="00BA3D15" w:rsidRPr="003A60BA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a possibilità di incamerare introiti, attraverso</w:t>
      </w:r>
      <w:r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il coinvolgimento di sponsor, </w:t>
      </w:r>
      <w:r w:rsidR="00AA6DED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incassi </w:t>
      </w:r>
      <w:r w:rsidR="00BA3D15" w:rsidRPr="003A60BA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per attività a pagamento e vendita gadget. </w:t>
      </w:r>
    </w:p>
    <w:p w14:paraId="06C7D132" w14:textId="336708D5" w:rsidR="00BA3D15" w:rsidRPr="003A60BA" w:rsidRDefault="00CC4FCB" w:rsidP="00CC4FCB">
      <w:pPr>
        <w:ind w:left="720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 w:rsidRPr="00AB0CD6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A tal fine </w:t>
      </w:r>
      <w:r w:rsidR="00BA3D15" w:rsidRPr="00AB0CD6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si veda </w:t>
      </w:r>
      <w:r w:rsidR="009D57A8" w:rsidRPr="00AB0CD6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 xml:space="preserve">l’Allegato </w:t>
      </w:r>
      <w:r w:rsidR="008D034B" w:rsidRPr="00AB0CD6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 xml:space="preserve">B “Fac-simile </w:t>
      </w:r>
      <w:r w:rsidR="00BA3D15" w:rsidRPr="00AB0CD6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>Budget Previsionale”</w:t>
      </w:r>
      <w:r w:rsidR="00BA3D15" w:rsidRPr="00AB0CD6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che dovrà essere opportunamente com</w:t>
      </w:r>
      <w:r w:rsidRPr="00AB0CD6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pilato e completato</w:t>
      </w:r>
      <w:r w:rsidR="00BA3D15" w:rsidRPr="00AB0CD6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per essere funzionale alla rappresentazione di tutte le entrate e </w:t>
      </w:r>
      <w:r w:rsidRPr="00AB0CD6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le </w:t>
      </w:r>
      <w:r w:rsidR="00BA3D15" w:rsidRPr="00AB0CD6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uscite connesse al progetto, ivi inclusi i costi figurat</w:t>
      </w:r>
      <w:r w:rsidR="008D034B" w:rsidRPr="00AB0CD6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ivi per beni e servizi messi a </w:t>
      </w:r>
      <w:r w:rsidR="00BA3D15" w:rsidRPr="00AB0CD6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disposizione gratuitamente dall’Amministrazione. Si precisa che il totale dei costi a carico </w:t>
      </w:r>
      <w:r w:rsidR="008D034B" w:rsidRPr="00AB0CD6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dell’I</w:t>
      </w:r>
      <w:r w:rsidRPr="00AB0CD6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stante</w:t>
      </w:r>
      <w:r w:rsidR="00BA3D15" w:rsidRPr="00AB0CD6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deve essere pari alla somma del corrispettivo in danaro fornito </w:t>
      </w:r>
      <w:r w:rsidR="00AA6DED" w:rsidRPr="00AB0CD6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dal Dipartimento Turismo e Cultura </w:t>
      </w:r>
      <w:r w:rsidR="00BA3D15" w:rsidRPr="00AB0CD6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e delle entrate generate </w:t>
      </w:r>
      <w:r w:rsidRPr="00AB0CD6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dall’</w:t>
      </w:r>
      <w:r w:rsidR="008D034B" w:rsidRPr="00AB0CD6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I</w:t>
      </w:r>
      <w:r w:rsidRPr="00AB0CD6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stante</w:t>
      </w:r>
      <w:r w:rsidR="00BA3D15" w:rsidRPr="00AB0CD6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.</w:t>
      </w:r>
      <w:r w:rsidR="00BA3D15" w:rsidRPr="003A60BA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</w:p>
    <w:p w14:paraId="7B54EA5E" w14:textId="77777777" w:rsidR="00BA3D15" w:rsidRPr="003A60BA" w:rsidRDefault="00BA3D15" w:rsidP="00BA3D15">
      <w:pPr>
        <w:pStyle w:val="Paragrafoelenco"/>
        <w:ind w:left="709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</w:p>
    <w:p w14:paraId="19671799" w14:textId="53ACA801" w:rsidR="005360E9" w:rsidRDefault="00CC4FCB" w:rsidP="00CC4FCB">
      <w:pPr>
        <w:pStyle w:val="Paragrafoelenco"/>
        <w:ind w:left="709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 w:rsidRPr="003A60BA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Nel fac-simile, relativamente alla sezione “BENI E SERVIZI A CARICO DELL'AMMINISTRAZIONE”, si richiede di inserire tipologia, quantità e costi figurativi dei materiali che si intende chiedere gratuitamente all’Amministrazione Pubblica, sulla base dell’elenco beni e servizi allegato al presente Avviso </w:t>
      </w:r>
      <w:r w:rsidRPr="003A60BA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>(Allegato D - “Materiale noleggiabile di proprietà dell’Ufficio del Turismo e dell’A</w:t>
      </w:r>
      <w:r w:rsidR="001B2E2D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>.</w:t>
      </w:r>
      <w:r w:rsidRPr="003A60BA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>A</w:t>
      </w:r>
      <w:r w:rsidR="001B2E2D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>.</w:t>
      </w:r>
      <w:r w:rsidRPr="003A60BA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>S</w:t>
      </w:r>
      <w:r w:rsidR="001B2E2D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>.</w:t>
      </w:r>
      <w:r w:rsidRPr="003A60BA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>L</w:t>
      </w:r>
      <w:r w:rsidR="001B2E2D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>.</w:t>
      </w:r>
      <w:r w:rsidRPr="003A60BA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>P</w:t>
      </w:r>
      <w:r w:rsidR="001B2E2D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>.</w:t>
      </w:r>
      <w:r w:rsidRPr="003A60BA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), dove sono riportati tutti i materiali e servizi disponibili, le quantità massime utilizzabili e il costo figurativo unitario degli stessi.</w:t>
      </w:r>
      <w:r w:rsidR="003A60BA" w:rsidRPr="003A60BA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</w:p>
    <w:p w14:paraId="259FFAB2" w14:textId="7D5AB963" w:rsidR="000E7C3D" w:rsidRDefault="005567B5" w:rsidP="00DC4B94">
      <w:pPr>
        <w:ind w:left="709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 w:rsidRPr="000E7C3D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Si precisa che ne</w:t>
      </w:r>
      <w:r w:rsidR="00C44F6D" w:rsidRPr="000E7C3D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l compilare le voci di spesa afferenti le competenze economiche a caric</w:t>
      </w:r>
      <w:r w:rsidR="00FE64B7" w:rsidRPr="000E7C3D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o dei vari operatori economici,</w:t>
      </w:r>
      <w:r w:rsidRPr="000E7C3D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dovrà essere specificato se il s</w:t>
      </w:r>
      <w:r w:rsidR="00AA6DED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oggetto è </w:t>
      </w:r>
      <w:r w:rsidR="00A63CD9" w:rsidRPr="000E7C3D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un F</w:t>
      </w:r>
      <w:r w:rsidRPr="000E7C3D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ornitore</w:t>
      </w:r>
      <w:r w:rsidR="00DC4B9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-</w:t>
      </w:r>
      <w:r w:rsidR="002F782C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  <w:r w:rsidR="00DC4B94" w:rsidRPr="00DC4B9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indicando la denominazione sociale nell’apposita sezione -</w:t>
      </w:r>
      <w:r w:rsidRPr="000E7C3D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e in quest</w:t>
      </w:r>
      <w:r w:rsidR="00021F21" w:rsidRPr="000E7C3D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o ultimo caso se è sammarinese</w:t>
      </w:r>
      <w:r w:rsidR="000E7C3D" w:rsidRPr="000E7C3D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:</w:t>
      </w:r>
      <w:r w:rsidR="000E7C3D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l’indicazione dei </w:t>
      </w:r>
      <w:r w:rsidR="00DC4B9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fornitori</w:t>
      </w:r>
      <w:r w:rsidR="000E7C3D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sammarinesi di cui l’istante intende avvalersi è finalizzata all’attribuzione</w:t>
      </w:r>
      <w:r w:rsidR="00DC4B9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di maggior</w:t>
      </w:r>
      <w:r w:rsidR="000E7C3D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punteggio</w:t>
      </w:r>
      <w:r w:rsidR="00DC4B9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, come p</w:t>
      </w:r>
      <w:r w:rsidR="00AA6DED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revisto nella tabella al punto M</w:t>
      </w:r>
      <w:r w:rsidR="00171F2F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.</w:t>
      </w:r>
    </w:p>
    <w:p w14:paraId="378D72AC" w14:textId="77777777" w:rsidR="00DC4B94" w:rsidRDefault="00DC4B94" w:rsidP="00DC4B94">
      <w:pPr>
        <w:ind w:left="709"/>
        <w:jc w:val="both"/>
        <w:rPr>
          <w:rFonts w:ascii="Verdana" w:eastAsia="Times New Roman" w:hAnsi="Verdana" w:cs="Arial"/>
          <w:kern w:val="0"/>
          <w:sz w:val="18"/>
          <w:szCs w:val="18"/>
          <w:highlight w:val="yellow"/>
          <w:lang w:eastAsia="it-IT" w:bidi="ar-SA"/>
        </w:rPr>
      </w:pPr>
    </w:p>
    <w:p w14:paraId="71811892" w14:textId="41FB9285" w:rsidR="00CC4FCB" w:rsidRPr="00DC4B94" w:rsidRDefault="00E77065" w:rsidP="00DC4B94">
      <w:pPr>
        <w:ind w:left="709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 w:rsidRPr="00DC4B9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Per quanto concerne le entrate, le stesse potranno essere rappresentate</w:t>
      </w:r>
      <w:r w:rsidR="00CC4FCB" w:rsidRPr="00DC4B9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da introiti incamerati attraverso il coinvolgimento di S</w:t>
      </w:r>
      <w:r w:rsidRPr="00DC4B9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ponsor, </w:t>
      </w:r>
      <w:r w:rsidR="00CC4FCB" w:rsidRPr="00DC4B9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eventuali incassi da bigliettaz</w:t>
      </w:r>
      <w:r w:rsidRPr="00DC4B9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ione per attività a pagamento, </w:t>
      </w:r>
      <w:proofErr w:type="spellStart"/>
      <w:r w:rsidRPr="00DC4B9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fee</w:t>
      </w:r>
      <w:proofErr w:type="spellEnd"/>
      <w:r w:rsidRPr="00DC4B9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di mercatini e ricavi da </w:t>
      </w:r>
      <w:r w:rsidR="00CC4FCB" w:rsidRPr="00DC4B9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vendita </w:t>
      </w:r>
      <w:r w:rsidRPr="00DC4B9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di </w:t>
      </w:r>
      <w:r w:rsidR="00CC4FCB" w:rsidRPr="00DC4B9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gadget.</w:t>
      </w:r>
    </w:p>
    <w:p w14:paraId="362F875F" w14:textId="77777777" w:rsidR="00250C9A" w:rsidRPr="00303D84" w:rsidRDefault="00250C9A" w:rsidP="001604B7">
      <w:pPr>
        <w:pStyle w:val="Paragrafoelenco"/>
        <w:ind w:left="709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</w:p>
    <w:p w14:paraId="5DDBECA8" w14:textId="3544C4FE" w:rsidR="00FE64B7" w:rsidRPr="00FE64B7" w:rsidRDefault="00FE64B7" w:rsidP="00FE64B7">
      <w:pPr>
        <w:pStyle w:val="Paragrafoelenco"/>
        <w:ind w:left="709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 w:rsidRPr="00FE64B7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Il Budget Previsionale, debitamente compilato, dovrà essere sottoscritto dal titolare o</w:t>
      </w:r>
      <w:r w:rsidR="00323243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dal legale rappresentante</w:t>
      </w:r>
      <w:r w:rsidRPr="00FE64B7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.</w:t>
      </w:r>
    </w:p>
    <w:p w14:paraId="5912CA70" w14:textId="77777777" w:rsidR="00FE64B7" w:rsidRPr="00303D84" w:rsidRDefault="00FE64B7" w:rsidP="00FE64B7">
      <w:pPr>
        <w:pStyle w:val="Paragrafoelenco"/>
        <w:ind w:left="709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</w:p>
    <w:p w14:paraId="7857A765" w14:textId="045C9B71" w:rsidR="00A77C8F" w:rsidRDefault="00250C9A" w:rsidP="00CF3174">
      <w:pPr>
        <w:pStyle w:val="Paragrafoelenco"/>
        <w:ind w:left="709"/>
        <w:jc w:val="both"/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</w:pP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La Commissione si riserva la facoltà di chiedere ulteriore documentazione, integrazioni o chiarimenti, a mezzo raccomandata elettronica </w:t>
      </w:r>
      <w:proofErr w:type="spellStart"/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tNotice</w:t>
      </w:r>
      <w:proofErr w:type="spellEnd"/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e nei termini che </w:t>
      </w:r>
      <w:r w:rsidR="00CF317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verranno indicati dalla stessa, </w:t>
      </w: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qualora venga</w:t>
      </w:r>
      <w:r w:rsidR="00FE64B7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ritenuto</w:t>
      </w: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  <w:r w:rsidR="00FE64B7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non esaustivo o chiaro il contenuto</w:t>
      </w: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  <w:r w:rsidR="00FE64B7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della documentazione </w:t>
      </w:r>
      <w:r w:rsidR="00FE64B7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lastRenderedPageBreak/>
        <w:t>presentata</w:t>
      </w:r>
      <w:r w:rsidR="00BF3A9E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. </w:t>
      </w:r>
      <w:r w:rsidR="009529BE" w:rsidRPr="001C600B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>L’ISTANZA DI PARTECIPAZIONE (Allegato A) non può essere integrata e i dati in essa contenuti devono ess</w:t>
      </w:r>
      <w:r w:rsidR="00FE64B7" w:rsidRPr="001C600B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>ere già completi e corretti all’atto della</w:t>
      </w:r>
      <w:r w:rsidR="009529BE" w:rsidRPr="001C600B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 xml:space="preserve"> presentazione dell</w:t>
      </w:r>
      <w:r w:rsidR="001C600B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>a stessa, pena l’esclusione dalle fasi successive</w:t>
      </w:r>
      <w:r w:rsidR="009529BE" w:rsidRPr="001C600B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 xml:space="preserve"> </w:t>
      </w:r>
      <w:r w:rsidR="001C600B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>del</w:t>
      </w:r>
      <w:r w:rsidR="009529BE" w:rsidRPr="001C600B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 xml:space="preserve"> procedimento</w:t>
      </w:r>
      <w:r w:rsidR="00AA6DED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>, come previsto al punto O</w:t>
      </w:r>
      <w:r w:rsidR="00FE64B7" w:rsidRPr="001C600B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>. del presente Avviso.</w:t>
      </w:r>
    </w:p>
    <w:p w14:paraId="6B30DBBE" w14:textId="77777777" w:rsidR="00DC4B94" w:rsidRPr="001C600B" w:rsidRDefault="00DC4B94" w:rsidP="00CF3174">
      <w:pPr>
        <w:pStyle w:val="Paragrafoelenco"/>
        <w:ind w:left="709"/>
        <w:jc w:val="both"/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</w:pPr>
    </w:p>
    <w:p w14:paraId="61F7FE1A" w14:textId="4CC7A630" w:rsidR="00816A31" w:rsidRPr="00303D84" w:rsidRDefault="00AA6DED" w:rsidP="001604B7">
      <w:pPr>
        <w:ind w:left="709" w:hanging="283"/>
        <w:jc w:val="both"/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</w:pPr>
      <w:r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>L</w:t>
      </w:r>
      <w:r w:rsidR="00C21388" w:rsidRPr="00303D84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>. SINERGIA PUBBLICO-PRIVATO:</w:t>
      </w:r>
    </w:p>
    <w:p w14:paraId="01DC10D4" w14:textId="77777777" w:rsidR="00D87B6A" w:rsidRPr="00303D84" w:rsidRDefault="00D87B6A" w:rsidP="00D87B6A">
      <w:pPr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</w:p>
    <w:p w14:paraId="65CECE5D" w14:textId="71FD99B9" w:rsidR="000B3D3C" w:rsidRDefault="00AA6DED" w:rsidP="001604B7">
      <w:pPr>
        <w:pStyle w:val="Paragrafoelenco"/>
        <w:jc w:val="both"/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</w:pPr>
      <w:r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>L</w:t>
      </w:r>
      <w:r w:rsidR="00DE3A1E" w:rsidRPr="00303D84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 xml:space="preserve">1. </w:t>
      </w:r>
      <w:r w:rsidR="00C21388" w:rsidRPr="00303D84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>Elementi economico-finanziari alla base del rappor</w:t>
      </w:r>
      <w:r w:rsidR="000B3D3C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>to di sinergia pubblico-privato.</w:t>
      </w:r>
    </w:p>
    <w:p w14:paraId="668C127F" w14:textId="52B3C6E2" w:rsidR="000B3D3C" w:rsidRDefault="00AA6DED" w:rsidP="001604B7">
      <w:pPr>
        <w:pStyle w:val="Paragrafoelenco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Il Dipartimento</w:t>
      </w:r>
      <w:r w:rsidR="00D87B6A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Turismo </w:t>
      </w:r>
      <w:r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e Cultura </w:t>
      </w:r>
      <w:r w:rsidR="0043129C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stipulerà con l’affidatario del servizio</w:t>
      </w:r>
      <w:r w:rsidR="00D87B6A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un contratto di sinergi</w:t>
      </w:r>
      <w:r w:rsidR="007D33D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a pubblico-privato</w:t>
      </w:r>
      <w:r w:rsidR="001604B7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riconoscendo </w:t>
      </w:r>
      <w:r w:rsidR="00D87B6A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un corr</w:t>
      </w:r>
      <w:r w:rsidR="005F7032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ispettivo economico pari a € </w:t>
      </w:r>
      <w:r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2</w:t>
      </w:r>
      <w:r w:rsidR="005E5AC4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0</w:t>
      </w:r>
      <w:r w:rsidR="0043129C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.000,00 lordi</w:t>
      </w:r>
      <w:r w:rsidR="000B3D3C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, a fronte di un valore complessivo del progetto che si auspica essere superiore risp</w:t>
      </w:r>
      <w:r w:rsidR="008D034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etto a tale somma, in quanto l’I</w:t>
      </w:r>
      <w:r w:rsidR="000B3D3C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stante è invitato a integrare tale corrispettivo con ulteriori risorse rappresentanti il proprio rischio di impresa e generate attraverso </w:t>
      </w:r>
      <w:r w:rsidR="00171F2F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ulteriori entrate indicate nel </w:t>
      </w:r>
      <w:r w:rsidR="009325C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Budget P</w:t>
      </w:r>
      <w:r w:rsidR="000B3D3C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revisionale.</w:t>
      </w:r>
    </w:p>
    <w:p w14:paraId="06ADB442" w14:textId="5BDFB798" w:rsidR="00565966" w:rsidRDefault="000B3D3C" w:rsidP="001604B7">
      <w:pPr>
        <w:pStyle w:val="Paragrafoelenco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Il</w:t>
      </w:r>
      <w:r w:rsidR="00D87B6A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co</w:t>
      </w:r>
      <w:r w:rsidR="005E5AC4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rrispettivo</w:t>
      </w:r>
      <w:r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a carico </w:t>
      </w:r>
      <w:r w:rsidR="00AB0CD6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del Dipartimento </w:t>
      </w:r>
      <w:r w:rsidR="00205B92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Turismo </w:t>
      </w:r>
      <w:bookmarkStart w:id="0" w:name="_GoBack"/>
      <w:bookmarkEnd w:id="0"/>
      <w:r w:rsidR="00AB0CD6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e Cultura </w:t>
      </w:r>
      <w:r w:rsidR="005E5AC4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verrà conferito in </w:t>
      </w:r>
      <w:r w:rsidR="00FE64B7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tre</w:t>
      </w:r>
      <w:r w:rsidR="005E5AC4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tranche: la</w:t>
      </w:r>
      <w:r w:rsidR="00FE64B7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prima, pari a € </w:t>
      </w:r>
      <w:r w:rsidR="00F502EF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6</w:t>
      </w:r>
      <w:r w:rsidR="00D87B6A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.000,00, </w:t>
      </w:r>
      <w:r w:rsidR="001604B7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a seguito della sottoscrizione del contratto, </w:t>
      </w:r>
      <w:r w:rsidR="005C5BCE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ad avvenuta registrazione</w:t>
      </w:r>
      <w:r w:rsidR="001604B7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dello stesso e</w:t>
      </w:r>
      <w:r w:rsidR="0043129C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dietro presentazione di </w:t>
      </w:r>
      <w:r w:rsidR="005C5BCE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regolare fattura</w:t>
      </w:r>
      <w:r w:rsidR="001604B7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, stante i tempi tecnici della Pubblica Amministrazione</w:t>
      </w:r>
      <w:r w:rsidR="005C5BCE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; </w:t>
      </w:r>
      <w:r w:rsidR="00D87B6A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la seconda, pari</w:t>
      </w:r>
      <w:r w:rsidR="00F502EF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a € 6</w:t>
      </w:r>
      <w:r w:rsidR="00D87B6A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.000,00, </w:t>
      </w:r>
      <w:r w:rsidR="00FE64B7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pochi giorni prima dell’inizio della manifestazione; la terza, pari a € </w:t>
      </w:r>
      <w:r w:rsidR="00F502EF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8</w:t>
      </w:r>
      <w:r w:rsidR="00FE64B7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.000,00 a</w:t>
      </w:r>
      <w:r w:rsidR="00D87B6A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manifestazione </w:t>
      </w:r>
      <w:r w:rsidR="005E5AC4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terminata</w:t>
      </w:r>
      <w:r w:rsidR="001604B7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, </w:t>
      </w:r>
      <w:r w:rsidR="001604B7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dietro presentazione di regolare fattura</w:t>
      </w:r>
      <w:r w:rsidR="001604B7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e a seguito di verifica d</w:t>
      </w:r>
      <w:r w:rsidR="00F502EF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a parte del Dipartimento Turismo e Cultura</w:t>
      </w:r>
      <w:r w:rsidR="005C5BCE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della corretta esecuzione </w:t>
      </w:r>
      <w:r w:rsidR="005E5AC4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della </w:t>
      </w:r>
      <w:r w:rsidR="005C5BCE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manifestazione</w:t>
      </w:r>
      <w:r w:rsidR="00D87B6A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  <w:r w:rsidR="00FE64B7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da accertare</w:t>
      </w:r>
      <w:r w:rsidR="001604B7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tramite: </w:t>
      </w:r>
    </w:p>
    <w:p w14:paraId="1A6ECBD8" w14:textId="77777777" w:rsidR="001604B7" w:rsidRPr="001604B7" w:rsidRDefault="001604B7" w:rsidP="001604B7">
      <w:pPr>
        <w:pStyle w:val="Paragrafoelenco"/>
        <w:jc w:val="both"/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</w:pPr>
    </w:p>
    <w:p w14:paraId="50E9057E" w14:textId="4F6D5286" w:rsidR="00565966" w:rsidRPr="00303D84" w:rsidRDefault="00D87B6A" w:rsidP="00211DAA">
      <w:pPr>
        <w:pStyle w:val="Paragrafoelenco"/>
        <w:numPr>
          <w:ilvl w:val="1"/>
          <w:numId w:val="3"/>
        </w:numPr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la presentazione della rendicontazione finale</w:t>
      </w:r>
      <w:r w:rsidR="005C5BCE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di dettaglio che consisterà nella produzione di copia di </w:t>
      </w:r>
      <w:r w:rsidR="005C5BCE" w:rsidRPr="00303D84">
        <w:rPr>
          <w:rFonts w:ascii="Verdana" w:hAnsi="Verdana" w:cs="Verdana"/>
          <w:sz w:val="18"/>
          <w:szCs w:val="18"/>
        </w:rPr>
        <w:t xml:space="preserve">tutte le fatture emesse e </w:t>
      </w:r>
      <w:r w:rsidR="00565966" w:rsidRPr="00303D84">
        <w:rPr>
          <w:rFonts w:ascii="Verdana" w:hAnsi="Verdana" w:cs="Verdana"/>
          <w:sz w:val="18"/>
          <w:szCs w:val="18"/>
        </w:rPr>
        <w:t>dei pagamenti già avvenuti e</w:t>
      </w:r>
      <w:r w:rsidR="005C5BCE" w:rsidRPr="00303D84">
        <w:rPr>
          <w:rFonts w:ascii="Verdana" w:hAnsi="Verdana" w:cs="Verdana"/>
          <w:sz w:val="18"/>
          <w:szCs w:val="18"/>
        </w:rPr>
        <w:t xml:space="preserve"> nella produzione di copia di tutti i giustificativi che dimostrino introiti di qualunque natura connessi alla manifestazione</w:t>
      </w:r>
      <w:r w:rsidR="00D776C4" w:rsidRPr="00303D84">
        <w:rPr>
          <w:rFonts w:ascii="Verdana" w:hAnsi="Verdana" w:cs="Verdana"/>
          <w:sz w:val="18"/>
          <w:szCs w:val="18"/>
        </w:rPr>
        <w:t xml:space="preserve"> (vendite di gadget o merchandising, bigliettazione per spettacoli o attrazioni a pagamento, sponsorizzazioni)</w:t>
      </w:r>
      <w:r w:rsidR="005C5BCE" w:rsidRPr="00303D84">
        <w:rPr>
          <w:rFonts w:ascii="Verdana" w:hAnsi="Verdana" w:cs="Verdana"/>
          <w:sz w:val="18"/>
          <w:szCs w:val="18"/>
        </w:rPr>
        <w:t xml:space="preserve">: </w:t>
      </w:r>
      <w:r w:rsidR="00565966" w:rsidRPr="00303D84">
        <w:rPr>
          <w:rFonts w:ascii="Verdana" w:hAnsi="Verdana" w:cs="Verdana"/>
          <w:sz w:val="18"/>
          <w:szCs w:val="18"/>
        </w:rPr>
        <w:t>tale documentazione</w:t>
      </w:r>
      <w:r w:rsidR="005C5BCE" w:rsidRPr="00303D84">
        <w:rPr>
          <w:rFonts w:ascii="Verdana" w:hAnsi="Verdana" w:cs="Verdana"/>
          <w:sz w:val="18"/>
          <w:szCs w:val="18"/>
        </w:rPr>
        <w:t xml:space="preserve"> dovrà essere corredat</w:t>
      </w:r>
      <w:r w:rsidR="00565966" w:rsidRPr="00303D84">
        <w:rPr>
          <w:rFonts w:ascii="Verdana" w:hAnsi="Verdana" w:cs="Verdana"/>
          <w:sz w:val="18"/>
          <w:szCs w:val="18"/>
        </w:rPr>
        <w:t>a</w:t>
      </w:r>
      <w:r w:rsidR="005C5BCE" w:rsidRPr="00303D84">
        <w:rPr>
          <w:rFonts w:ascii="Verdana" w:hAnsi="Verdana" w:cs="Verdana"/>
          <w:sz w:val="18"/>
          <w:szCs w:val="18"/>
        </w:rPr>
        <w:t xml:space="preserve"> da un documento che illustri in modo chiaro</w:t>
      </w:r>
      <w:r w:rsidR="009325CB">
        <w:rPr>
          <w:rFonts w:ascii="Verdana" w:hAnsi="Verdana" w:cs="Verdana"/>
          <w:sz w:val="18"/>
          <w:szCs w:val="18"/>
        </w:rPr>
        <w:t xml:space="preserve"> eventuali  scostamenti tra il B</w:t>
      </w:r>
      <w:r w:rsidR="005C5BCE" w:rsidRPr="00303D84">
        <w:rPr>
          <w:rFonts w:ascii="Verdana" w:hAnsi="Verdana" w:cs="Verdana"/>
          <w:sz w:val="18"/>
          <w:szCs w:val="18"/>
        </w:rPr>
        <w:t xml:space="preserve">udget </w:t>
      </w:r>
      <w:r w:rsidR="009325CB">
        <w:rPr>
          <w:rFonts w:ascii="Verdana" w:hAnsi="Verdana" w:cs="Verdana"/>
          <w:sz w:val="18"/>
          <w:szCs w:val="18"/>
        </w:rPr>
        <w:t>P</w:t>
      </w:r>
      <w:r w:rsidR="005C5BCE" w:rsidRPr="00303D84">
        <w:rPr>
          <w:rFonts w:ascii="Verdana" w:hAnsi="Verdana" w:cs="Verdana"/>
          <w:sz w:val="18"/>
          <w:szCs w:val="18"/>
        </w:rPr>
        <w:t>revisionale (entrate e uscite)</w:t>
      </w:r>
      <w:r w:rsidR="00565966" w:rsidRPr="00303D84">
        <w:rPr>
          <w:rFonts w:ascii="Verdana" w:hAnsi="Verdana" w:cs="Verdana"/>
          <w:sz w:val="18"/>
          <w:szCs w:val="18"/>
        </w:rPr>
        <w:t xml:space="preserve"> e quello consuntivo;</w:t>
      </w:r>
    </w:p>
    <w:p w14:paraId="566D2A7D" w14:textId="0CA63A0B" w:rsidR="0043595D" w:rsidRDefault="00565966" w:rsidP="0043595D">
      <w:pPr>
        <w:pStyle w:val="Paragrafoelenco"/>
        <w:numPr>
          <w:ilvl w:val="1"/>
          <w:numId w:val="3"/>
        </w:numPr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proofErr w:type="gramStart"/>
      <w:r w:rsidRPr="00303D84">
        <w:rPr>
          <w:rFonts w:ascii="Verdana" w:hAnsi="Verdana" w:cs="Verdana"/>
          <w:sz w:val="18"/>
          <w:szCs w:val="18"/>
        </w:rPr>
        <w:t>opportune</w:t>
      </w:r>
      <w:proofErr w:type="gramEnd"/>
      <w:r w:rsidRPr="00303D84">
        <w:rPr>
          <w:rFonts w:ascii="Verdana" w:hAnsi="Verdana" w:cs="Verdana"/>
          <w:sz w:val="18"/>
          <w:szCs w:val="18"/>
        </w:rPr>
        <w:t xml:space="preserve"> ve</w:t>
      </w:r>
      <w:r w:rsidR="001604B7">
        <w:rPr>
          <w:rFonts w:ascii="Verdana" w:hAnsi="Verdana" w:cs="Verdana"/>
          <w:sz w:val="18"/>
          <w:szCs w:val="18"/>
        </w:rPr>
        <w:t>rifiche da parte del</w:t>
      </w:r>
      <w:r w:rsidR="00F502EF">
        <w:rPr>
          <w:rFonts w:ascii="Verdana" w:hAnsi="Verdana" w:cs="Verdana"/>
          <w:sz w:val="18"/>
          <w:szCs w:val="18"/>
        </w:rPr>
        <w:t xml:space="preserve"> Dipartimento </w:t>
      </w:r>
      <w:r w:rsidR="001604B7">
        <w:rPr>
          <w:rFonts w:ascii="Verdana" w:hAnsi="Verdana" w:cs="Verdana"/>
          <w:sz w:val="18"/>
          <w:szCs w:val="18"/>
        </w:rPr>
        <w:t>Turismo</w:t>
      </w:r>
      <w:r w:rsidRPr="00303D84">
        <w:rPr>
          <w:rFonts w:ascii="Verdana" w:hAnsi="Verdana" w:cs="Verdana"/>
          <w:sz w:val="18"/>
          <w:szCs w:val="18"/>
        </w:rPr>
        <w:t xml:space="preserve"> </w:t>
      </w:r>
      <w:r w:rsidR="00F502EF">
        <w:rPr>
          <w:rFonts w:ascii="Verdana" w:hAnsi="Verdana" w:cs="Verdana"/>
          <w:sz w:val="18"/>
          <w:szCs w:val="18"/>
        </w:rPr>
        <w:t xml:space="preserve">e Cultura </w:t>
      </w:r>
      <w:r w:rsidRPr="00303D84">
        <w:rPr>
          <w:rFonts w:ascii="Verdana" w:hAnsi="Verdana" w:cs="Verdana"/>
          <w:sz w:val="18"/>
          <w:szCs w:val="18"/>
        </w:rPr>
        <w:t>in merito all’assenza di danni alle cose (beni stru</w:t>
      </w:r>
      <w:r w:rsidR="00650DAC">
        <w:rPr>
          <w:rFonts w:ascii="Verdana" w:hAnsi="Verdana" w:cs="Verdana"/>
          <w:sz w:val="18"/>
          <w:szCs w:val="18"/>
        </w:rPr>
        <w:t>mentali, attrezzature, arredi et</w:t>
      </w:r>
      <w:r w:rsidRPr="00303D84">
        <w:rPr>
          <w:rFonts w:ascii="Verdana" w:hAnsi="Verdana" w:cs="Verdana"/>
          <w:sz w:val="18"/>
          <w:szCs w:val="18"/>
        </w:rPr>
        <w:t xml:space="preserve">c.) fornite gratuitamente </w:t>
      </w:r>
      <w:r w:rsidR="00D776C4" w:rsidRPr="00303D84">
        <w:rPr>
          <w:rFonts w:ascii="Verdana" w:hAnsi="Verdana" w:cs="Verdana"/>
          <w:sz w:val="18"/>
          <w:szCs w:val="18"/>
        </w:rPr>
        <w:t>dall</w:t>
      </w:r>
      <w:r w:rsidR="001604B7">
        <w:rPr>
          <w:rFonts w:ascii="Verdana" w:hAnsi="Verdana" w:cs="Verdana"/>
          <w:sz w:val="18"/>
          <w:szCs w:val="18"/>
        </w:rPr>
        <w:t>’Amministrazione qualora lo stesso riscontri e</w:t>
      </w:r>
      <w:r w:rsidRPr="00303D84">
        <w:rPr>
          <w:rFonts w:ascii="Verdana" w:hAnsi="Verdana" w:cs="Verdana"/>
          <w:sz w:val="18"/>
          <w:szCs w:val="18"/>
        </w:rPr>
        <w:t>ventuali danni</w:t>
      </w:r>
      <w:r w:rsidR="001604B7">
        <w:rPr>
          <w:rFonts w:ascii="Verdana" w:hAnsi="Verdana" w:cs="Verdana"/>
          <w:sz w:val="18"/>
          <w:szCs w:val="18"/>
        </w:rPr>
        <w:t>, gli stessi</w:t>
      </w:r>
      <w:r w:rsidRPr="00303D84">
        <w:rPr>
          <w:rFonts w:ascii="Verdana" w:hAnsi="Verdana" w:cs="Verdana"/>
          <w:sz w:val="18"/>
          <w:szCs w:val="18"/>
        </w:rPr>
        <w:t xml:space="preserve"> verranno risarciti per il tramite dell’assicurazione stipulata da parte dell’affidatario </w:t>
      </w:r>
      <w:r w:rsidR="00D776C4" w:rsidRPr="00303D84">
        <w:rPr>
          <w:rFonts w:ascii="Verdana" w:hAnsi="Verdana" w:cs="Verdana"/>
          <w:sz w:val="18"/>
          <w:szCs w:val="18"/>
        </w:rPr>
        <w:t>del</w:t>
      </w:r>
      <w:r w:rsidRPr="00303D84">
        <w:rPr>
          <w:rFonts w:ascii="Verdana" w:hAnsi="Verdana" w:cs="Verdana"/>
          <w:sz w:val="18"/>
          <w:szCs w:val="18"/>
        </w:rPr>
        <w:t xml:space="preserve"> servizio.</w:t>
      </w:r>
    </w:p>
    <w:p w14:paraId="76CE0C4C" w14:textId="0A45588B" w:rsidR="00A77662" w:rsidRPr="00A62255" w:rsidRDefault="0043595D" w:rsidP="0043595D">
      <w:pPr>
        <w:jc w:val="both"/>
        <w:rPr>
          <w:rFonts w:ascii="Verdana" w:eastAsia="Times New Roman" w:hAnsi="Verdana" w:cs="Arial"/>
          <w:color w:val="FF0000"/>
          <w:kern w:val="0"/>
          <w:sz w:val="18"/>
          <w:szCs w:val="18"/>
          <w:lang w:eastAsia="it-IT" w:bidi="ar-SA"/>
        </w:rPr>
      </w:pPr>
      <w:r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ab/>
        <w:t xml:space="preserve">La fattura per la </w:t>
      </w:r>
      <w:r w:rsidR="00FE64B7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terza</w:t>
      </w:r>
      <w:r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tranche sarà liquidata stante i tempi tecnici </w:t>
      </w:r>
      <w:r w:rsidR="00A62255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della Pubblica </w:t>
      </w:r>
      <w:r w:rsidR="00A62255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ab/>
      </w:r>
      <w:r w:rsidR="00A62255" w:rsidRPr="007343D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Amministrazione, a seguito di esito positivo dei controlli sopra indicati.</w:t>
      </w:r>
    </w:p>
    <w:p w14:paraId="59BAC009" w14:textId="77777777" w:rsidR="00A77662" w:rsidRPr="00303D84" w:rsidRDefault="00A77662" w:rsidP="00A77662">
      <w:pPr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</w:p>
    <w:p w14:paraId="6C65FFFE" w14:textId="7F62014C" w:rsidR="00565966" w:rsidRPr="00303D84" w:rsidRDefault="00F502EF" w:rsidP="00DE3A1E">
      <w:pPr>
        <w:pStyle w:val="Paragrafoelenco"/>
        <w:spacing w:after="0"/>
        <w:ind w:left="1080" w:hanging="371"/>
        <w:jc w:val="both"/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</w:pPr>
      <w:r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>L</w:t>
      </w:r>
      <w:r w:rsidR="00DE3A1E" w:rsidRPr="00303D84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 xml:space="preserve">2. </w:t>
      </w:r>
      <w:r w:rsidR="006E6CFC" w:rsidRPr="00303D84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>Oneri e impegni a carico dell’Amministrazione</w:t>
      </w:r>
    </w:p>
    <w:p w14:paraId="201AB49A" w14:textId="006BDC13" w:rsidR="00443FD3" w:rsidRDefault="00B57C48" w:rsidP="00DE3A1E">
      <w:pPr>
        <w:ind w:left="709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Il Dipartimento Turismo</w:t>
      </w:r>
      <w:r w:rsidR="00502CA5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  <w:r w:rsidR="00AB0CD6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e Cultura </w:t>
      </w:r>
      <w:r w:rsidR="00502CA5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svolgerà un </w:t>
      </w:r>
      <w:r w:rsidR="00511858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r</w:t>
      </w:r>
      <w:r w:rsidR="00443FD3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uolo di coordinamento e supporto nella predisposizione delle richieste alle competenti U.O. della Pubblica Amministrazione</w:t>
      </w:r>
      <w:r w:rsidR="000A6B2A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, promuovendo </w:t>
      </w:r>
      <w:r w:rsidR="00C21388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in caso di necessità </w:t>
      </w:r>
      <w:r w:rsidR="000A6B2A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eventuali tavoli tecnici trasversali, </w:t>
      </w:r>
      <w:r w:rsidR="00443FD3" w:rsidRPr="00303D84">
        <w:rPr>
          <w:rFonts w:ascii="Verdana" w:hAnsi="Verdana" w:cs="Verdana"/>
          <w:sz w:val="18"/>
          <w:szCs w:val="18"/>
        </w:rPr>
        <w:t xml:space="preserve">al fine di facilitare le procedure burocratiche </w:t>
      </w:r>
      <w:r w:rsidR="00443FD3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per ottenere i permessi necessari alla realizzazione della manifestazione, tra cui ad esempio:</w:t>
      </w:r>
    </w:p>
    <w:p w14:paraId="1FDB5FA6" w14:textId="77777777" w:rsidR="00A62255" w:rsidRPr="00303D84" w:rsidRDefault="00A62255" w:rsidP="00DE3A1E">
      <w:pPr>
        <w:ind w:left="709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</w:p>
    <w:p w14:paraId="3DF12E3C" w14:textId="3AAB7BE4" w:rsidR="00A62255" w:rsidRDefault="00A62255" w:rsidP="00211DAA">
      <w:pPr>
        <w:widowControl/>
        <w:numPr>
          <w:ilvl w:val="1"/>
          <w:numId w:val="3"/>
        </w:numPr>
        <w:ind w:left="1434" w:hanging="357"/>
        <w:rPr>
          <w:rFonts w:ascii="Verdana" w:hAnsi="Verdana" w:cs="Verdana"/>
          <w:sz w:val="18"/>
          <w:szCs w:val="18"/>
        </w:rPr>
      </w:pPr>
      <w:proofErr w:type="gramStart"/>
      <w:r>
        <w:rPr>
          <w:rFonts w:ascii="Verdana" w:hAnsi="Verdana" w:cs="Verdana"/>
          <w:sz w:val="18"/>
          <w:szCs w:val="18"/>
        </w:rPr>
        <w:t>richiesta</w:t>
      </w:r>
      <w:proofErr w:type="gramEnd"/>
      <w:r>
        <w:rPr>
          <w:rFonts w:ascii="Verdana" w:hAnsi="Verdana" w:cs="Verdana"/>
          <w:sz w:val="18"/>
          <w:szCs w:val="18"/>
        </w:rPr>
        <w:t xml:space="preserve"> di Patrocinio alla Segreteria di Stato per il Turismo</w:t>
      </w:r>
      <w:r w:rsidR="00B57C48">
        <w:rPr>
          <w:rFonts w:ascii="Verdana" w:hAnsi="Verdana" w:cs="Verdana"/>
          <w:sz w:val="18"/>
          <w:szCs w:val="18"/>
        </w:rPr>
        <w:t xml:space="preserve"> ed alla Segreteria di Stato alla Cultura </w:t>
      </w:r>
      <w:r>
        <w:rPr>
          <w:rFonts w:ascii="Verdana" w:hAnsi="Verdana" w:cs="Verdana"/>
          <w:sz w:val="18"/>
          <w:szCs w:val="18"/>
        </w:rPr>
        <w:t>;</w:t>
      </w:r>
    </w:p>
    <w:p w14:paraId="76B2CAAD" w14:textId="77777777" w:rsidR="00F93F17" w:rsidRDefault="00443FD3" w:rsidP="00F93F17">
      <w:pPr>
        <w:widowControl/>
        <w:numPr>
          <w:ilvl w:val="1"/>
          <w:numId w:val="3"/>
        </w:numPr>
        <w:ind w:left="1434" w:hanging="357"/>
        <w:rPr>
          <w:rFonts w:ascii="Verdana" w:hAnsi="Verdana" w:cs="Verdana"/>
          <w:sz w:val="18"/>
          <w:szCs w:val="18"/>
        </w:rPr>
      </w:pPr>
      <w:proofErr w:type="gramStart"/>
      <w:r w:rsidRPr="00303D84">
        <w:rPr>
          <w:rFonts w:ascii="Verdana" w:hAnsi="Verdana" w:cs="Verdana"/>
          <w:sz w:val="18"/>
          <w:szCs w:val="18"/>
        </w:rPr>
        <w:t>richiesta</w:t>
      </w:r>
      <w:proofErr w:type="gramEnd"/>
      <w:r w:rsidRPr="00303D84">
        <w:rPr>
          <w:rFonts w:ascii="Verdana" w:hAnsi="Verdana" w:cs="Verdana"/>
          <w:sz w:val="18"/>
          <w:szCs w:val="18"/>
        </w:rPr>
        <w:t xml:space="preserve"> all’A.A.S.L.P. per materiali e attrezzature di vario genere, </w:t>
      </w:r>
      <w:r w:rsidR="00E76566" w:rsidRPr="00303D84">
        <w:rPr>
          <w:rFonts w:ascii="Verdana" w:hAnsi="Verdana" w:cs="Verdana"/>
          <w:sz w:val="18"/>
          <w:szCs w:val="18"/>
        </w:rPr>
        <w:t xml:space="preserve">ad esempio </w:t>
      </w:r>
      <w:r w:rsidRPr="00303D84">
        <w:rPr>
          <w:rFonts w:ascii="Verdana" w:hAnsi="Verdana" w:cs="Verdana"/>
          <w:sz w:val="18"/>
          <w:szCs w:val="18"/>
        </w:rPr>
        <w:t>montaggio, smontaggio baite</w:t>
      </w:r>
      <w:r w:rsidR="005E5AC4" w:rsidRPr="00303D84">
        <w:rPr>
          <w:rFonts w:ascii="Verdana" w:hAnsi="Verdana" w:cs="Verdana"/>
          <w:sz w:val="18"/>
          <w:szCs w:val="18"/>
        </w:rPr>
        <w:t xml:space="preserve"> o tavoli</w:t>
      </w:r>
      <w:r w:rsidRPr="00303D84">
        <w:rPr>
          <w:rFonts w:ascii="Verdana" w:hAnsi="Verdana" w:cs="Verdana"/>
          <w:sz w:val="18"/>
          <w:szCs w:val="18"/>
        </w:rPr>
        <w:t xml:space="preserve"> in legno;</w:t>
      </w:r>
    </w:p>
    <w:p w14:paraId="662D944E" w14:textId="5B745C5E" w:rsidR="00F93F17" w:rsidRPr="00F93F17" w:rsidRDefault="00F93F17" w:rsidP="00F93F17">
      <w:pPr>
        <w:widowControl/>
        <w:numPr>
          <w:ilvl w:val="1"/>
          <w:numId w:val="3"/>
        </w:numPr>
        <w:ind w:left="1434" w:hanging="357"/>
        <w:rPr>
          <w:rFonts w:ascii="Verdana" w:hAnsi="Verdana" w:cs="Verdana"/>
          <w:sz w:val="18"/>
          <w:szCs w:val="18"/>
        </w:rPr>
      </w:pPr>
      <w:proofErr w:type="gramStart"/>
      <w:r w:rsidRPr="00F93F17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richieste</w:t>
      </w:r>
      <w:proofErr w:type="gramEnd"/>
      <w:r w:rsidRPr="00F93F17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di allaccio alla rete elettrica e/o idrica</w:t>
      </w:r>
      <w:r w:rsidR="00DA3DF3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;</w:t>
      </w:r>
    </w:p>
    <w:p w14:paraId="3F608573" w14:textId="77777777" w:rsidR="00443FD3" w:rsidRPr="00303D84" w:rsidRDefault="00443FD3" w:rsidP="00211DAA">
      <w:pPr>
        <w:widowControl/>
        <w:numPr>
          <w:ilvl w:val="1"/>
          <w:numId w:val="3"/>
        </w:numPr>
        <w:ind w:left="1434" w:hanging="357"/>
        <w:rPr>
          <w:rFonts w:ascii="Verdana" w:hAnsi="Verdana" w:cs="Verdana"/>
          <w:sz w:val="18"/>
          <w:szCs w:val="18"/>
        </w:rPr>
      </w:pPr>
      <w:proofErr w:type="gramStart"/>
      <w:r w:rsidRPr="00303D84">
        <w:rPr>
          <w:rFonts w:ascii="Verdana" w:hAnsi="Verdana" w:cs="Verdana"/>
          <w:sz w:val="18"/>
          <w:szCs w:val="18"/>
        </w:rPr>
        <w:lastRenderedPageBreak/>
        <w:t>richiesta</w:t>
      </w:r>
      <w:proofErr w:type="gramEnd"/>
      <w:r w:rsidRPr="00303D84">
        <w:rPr>
          <w:rFonts w:ascii="Verdana" w:hAnsi="Verdana" w:cs="Verdana"/>
          <w:sz w:val="18"/>
          <w:szCs w:val="18"/>
        </w:rPr>
        <w:t xml:space="preserve"> di permessi al Corpo di Polizia Civile;</w:t>
      </w:r>
    </w:p>
    <w:p w14:paraId="6FAC1F29" w14:textId="2D6B01D7" w:rsidR="00C21388" w:rsidRPr="00303D84" w:rsidRDefault="00C21388" w:rsidP="00C21388">
      <w:pPr>
        <w:widowControl/>
        <w:numPr>
          <w:ilvl w:val="1"/>
          <w:numId w:val="3"/>
        </w:numPr>
        <w:ind w:left="1434" w:hanging="357"/>
        <w:rPr>
          <w:rFonts w:ascii="Verdana" w:hAnsi="Verdana" w:cs="Verdana"/>
          <w:sz w:val="18"/>
          <w:szCs w:val="18"/>
        </w:rPr>
      </w:pPr>
      <w:r w:rsidRPr="00303D84">
        <w:rPr>
          <w:rFonts w:ascii="Verdana" w:hAnsi="Verdana" w:cs="Verdana"/>
          <w:sz w:val="18"/>
          <w:szCs w:val="18"/>
        </w:rPr>
        <w:t>sopralluoghi e incontri congiunti con tutte le U.O.</w:t>
      </w:r>
      <w:r w:rsidR="00650DAC">
        <w:rPr>
          <w:rFonts w:ascii="Verdana" w:hAnsi="Verdana" w:cs="Verdana"/>
          <w:sz w:val="18"/>
          <w:szCs w:val="18"/>
        </w:rPr>
        <w:t>,</w:t>
      </w:r>
      <w:r w:rsidRPr="00303D84">
        <w:rPr>
          <w:rFonts w:ascii="Verdana" w:hAnsi="Verdana" w:cs="Verdana"/>
          <w:sz w:val="18"/>
          <w:szCs w:val="18"/>
        </w:rPr>
        <w:t xml:space="preserve"> in particolare il Servizio di Protezione Civile, il Servizio Antincendio e le Forze dell’Ordine per la valutazione di profili di rischio della manifestazione e ottenimento delle prescrizioni da osservarsi da parte dell’affidatario per garantire la </w:t>
      </w:r>
      <w:r w:rsidRPr="007343D4">
        <w:rPr>
          <w:rFonts w:ascii="Verdana" w:hAnsi="Verdana" w:cs="Verdana"/>
          <w:sz w:val="18"/>
          <w:szCs w:val="18"/>
        </w:rPr>
        <w:t>massima sicurezza di strutture, allestimenti e attività realizzati e s</w:t>
      </w:r>
      <w:r w:rsidR="00A62255" w:rsidRPr="007343D4">
        <w:rPr>
          <w:rFonts w:ascii="Verdana" w:hAnsi="Verdana" w:cs="Verdana"/>
          <w:sz w:val="18"/>
          <w:szCs w:val="18"/>
        </w:rPr>
        <w:t xml:space="preserve">volti durante la manifestazione, nel rispetto altresì della normativa vigente in materia di COVID – 19 e nell’interesse pubblico, qualora si renda necessario; </w:t>
      </w:r>
    </w:p>
    <w:p w14:paraId="37250D08" w14:textId="14C12601" w:rsidR="00443FD3" w:rsidRPr="00303D84" w:rsidRDefault="00443FD3" w:rsidP="00211DAA">
      <w:pPr>
        <w:widowControl/>
        <w:numPr>
          <w:ilvl w:val="1"/>
          <w:numId w:val="3"/>
        </w:numPr>
        <w:ind w:left="1434" w:hanging="357"/>
        <w:rPr>
          <w:rFonts w:ascii="Verdana" w:hAnsi="Verdana" w:cs="Verdana"/>
          <w:sz w:val="18"/>
          <w:szCs w:val="18"/>
        </w:rPr>
      </w:pPr>
      <w:proofErr w:type="gramStart"/>
      <w:r w:rsidRPr="00303D84">
        <w:rPr>
          <w:rFonts w:ascii="Verdana" w:hAnsi="Verdana" w:cs="Verdana"/>
          <w:sz w:val="18"/>
          <w:szCs w:val="18"/>
        </w:rPr>
        <w:t>richiesta</w:t>
      </w:r>
      <w:proofErr w:type="gramEnd"/>
      <w:r w:rsidRPr="00303D84">
        <w:rPr>
          <w:rFonts w:ascii="Verdana" w:hAnsi="Verdana" w:cs="Verdana"/>
          <w:sz w:val="18"/>
          <w:szCs w:val="18"/>
        </w:rPr>
        <w:t xml:space="preserve"> al Servizio di Igiene </w:t>
      </w:r>
      <w:r w:rsidR="00D56696">
        <w:rPr>
          <w:rFonts w:ascii="Verdana" w:hAnsi="Verdana" w:cs="Verdana"/>
          <w:sz w:val="18"/>
          <w:szCs w:val="18"/>
        </w:rPr>
        <w:t xml:space="preserve">Urbana </w:t>
      </w:r>
      <w:r w:rsidRPr="00303D84">
        <w:rPr>
          <w:rFonts w:ascii="Verdana" w:hAnsi="Verdana" w:cs="Verdana"/>
          <w:sz w:val="18"/>
          <w:szCs w:val="18"/>
        </w:rPr>
        <w:t xml:space="preserve">per assicurare la pulizia </w:t>
      </w:r>
      <w:r w:rsidR="00D56696">
        <w:rPr>
          <w:rFonts w:ascii="Verdana" w:hAnsi="Verdana" w:cs="Verdana"/>
          <w:sz w:val="18"/>
          <w:szCs w:val="18"/>
        </w:rPr>
        <w:t>ordinaria nelle aree all’aperto</w:t>
      </w:r>
      <w:r w:rsidR="00D56696" w:rsidRPr="00303D84">
        <w:rPr>
          <w:rFonts w:ascii="Verdana" w:hAnsi="Verdana" w:cs="Verdana"/>
          <w:sz w:val="18"/>
          <w:szCs w:val="18"/>
        </w:rPr>
        <w:t xml:space="preserve"> </w:t>
      </w:r>
      <w:r w:rsidRPr="00303D84">
        <w:rPr>
          <w:rFonts w:ascii="Verdana" w:hAnsi="Verdana" w:cs="Verdana"/>
          <w:sz w:val="18"/>
          <w:szCs w:val="18"/>
        </w:rPr>
        <w:t xml:space="preserve">prima e dopo le </w:t>
      </w:r>
      <w:r w:rsidR="00F502EF">
        <w:rPr>
          <w:rFonts w:ascii="Verdana" w:hAnsi="Verdana" w:cs="Verdana"/>
          <w:sz w:val="18"/>
          <w:szCs w:val="18"/>
        </w:rPr>
        <w:t>attrazioni programmate</w:t>
      </w:r>
      <w:r w:rsidRPr="00303D84">
        <w:rPr>
          <w:rFonts w:ascii="Verdana" w:hAnsi="Verdana" w:cs="Verdana"/>
          <w:sz w:val="18"/>
          <w:szCs w:val="18"/>
        </w:rPr>
        <w:t>;</w:t>
      </w:r>
    </w:p>
    <w:p w14:paraId="2371B197" w14:textId="34381CC3" w:rsidR="00443FD3" w:rsidRPr="00303D84" w:rsidRDefault="00443FD3" w:rsidP="00211DAA">
      <w:pPr>
        <w:widowControl/>
        <w:numPr>
          <w:ilvl w:val="1"/>
          <w:numId w:val="3"/>
        </w:numPr>
        <w:ind w:left="1434" w:hanging="357"/>
        <w:rPr>
          <w:rFonts w:ascii="Verdana" w:hAnsi="Verdana" w:cs="Verdana"/>
          <w:sz w:val="18"/>
          <w:szCs w:val="18"/>
        </w:rPr>
      </w:pPr>
      <w:proofErr w:type="gramStart"/>
      <w:r w:rsidRPr="00303D84">
        <w:rPr>
          <w:rFonts w:ascii="Verdana" w:hAnsi="Verdana" w:cs="Verdana"/>
          <w:sz w:val="18"/>
          <w:szCs w:val="18"/>
        </w:rPr>
        <w:t>richiesta</w:t>
      </w:r>
      <w:proofErr w:type="gramEnd"/>
      <w:r w:rsidRPr="00303D84">
        <w:rPr>
          <w:rFonts w:ascii="Verdana" w:hAnsi="Verdana" w:cs="Verdana"/>
          <w:sz w:val="18"/>
          <w:szCs w:val="18"/>
        </w:rPr>
        <w:t xml:space="preserve"> occ</w:t>
      </w:r>
      <w:r w:rsidR="00F502EF">
        <w:rPr>
          <w:rFonts w:ascii="Verdana" w:hAnsi="Verdana" w:cs="Verdana"/>
          <w:sz w:val="18"/>
          <w:szCs w:val="18"/>
        </w:rPr>
        <w:t>upazione aree verdi U.G.R.A.A.</w:t>
      </w:r>
      <w:r w:rsidR="00502CA5" w:rsidRPr="00303D84">
        <w:rPr>
          <w:rFonts w:ascii="Verdana" w:hAnsi="Verdana" w:cs="Verdana"/>
          <w:sz w:val="18"/>
          <w:szCs w:val="18"/>
        </w:rPr>
        <w:t>;</w:t>
      </w:r>
    </w:p>
    <w:p w14:paraId="5BB6C4D9" w14:textId="6EEB5CDD" w:rsidR="00443FD3" w:rsidRPr="00D56696" w:rsidRDefault="00443FD3" w:rsidP="00211DAA">
      <w:pPr>
        <w:widowControl/>
        <w:numPr>
          <w:ilvl w:val="1"/>
          <w:numId w:val="3"/>
        </w:numPr>
        <w:ind w:left="1434" w:hanging="357"/>
        <w:rPr>
          <w:rFonts w:ascii="Verdana" w:hAnsi="Verdana" w:cs="Verdana"/>
          <w:sz w:val="18"/>
          <w:szCs w:val="18"/>
        </w:rPr>
      </w:pPr>
      <w:proofErr w:type="gramStart"/>
      <w:r w:rsidRPr="00D56696">
        <w:rPr>
          <w:rFonts w:ascii="Verdana" w:hAnsi="Verdana" w:cs="Verdana"/>
          <w:sz w:val="18"/>
          <w:szCs w:val="18"/>
        </w:rPr>
        <w:t>richiesta</w:t>
      </w:r>
      <w:proofErr w:type="gramEnd"/>
      <w:r w:rsidRPr="00D56696">
        <w:rPr>
          <w:rFonts w:ascii="Verdana" w:hAnsi="Verdana" w:cs="Verdana"/>
          <w:sz w:val="18"/>
          <w:szCs w:val="18"/>
        </w:rPr>
        <w:t xml:space="preserve"> per la fornitura</w:t>
      </w:r>
      <w:r w:rsidR="00D56696">
        <w:rPr>
          <w:rFonts w:ascii="Verdana" w:hAnsi="Verdana" w:cs="Verdana"/>
          <w:sz w:val="18"/>
          <w:szCs w:val="18"/>
        </w:rPr>
        <w:t xml:space="preserve"> di quadri elettrici e cavi </w:t>
      </w:r>
      <w:r w:rsidR="00D56696" w:rsidRPr="00D56696">
        <w:rPr>
          <w:rFonts w:ascii="Verdana" w:hAnsi="Verdana" w:cs="Verdana"/>
          <w:sz w:val="18"/>
          <w:szCs w:val="18"/>
        </w:rPr>
        <w:t>all’A.A.S.L.P.;</w:t>
      </w:r>
    </w:p>
    <w:p w14:paraId="5F244A5F" w14:textId="77777777" w:rsidR="00443FD3" w:rsidRPr="00303D84" w:rsidRDefault="00443FD3" w:rsidP="00211DAA">
      <w:pPr>
        <w:widowControl/>
        <w:numPr>
          <w:ilvl w:val="1"/>
          <w:numId w:val="3"/>
        </w:numPr>
        <w:ind w:left="1434" w:hanging="357"/>
        <w:rPr>
          <w:rFonts w:ascii="Verdana" w:hAnsi="Verdana" w:cs="Verdana"/>
          <w:sz w:val="18"/>
          <w:szCs w:val="18"/>
        </w:rPr>
      </w:pPr>
      <w:proofErr w:type="gramStart"/>
      <w:r w:rsidRPr="00303D84">
        <w:rPr>
          <w:rFonts w:ascii="Verdana" w:hAnsi="Verdana" w:cs="Verdana"/>
          <w:sz w:val="18"/>
          <w:szCs w:val="18"/>
        </w:rPr>
        <w:t>richiesta</w:t>
      </w:r>
      <w:proofErr w:type="gramEnd"/>
      <w:r w:rsidRPr="00303D84">
        <w:rPr>
          <w:rFonts w:ascii="Verdana" w:hAnsi="Verdana" w:cs="Verdana"/>
          <w:sz w:val="18"/>
          <w:szCs w:val="18"/>
        </w:rPr>
        <w:t xml:space="preserve"> per assicurare l’illuminazione di pubblico servizio affinché si possano eseguire le operazioni di montaggio e smontaggio delle attrezzature, impianti ed apparecchiature e provvedere allo spegnimento della stessa durante l’evento;</w:t>
      </w:r>
    </w:p>
    <w:p w14:paraId="044EA608" w14:textId="0EAE22F8" w:rsidR="008F34DD" w:rsidRPr="00D56696" w:rsidRDefault="00443FD3" w:rsidP="00D56696">
      <w:pPr>
        <w:widowControl/>
        <w:numPr>
          <w:ilvl w:val="1"/>
          <w:numId w:val="3"/>
        </w:numPr>
        <w:ind w:left="1434" w:hanging="357"/>
        <w:rPr>
          <w:rFonts w:ascii="Verdana" w:hAnsi="Verdana" w:cs="Verdana"/>
          <w:sz w:val="18"/>
          <w:szCs w:val="18"/>
        </w:rPr>
      </w:pPr>
      <w:proofErr w:type="gramStart"/>
      <w:r w:rsidRPr="00303D84">
        <w:rPr>
          <w:rFonts w:ascii="Verdana" w:hAnsi="Verdana" w:cs="Verdana"/>
          <w:sz w:val="18"/>
          <w:szCs w:val="18"/>
        </w:rPr>
        <w:t>richiesta</w:t>
      </w:r>
      <w:proofErr w:type="gramEnd"/>
      <w:r w:rsidRPr="00303D84">
        <w:rPr>
          <w:rFonts w:ascii="Verdana" w:hAnsi="Verdana" w:cs="Verdana"/>
          <w:sz w:val="18"/>
          <w:szCs w:val="18"/>
        </w:rPr>
        <w:t xml:space="preserve"> al Comando della Gendarmeria per l’autorizzazione dell’evento </w:t>
      </w:r>
      <w:r w:rsidR="00BA2699" w:rsidRPr="00303D84">
        <w:rPr>
          <w:rFonts w:ascii="Verdana" w:hAnsi="Verdana" w:cs="Verdana"/>
          <w:sz w:val="18"/>
          <w:szCs w:val="18"/>
        </w:rPr>
        <w:t xml:space="preserve">su modulistica che dovrà essere </w:t>
      </w:r>
      <w:r w:rsidR="00D56696">
        <w:rPr>
          <w:rFonts w:ascii="Verdana" w:hAnsi="Verdana" w:cs="Verdana"/>
          <w:sz w:val="18"/>
          <w:szCs w:val="18"/>
        </w:rPr>
        <w:t>firmata dall’affidatario.</w:t>
      </w:r>
    </w:p>
    <w:p w14:paraId="58442C83" w14:textId="77777777" w:rsidR="008F34DD" w:rsidRPr="00303D84" w:rsidRDefault="008F34DD" w:rsidP="008F34DD">
      <w:pPr>
        <w:widowControl/>
        <w:ind w:left="1434"/>
        <w:rPr>
          <w:rFonts w:ascii="Verdana" w:hAnsi="Verdana" w:cs="Verdana"/>
          <w:sz w:val="18"/>
          <w:szCs w:val="18"/>
        </w:rPr>
      </w:pPr>
    </w:p>
    <w:p w14:paraId="56FC3E51" w14:textId="419D89FF" w:rsidR="00416189" w:rsidRPr="00303D84" w:rsidRDefault="00F502EF" w:rsidP="008F34DD">
      <w:pPr>
        <w:pStyle w:val="Paragrafoelenco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>
        <w:rPr>
          <w:rFonts w:ascii="Verdana" w:hAnsi="Verdana" w:cs="Verdana"/>
          <w:sz w:val="18"/>
          <w:szCs w:val="18"/>
        </w:rPr>
        <w:t xml:space="preserve">L’Amministrazione </w:t>
      </w:r>
      <w:r w:rsidR="00D06D36" w:rsidRPr="00303D84">
        <w:rPr>
          <w:rFonts w:ascii="Verdana" w:hAnsi="Verdana" w:cs="Verdana"/>
          <w:sz w:val="18"/>
          <w:szCs w:val="18"/>
        </w:rPr>
        <w:t>metterà</w:t>
      </w:r>
      <w:r w:rsidR="00416189" w:rsidRPr="00303D84">
        <w:rPr>
          <w:rFonts w:ascii="Verdana" w:hAnsi="Verdana" w:cs="Verdana"/>
          <w:sz w:val="18"/>
          <w:szCs w:val="18"/>
        </w:rPr>
        <w:t xml:space="preserve"> a disposizione dell’affidatario</w:t>
      </w:r>
      <w:r w:rsidR="00511858" w:rsidRPr="00303D84">
        <w:rPr>
          <w:rFonts w:ascii="Verdana" w:hAnsi="Verdana" w:cs="Verdana"/>
          <w:sz w:val="18"/>
          <w:szCs w:val="18"/>
        </w:rPr>
        <w:t xml:space="preserve"> </w:t>
      </w:r>
      <w:r w:rsidR="00416189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gratuitamente</w:t>
      </w:r>
      <w:r w:rsidR="00416189" w:rsidRPr="00303D84">
        <w:rPr>
          <w:rFonts w:ascii="Verdana" w:hAnsi="Verdana" w:cs="Verdana"/>
          <w:sz w:val="18"/>
          <w:szCs w:val="18"/>
        </w:rPr>
        <w:t>:</w:t>
      </w:r>
    </w:p>
    <w:p w14:paraId="25EF8B6F" w14:textId="310F0D79" w:rsidR="00CE2C8B" w:rsidRPr="00303D84" w:rsidRDefault="00CE2C8B" w:rsidP="00211DAA">
      <w:pPr>
        <w:pStyle w:val="Paragrafoelenco"/>
        <w:numPr>
          <w:ilvl w:val="1"/>
          <w:numId w:val="3"/>
        </w:numPr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proofErr w:type="gramStart"/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l’occupazione</w:t>
      </w:r>
      <w:proofErr w:type="gramEnd"/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gratuita del suolo pubblico</w:t>
      </w:r>
      <w:r w:rsidR="005F7032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;</w:t>
      </w:r>
    </w:p>
    <w:p w14:paraId="2A82E759" w14:textId="68DE3104" w:rsidR="00BD4C44" w:rsidRPr="00303D84" w:rsidRDefault="00D87B6A" w:rsidP="00C67566">
      <w:pPr>
        <w:pStyle w:val="Paragrafoelenco"/>
        <w:numPr>
          <w:ilvl w:val="1"/>
          <w:numId w:val="3"/>
        </w:numPr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proofErr w:type="gramStart"/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elenco</w:t>
      </w:r>
      <w:proofErr w:type="gramEnd"/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di beni e servizi</w:t>
      </w:r>
      <w:r w:rsidR="00511858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  <w:r w:rsidR="008F34DD" w:rsidRPr="00303D84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>(</w:t>
      </w:r>
      <w:r w:rsidR="00E76566" w:rsidRPr="00303D84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>A</w:t>
      </w:r>
      <w:r w:rsidR="00511858" w:rsidRPr="00303D84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 xml:space="preserve">llegato </w:t>
      </w:r>
      <w:r w:rsidR="006C51CD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>D</w:t>
      </w:r>
      <w:r w:rsidR="00E76566" w:rsidRPr="00303D84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 xml:space="preserve"> -</w:t>
      </w:r>
      <w:r w:rsidR="00511858" w:rsidRPr="00303D84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 xml:space="preserve"> “Materiale noleggiabile di proprietà dell’U</w:t>
      </w:r>
      <w:r w:rsidR="008F34DD" w:rsidRPr="00303D84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>fficio del Turismo e dell’AASLP</w:t>
      </w:r>
      <w:r w:rsidR="00C67566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);</w:t>
      </w:r>
    </w:p>
    <w:p w14:paraId="7AF2122D" w14:textId="2BF52C8C" w:rsidR="002844CC" w:rsidRDefault="00D56696" w:rsidP="00211DAA">
      <w:pPr>
        <w:pStyle w:val="Paragrafoelenco"/>
        <w:numPr>
          <w:ilvl w:val="1"/>
          <w:numId w:val="3"/>
        </w:numPr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proofErr w:type="gramStart"/>
      <w:r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servizio</w:t>
      </w:r>
      <w:proofErr w:type="gramEnd"/>
      <w:r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di pulizie ordinarie</w:t>
      </w:r>
      <w:r w:rsidR="002844CC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durante i giorni dell’evento nelle location esterne che sarà garantito dal Servizio</w:t>
      </w:r>
      <w:r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di</w:t>
      </w:r>
      <w:r w:rsidR="005F7032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Igiene </w:t>
      </w:r>
      <w:r w:rsidR="002844CC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Urbana</w:t>
      </w:r>
      <w:r w:rsidR="00DA3DF3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;</w:t>
      </w:r>
    </w:p>
    <w:p w14:paraId="50B7884F" w14:textId="1AF647A1" w:rsidR="00DA3DF3" w:rsidRPr="00303D84" w:rsidRDefault="00C11CAB" w:rsidP="00211DAA">
      <w:pPr>
        <w:pStyle w:val="Paragrafoelenco"/>
        <w:numPr>
          <w:ilvl w:val="1"/>
          <w:numId w:val="3"/>
        </w:numPr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proofErr w:type="gramStart"/>
      <w:r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servizio</w:t>
      </w:r>
      <w:proofErr w:type="gramEnd"/>
      <w:r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di fornitura di energia elettrica e/o idrica.</w:t>
      </w:r>
    </w:p>
    <w:p w14:paraId="7AF952F1" w14:textId="77777777" w:rsidR="00C67566" w:rsidRPr="00303D84" w:rsidRDefault="00C67566" w:rsidP="00011FEF">
      <w:pPr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</w:p>
    <w:p w14:paraId="094DD4C8" w14:textId="7CFE3D44" w:rsidR="006E6CFC" w:rsidRDefault="008F34DD" w:rsidP="00CF3174">
      <w:pPr>
        <w:widowControl/>
        <w:suppressAutoHyphens w:val="0"/>
        <w:ind w:left="720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La </w:t>
      </w:r>
      <w:r w:rsidR="006E4521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manifestazione</w:t>
      </w: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oggetto del presente Avviso Pubblico</w:t>
      </w:r>
      <w:r w:rsidR="006E4521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  <w:r w:rsidR="00011FEF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rientra nell’ambito della programmazione turistica </w:t>
      </w: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della Repubblica di San Marino, pertanto </w:t>
      </w:r>
      <w:r w:rsidR="00011FEF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la polizza </w:t>
      </w:r>
      <w:r w:rsidR="00011FEF" w:rsidRPr="006B6B17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RCT/O n. </w:t>
      </w:r>
      <w:r w:rsidRPr="006B6B17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3002</w:t>
      </w:r>
      <w:r w:rsidR="006B6B17" w:rsidRPr="006B6B17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2</w:t>
      </w:r>
      <w:r w:rsidRPr="006B6B17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9</w:t>
      </w:r>
      <w:r w:rsidR="00011FEF" w:rsidRPr="006B6B17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, stipulata dall’Ecc.ma Camera con la Società Catt</w:t>
      </w:r>
      <w:r w:rsidRPr="006B6B17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olica di Assicurazione S.p.A.</w:t>
      </w: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  <w:r w:rsidR="00011FEF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copre il ris</w:t>
      </w: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chio da danni a cose e/o terzi e </w:t>
      </w:r>
      <w:r w:rsidR="00011FEF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fornisce copertura limitatamente a “tutte le persone fisiche dipendenti e non dall’Ecc.ma Camera di cui questa si avvalga ai fini delle proprie attività, ivi compresi amministratori, volontari e col</w:t>
      </w:r>
      <w:r w:rsidR="00CF317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laboratori a qualsiasi titolo”.</w:t>
      </w:r>
    </w:p>
    <w:p w14:paraId="3A9F4AEF" w14:textId="77777777" w:rsidR="00CF3174" w:rsidRPr="00303D84" w:rsidRDefault="00CF3174" w:rsidP="00CF3174">
      <w:pPr>
        <w:widowControl/>
        <w:suppressAutoHyphens w:val="0"/>
        <w:ind w:left="720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</w:p>
    <w:p w14:paraId="666168DA" w14:textId="18B993D3" w:rsidR="006E6CFC" w:rsidRPr="00B25254" w:rsidRDefault="00F502EF" w:rsidP="00B25254">
      <w:pPr>
        <w:pStyle w:val="Stilebando"/>
        <w:numPr>
          <w:ilvl w:val="0"/>
          <w:numId w:val="0"/>
        </w:numPr>
        <w:ind w:left="709"/>
        <w:rPr>
          <w:rFonts w:ascii="Verdana" w:hAnsi="Verdana" w:cs="Arial"/>
          <w:b w:val="0"/>
          <w:sz w:val="18"/>
          <w:szCs w:val="18"/>
          <w:lang w:eastAsia="it-IT"/>
        </w:rPr>
      </w:pPr>
      <w:r>
        <w:rPr>
          <w:rFonts w:ascii="Verdana" w:hAnsi="Verdana" w:cs="Arial"/>
          <w:sz w:val="18"/>
          <w:szCs w:val="18"/>
          <w:lang w:eastAsia="it-IT"/>
        </w:rPr>
        <w:t>L</w:t>
      </w:r>
      <w:r w:rsidR="00DE3A1E" w:rsidRPr="00303D84">
        <w:rPr>
          <w:rFonts w:ascii="Verdana" w:hAnsi="Verdana" w:cs="Arial"/>
          <w:sz w:val="18"/>
          <w:szCs w:val="18"/>
          <w:lang w:eastAsia="it-IT"/>
        </w:rPr>
        <w:t xml:space="preserve">3. </w:t>
      </w:r>
      <w:r w:rsidR="006E6CFC" w:rsidRPr="00303D84">
        <w:rPr>
          <w:rFonts w:ascii="Verdana" w:hAnsi="Verdana" w:cs="Arial"/>
          <w:sz w:val="18"/>
          <w:szCs w:val="18"/>
          <w:lang w:eastAsia="it-IT"/>
        </w:rPr>
        <w:t>Obblighi, adempimenti e oneri a carico dell’affidatar</w:t>
      </w:r>
      <w:r w:rsidR="008F34DD" w:rsidRPr="00303D84">
        <w:rPr>
          <w:rFonts w:ascii="Verdana" w:hAnsi="Verdana" w:cs="Arial"/>
          <w:sz w:val="18"/>
          <w:szCs w:val="18"/>
          <w:lang w:eastAsia="it-IT"/>
        </w:rPr>
        <w:t>io</w:t>
      </w:r>
      <w:r w:rsidR="00B25254">
        <w:rPr>
          <w:rFonts w:ascii="Verdana" w:hAnsi="Verdana" w:cs="Arial"/>
          <w:sz w:val="18"/>
          <w:szCs w:val="18"/>
          <w:lang w:eastAsia="it-IT"/>
        </w:rPr>
        <w:t xml:space="preserve">: </w:t>
      </w:r>
      <w:r w:rsidR="00B25254" w:rsidRPr="00B25254">
        <w:rPr>
          <w:rFonts w:ascii="Verdana" w:hAnsi="Verdana" w:cs="Arial"/>
          <w:b w:val="0"/>
          <w:sz w:val="18"/>
          <w:szCs w:val="18"/>
          <w:lang w:eastAsia="it-IT"/>
        </w:rPr>
        <w:t>l</w:t>
      </w:r>
      <w:r w:rsidR="008F34DD" w:rsidRPr="00B25254">
        <w:rPr>
          <w:rFonts w:ascii="Verdana" w:hAnsi="Verdana" w:cs="Verdana"/>
          <w:b w:val="0"/>
          <w:sz w:val="18"/>
          <w:szCs w:val="18"/>
        </w:rPr>
        <w:t>’affidatario</w:t>
      </w:r>
      <w:r w:rsidR="006E6CFC" w:rsidRPr="00B25254">
        <w:rPr>
          <w:rFonts w:ascii="Verdana" w:hAnsi="Verdana" w:cs="Verdana"/>
          <w:b w:val="0"/>
          <w:sz w:val="18"/>
          <w:szCs w:val="18"/>
        </w:rPr>
        <w:t xml:space="preserve"> si impegnerà a realizzare </w:t>
      </w:r>
      <w:r w:rsidR="001E74EF" w:rsidRPr="00B25254">
        <w:rPr>
          <w:rFonts w:ascii="Verdana" w:hAnsi="Verdana" w:cs="Verdana"/>
          <w:b w:val="0"/>
          <w:sz w:val="18"/>
          <w:szCs w:val="18"/>
        </w:rPr>
        <w:t xml:space="preserve">quanto </w:t>
      </w:r>
      <w:r w:rsidR="00D56696" w:rsidRPr="00B25254">
        <w:rPr>
          <w:rFonts w:ascii="Verdana" w:hAnsi="Verdana" w:cs="Verdana"/>
          <w:b w:val="0"/>
          <w:sz w:val="18"/>
          <w:szCs w:val="18"/>
        </w:rPr>
        <w:t>previsto nel progetto presentato</w:t>
      </w:r>
      <w:r w:rsidR="001E74EF" w:rsidRPr="00B25254">
        <w:rPr>
          <w:rFonts w:ascii="Verdana" w:hAnsi="Verdana" w:cs="Verdana"/>
          <w:b w:val="0"/>
          <w:sz w:val="18"/>
          <w:szCs w:val="18"/>
        </w:rPr>
        <w:t>, c</w:t>
      </w:r>
      <w:r w:rsidR="008F34DD" w:rsidRPr="00B25254">
        <w:rPr>
          <w:rFonts w:ascii="Verdana" w:hAnsi="Verdana" w:cs="Verdana"/>
          <w:b w:val="0"/>
          <w:sz w:val="18"/>
          <w:szCs w:val="18"/>
        </w:rPr>
        <w:t>urando</w:t>
      </w:r>
      <w:r w:rsidR="008F3683" w:rsidRPr="00B25254">
        <w:rPr>
          <w:rFonts w:ascii="Verdana" w:hAnsi="Verdana" w:cs="Verdana"/>
          <w:b w:val="0"/>
          <w:sz w:val="18"/>
          <w:szCs w:val="18"/>
        </w:rPr>
        <w:t>ne</w:t>
      </w:r>
      <w:r w:rsidR="008F34DD" w:rsidRPr="00B25254">
        <w:rPr>
          <w:rFonts w:ascii="Verdana" w:hAnsi="Verdana" w:cs="Verdana"/>
          <w:b w:val="0"/>
          <w:sz w:val="18"/>
          <w:szCs w:val="18"/>
        </w:rPr>
        <w:t xml:space="preserve"> </w:t>
      </w:r>
      <w:r w:rsidR="006E6CFC" w:rsidRPr="00B25254">
        <w:rPr>
          <w:rFonts w:ascii="Verdana" w:hAnsi="Verdana" w:cs="Verdana"/>
          <w:b w:val="0"/>
          <w:sz w:val="18"/>
          <w:szCs w:val="18"/>
        </w:rPr>
        <w:t>la direzione artistica, il coordinamento, la</w:t>
      </w:r>
      <w:r w:rsidR="005C1C00" w:rsidRPr="00B25254">
        <w:rPr>
          <w:rFonts w:ascii="Verdana" w:hAnsi="Verdana" w:cs="Verdana"/>
          <w:b w:val="0"/>
          <w:sz w:val="18"/>
          <w:szCs w:val="18"/>
        </w:rPr>
        <w:t xml:space="preserve"> </w:t>
      </w:r>
      <w:r w:rsidR="001E74EF" w:rsidRPr="00B25254">
        <w:rPr>
          <w:rFonts w:ascii="Verdana" w:hAnsi="Verdana" w:cs="Verdana"/>
          <w:b w:val="0"/>
          <w:sz w:val="18"/>
          <w:szCs w:val="18"/>
        </w:rPr>
        <w:t>produzione</w:t>
      </w:r>
      <w:r w:rsidR="008F3683" w:rsidRPr="00B25254">
        <w:rPr>
          <w:rFonts w:ascii="Verdana" w:hAnsi="Verdana" w:cs="Verdana"/>
          <w:b w:val="0"/>
          <w:sz w:val="18"/>
          <w:szCs w:val="18"/>
        </w:rPr>
        <w:t xml:space="preserve"> e </w:t>
      </w:r>
      <w:r w:rsidR="005C1C00" w:rsidRPr="00B25254">
        <w:rPr>
          <w:rFonts w:ascii="Verdana" w:hAnsi="Verdana" w:cs="Verdana"/>
          <w:b w:val="0"/>
          <w:sz w:val="18"/>
          <w:szCs w:val="18"/>
        </w:rPr>
        <w:t>il monitoraggio</w:t>
      </w:r>
      <w:r w:rsidR="001E74EF" w:rsidRPr="00B25254">
        <w:rPr>
          <w:rFonts w:ascii="Verdana" w:hAnsi="Verdana" w:cs="Verdana"/>
          <w:b w:val="0"/>
          <w:sz w:val="18"/>
          <w:szCs w:val="18"/>
        </w:rPr>
        <w:t>.</w:t>
      </w:r>
    </w:p>
    <w:p w14:paraId="4FDE575D" w14:textId="77777777" w:rsidR="0048023E" w:rsidRPr="00303D84" w:rsidRDefault="0048023E" w:rsidP="00CF3174">
      <w:pPr>
        <w:tabs>
          <w:tab w:val="left" w:pos="5120"/>
        </w:tabs>
        <w:autoSpaceDE w:val="0"/>
        <w:autoSpaceDN w:val="0"/>
        <w:adjustRightInd w:val="0"/>
        <w:ind w:left="709"/>
        <w:jc w:val="both"/>
        <w:textAlignment w:val="center"/>
        <w:rPr>
          <w:rFonts w:ascii="Verdana" w:hAnsi="Verdana" w:cs="Verdana"/>
          <w:sz w:val="18"/>
          <w:szCs w:val="18"/>
        </w:rPr>
      </w:pPr>
    </w:p>
    <w:p w14:paraId="42FACB4D" w14:textId="52E27A0C" w:rsidR="0096270F" w:rsidRDefault="0096270F" w:rsidP="00DE3A1E">
      <w:pPr>
        <w:ind w:left="709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L’affidatario </w:t>
      </w:r>
      <w:r w:rsidR="008369F1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è obbligato a</w:t>
      </w: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:</w:t>
      </w:r>
    </w:p>
    <w:p w14:paraId="27FEDE51" w14:textId="77777777" w:rsidR="008369F1" w:rsidRPr="00303D84" w:rsidRDefault="008369F1" w:rsidP="00DE3A1E">
      <w:pPr>
        <w:ind w:left="709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</w:p>
    <w:p w14:paraId="2A562450" w14:textId="37E81E20" w:rsidR="0096270F" w:rsidRPr="00303D84" w:rsidRDefault="001D05EF" w:rsidP="008369F1">
      <w:pPr>
        <w:numPr>
          <w:ilvl w:val="0"/>
          <w:numId w:val="3"/>
        </w:numPr>
        <w:ind w:left="1418" w:hanging="709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s</w:t>
      </w:r>
      <w:r w:rsidR="0096270F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tipulare</w:t>
      </w:r>
      <w:r w:rsidR="005F5D45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, prima </w:t>
      </w:r>
      <w:r w:rsidR="001917EB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della firma</w:t>
      </w:r>
      <w:r w:rsidR="005F5D45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del contratto,</w:t>
      </w:r>
      <w:r w:rsidR="0096270F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apposita garanzia fideiussoria della corretta esecuzione de</w:t>
      </w:r>
      <w:r w:rsidR="006E4521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l contratto per l’importo pari</w:t>
      </w:r>
      <w:r w:rsidR="0096270F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  <w:r w:rsidR="006E4521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al val</w:t>
      </w:r>
      <w:r w:rsidR="008D3DA4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ore dell’ultima </w:t>
      </w:r>
      <w:r w:rsidR="006E4521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tranche di pagamento</w:t>
      </w:r>
      <w:r w:rsidR="0096270F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, intendendosi tra le obbligazioni ricomprese nella corretta esecuzione del contratto anche il pa</w:t>
      </w:r>
      <w:r w:rsidR="00B2525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gamento di tutti i F</w:t>
      </w:r>
      <w:r w:rsidR="008D3DA4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ornitori </w:t>
      </w:r>
      <w:r w:rsidR="0096270F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ingaggiati;</w:t>
      </w:r>
      <w:r w:rsidR="005C1C00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  <w:r w:rsidR="00DC15C4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tale garanzia fideiussoria servirà da garanzia dell’esatto adempimento degli obblighi derivanti dal contratto che verrà </w:t>
      </w: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firmato</w:t>
      </w:r>
      <w:r w:rsidR="00DC15C4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con</w:t>
      </w:r>
      <w:r w:rsidR="00903489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il Dipartimento Turismo e Cultura</w:t>
      </w:r>
      <w:r w:rsidR="00DC15C4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, d</w:t>
      </w: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e</w:t>
      </w:r>
      <w:r w:rsidR="00DC15C4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ll’eventua</w:t>
      </w: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le risarcimento danni, nonché de</w:t>
      </w:r>
      <w:r w:rsidR="00DC15C4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l rimborso delle spese che </w:t>
      </w:r>
      <w:r w:rsidR="00903489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il Dipartimento Turismo e Cultura</w:t>
      </w:r>
      <w:r w:rsidR="00903489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  <w:r w:rsidR="00DC15C4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dovesse eventualmente sostenere durante la manifestazione a causa di in</w:t>
      </w:r>
      <w:r w:rsidR="00B2525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adempimento dell’obbligazione e</w:t>
      </w:r>
      <w:r w:rsidR="00DC15C4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/o cattiva esecuzione del </w:t>
      </w:r>
      <w:r w:rsidR="00DC15C4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lastRenderedPageBreak/>
        <w:t>ser</w:t>
      </w: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vizio da parte dell’affidatario;</w:t>
      </w:r>
    </w:p>
    <w:p w14:paraId="45BBD4A6" w14:textId="22A6E189" w:rsidR="00AE3E74" w:rsidRPr="00303D84" w:rsidRDefault="001D05EF" w:rsidP="00DE3A1E">
      <w:pPr>
        <w:numPr>
          <w:ilvl w:val="0"/>
          <w:numId w:val="3"/>
        </w:numPr>
        <w:autoSpaceDE w:val="0"/>
        <w:autoSpaceDN w:val="0"/>
        <w:adjustRightInd w:val="0"/>
        <w:ind w:left="709" w:firstLine="0"/>
        <w:jc w:val="both"/>
        <w:textAlignment w:val="center"/>
        <w:rPr>
          <w:rFonts w:ascii="Verdana" w:hAnsi="Verdana" w:cs="Verdana"/>
          <w:sz w:val="18"/>
          <w:szCs w:val="18"/>
        </w:rPr>
      </w:pPr>
      <w:proofErr w:type="gramStart"/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s</w:t>
      </w:r>
      <w:r w:rsidR="00AE3E74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tipulare</w:t>
      </w:r>
      <w:proofErr w:type="gramEnd"/>
      <w:r w:rsidR="008D3DA4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apposita polizza assicurativa </w:t>
      </w:r>
      <w:r w:rsidR="00AE3E74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per eventuali danni causati a persone, luoghi e/o </w:t>
      </w:r>
      <w:r w:rsidR="00DE3A1E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ab/>
      </w:r>
      <w:r w:rsidR="00AE3E74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cose nello svolgimento delle attività, comprese quelle di montaggio e smontaggio</w:t>
      </w:r>
      <w:r w:rsidR="00DC15C4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,</w:t>
      </w:r>
      <w:r w:rsidR="00AE3E74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poiché</w:t>
      </w:r>
      <w:r w:rsidR="00AE3E74" w:rsidRPr="00303D84">
        <w:rPr>
          <w:rFonts w:ascii="Verdana" w:hAnsi="Verdana" w:cs="Verdana"/>
          <w:sz w:val="18"/>
          <w:szCs w:val="18"/>
        </w:rPr>
        <w:t xml:space="preserve"> </w:t>
      </w:r>
      <w:r w:rsidR="00DE3A1E" w:rsidRPr="00303D84">
        <w:rPr>
          <w:rFonts w:ascii="Verdana" w:hAnsi="Verdana" w:cs="Verdana"/>
          <w:sz w:val="18"/>
          <w:szCs w:val="18"/>
        </w:rPr>
        <w:tab/>
      </w:r>
      <w:r w:rsidR="00907908">
        <w:rPr>
          <w:rFonts w:ascii="Verdana" w:hAnsi="Verdana" w:cs="Verdana"/>
          <w:sz w:val="18"/>
          <w:szCs w:val="18"/>
        </w:rPr>
        <w:t>l’affidatario</w:t>
      </w:r>
      <w:r w:rsidR="00AE3E74" w:rsidRPr="00303D84">
        <w:rPr>
          <w:rFonts w:ascii="Verdana" w:hAnsi="Verdana" w:cs="Verdana"/>
          <w:sz w:val="18"/>
          <w:szCs w:val="18"/>
        </w:rPr>
        <w:t xml:space="preserve"> sarà responsabile penalmente e civilmente dei danni di qualsiasi genere che </w:t>
      </w:r>
      <w:r w:rsidR="00DE3A1E" w:rsidRPr="00303D84">
        <w:rPr>
          <w:rFonts w:ascii="Verdana" w:hAnsi="Verdana" w:cs="Verdana"/>
          <w:sz w:val="18"/>
          <w:szCs w:val="18"/>
        </w:rPr>
        <w:tab/>
      </w:r>
      <w:r w:rsidR="00AE3E74" w:rsidRPr="00303D84">
        <w:rPr>
          <w:rFonts w:ascii="Verdana" w:hAnsi="Verdana" w:cs="Verdana"/>
          <w:sz w:val="18"/>
          <w:szCs w:val="18"/>
        </w:rPr>
        <w:t xml:space="preserve">possono derivare alle persone e alle cose. L’aggiudicatario si impegnerà </w:t>
      </w:r>
      <w:r w:rsidR="00AE3E74" w:rsidRPr="00303D84">
        <w:rPr>
          <w:rFonts w:ascii="Verdana" w:hAnsi="Verdana" w:cs="Verdana"/>
          <w:sz w:val="18"/>
        </w:rPr>
        <w:t xml:space="preserve">inoltre a richiedere </w:t>
      </w:r>
      <w:r w:rsidR="00DE3A1E" w:rsidRPr="00303D84">
        <w:rPr>
          <w:rFonts w:ascii="Verdana" w:hAnsi="Verdana" w:cs="Verdana"/>
          <w:sz w:val="18"/>
        </w:rPr>
        <w:tab/>
      </w:r>
      <w:r w:rsidR="00AE3E74" w:rsidRPr="00303D84">
        <w:rPr>
          <w:rFonts w:ascii="Verdana" w:hAnsi="Verdana" w:cs="Verdana"/>
          <w:sz w:val="18"/>
        </w:rPr>
        <w:t xml:space="preserve">a sua volta opportune polizze assicurative per i danni che potrebbero essere provocati dai </w:t>
      </w:r>
      <w:r w:rsidR="00DE3A1E" w:rsidRPr="00303D84">
        <w:rPr>
          <w:rFonts w:ascii="Verdana" w:hAnsi="Verdana" w:cs="Verdana"/>
          <w:sz w:val="18"/>
        </w:rPr>
        <w:tab/>
      </w:r>
      <w:r w:rsidR="00933FD9">
        <w:rPr>
          <w:rFonts w:ascii="Verdana" w:hAnsi="Verdana" w:cs="Verdana"/>
          <w:sz w:val="18"/>
        </w:rPr>
        <w:t>F</w:t>
      </w:r>
      <w:r w:rsidR="00AE3E74" w:rsidRPr="00303D84">
        <w:rPr>
          <w:rFonts w:ascii="Verdana" w:hAnsi="Verdana" w:cs="Verdana"/>
          <w:sz w:val="18"/>
        </w:rPr>
        <w:t>ornitori</w:t>
      </w:r>
      <w:r w:rsidR="00DE3615">
        <w:rPr>
          <w:rFonts w:ascii="Verdana" w:hAnsi="Verdana" w:cs="Verdana"/>
          <w:sz w:val="18"/>
        </w:rPr>
        <w:t xml:space="preserve"> </w:t>
      </w:r>
      <w:r w:rsidR="00AE3E74" w:rsidRPr="00303D84">
        <w:rPr>
          <w:rFonts w:ascii="Verdana" w:hAnsi="Verdana" w:cs="Verdana"/>
          <w:sz w:val="18"/>
        </w:rPr>
        <w:t>con cui ha rapporti, ivi inclusi i gruppi artistici di qualunque genere</w:t>
      </w:r>
      <w:r w:rsidR="004878D9" w:rsidRPr="00303D84">
        <w:rPr>
          <w:rFonts w:ascii="Verdana" w:hAnsi="Verdana" w:cs="Verdana"/>
          <w:sz w:val="18"/>
        </w:rPr>
        <w:t>;</w:t>
      </w:r>
    </w:p>
    <w:p w14:paraId="51D9B800" w14:textId="74C1D0A8" w:rsidR="00BA2699" w:rsidRPr="00303D84" w:rsidRDefault="008D3DA4" w:rsidP="00DE3A1E">
      <w:pPr>
        <w:numPr>
          <w:ilvl w:val="0"/>
          <w:numId w:val="3"/>
        </w:numPr>
        <w:autoSpaceDE w:val="0"/>
        <w:autoSpaceDN w:val="0"/>
        <w:adjustRightInd w:val="0"/>
        <w:ind w:left="709" w:firstLine="0"/>
        <w:jc w:val="both"/>
        <w:textAlignment w:val="center"/>
        <w:rPr>
          <w:rFonts w:ascii="Verdana" w:hAnsi="Verdana" w:cs="Verdana"/>
          <w:i/>
          <w:sz w:val="18"/>
          <w:szCs w:val="18"/>
        </w:rPr>
      </w:pPr>
      <w:proofErr w:type="gramStart"/>
      <w:r w:rsidRPr="00303D84">
        <w:rPr>
          <w:rFonts w:ascii="Verdana" w:hAnsi="Verdana" w:cs="Gill Sans MT"/>
          <w:sz w:val="18"/>
          <w:szCs w:val="18"/>
        </w:rPr>
        <w:t>sostenere</w:t>
      </w:r>
      <w:proofErr w:type="gramEnd"/>
      <w:r w:rsidR="0096270F" w:rsidRPr="00303D84">
        <w:rPr>
          <w:rFonts w:ascii="Verdana" w:hAnsi="Verdana" w:cs="Gill Sans MT"/>
          <w:sz w:val="18"/>
          <w:szCs w:val="18"/>
        </w:rPr>
        <w:t xml:space="preserve"> le spese</w:t>
      </w:r>
      <w:r w:rsidR="00D4157C" w:rsidRPr="00303D84">
        <w:rPr>
          <w:rFonts w:ascii="Verdana" w:hAnsi="Verdana" w:cs="Gill Sans MT"/>
          <w:sz w:val="18"/>
          <w:szCs w:val="18"/>
        </w:rPr>
        <w:t xml:space="preserve"> di registrazione del contratto</w:t>
      </w:r>
      <w:r w:rsidR="00750DB6">
        <w:rPr>
          <w:rFonts w:ascii="Verdana" w:hAnsi="Verdana" w:cs="Gill Sans MT"/>
          <w:sz w:val="18"/>
          <w:szCs w:val="18"/>
        </w:rPr>
        <w:t>.</w:t>
      </w:r>
    </w:p>
    <w:p w14:paraId="1F393DE4" w14:textId="77777777" w:rsidR="006E6A02" w:rsidRPr="00303D84" w:rsidRDefault="006E6A02" w:rsidP="00DE3A1E">
      <w:pPr>
        <w:ind w:left="709"/>
        <w:jc w:val="both"/>
        <w:rPr>
          <w:rFonts w:ascii="Verdana" w:hAnsi="Verdana" w:cs="Gill Sans MT"/>
          <w:sz w:val="18"/>
          <w:szCs w:val="18"/>
        </w:rPr>
      </w:pPr>
    </w:p>
    <w:p w14:paraId="720829B1" w14:textId="06906139" w:rsidR="006E6A02" w:rsidRPr="00303D84" w:rsidRDefault="005C1C00" w:rsidP="00DE3A1E">
      <w:pPr>
        <w:tabs>
          <w:tab w:val="left" w:pos="5120"/>
        </w:tabs>
        <w:autoSpaceDE w:val="0"/>
        <w:autoSpaceDN w:val="0"/>
        <w:adjustRightInd w:val="0"/>
        <w:ind w:left="709"/>
        <w:jc w:val="both"/>
        <w:textAlignment w:val="center"/>
        <w:rPr>
          <w:rFonts w:ascii="Verdana" w:hAnsi="Verdana" w:cs="Verdana"/>
          <w:sz w:val="18"/>
          <w:szCs w:val="18"/>
        </w:rPr>
      </w:pPr>
      <w:r w:rsidRPr="00303D84">
        <w:rPr>
          <w:rFonts w:ascii="Verdana" w:hAnsi="Verdana" w:cs="Verdana"/>
          <w:sz w:val="18"/>
          <w:szCs w:val="18"/>
        </w:rPr>
        <w:t>Ai fini della corretta esecuzione, nel rispetto della normativa vigente</w:t>
      </w:r>
      <w:r w:rsidR="00907908">
        <w:rPr>
          <w:rFonts w:ascii="Verdana" w:hAnsi="Verdana" w:cs="Verdana"/>
          <w:sz w:val="18"/>
          <w:szCs w:val="18"/>
        </w:rPr>
        <w:t>,</w:t>
      </w:r>
      <w:r w:rsidRPr="00303D84">
        <w:rPr>
          <w:rFonts w:ascii="Verdana" w:hAnsi="Verdana" w:cs="Verdana"/>
          <w:sz w:val="18"/>
          <w:szCs w:val="18"/>
        </w:rPr>
        <w:t xml:space="preserve"> l</w:t>
      </w:r>
      <w:r w:rsidR="006E6A02" w:rsidRPr="00303D84">
        <w:rPr>
          <w:rFonts w:ascii="Verdana" w:hAnsi="Verdana" w:cs="Verdana"/>
          <w:sz w:val="18"/>
          <w:szCs w:val="18"/>
        </w:rPr>
        <w:t>’affidatario</w:t>
      </w:r>
      <w:r w:rsidRPr="00303D84">
        <w:rPr>
          <w:rFonts w:ascii="Verdana" w:hAnsi="Verdana" w:cs="Verdana"/>
          <w:sz w:val="18"/>
          <w:szCs w:val="18"/>
        </w:rPr>
        <w:t xml:space="preserve"> </w:t>
      </w:r>
      <w:r w:rsidR="006E6A02" w:rsidRPr="00303D84">
        <w:rPr>
          <w:rFonts w:ascii="Verdana" w:hAnsi="Verdana" w:cs="Verdana"/>
          <w:sz w:val="18"/>
          <w:szCs w:val="18"/>
        </w:rPr>
        <w:t>si impegna a:</w:t>
      </w:r>
    </w:p>
    <w:p w14:paraId="3E3471A6" w14:textId="77777777" w:rsidR="006E6A02" w:rsidRPr="00303D84" w:rsidRDefault="006E6A02" w:rsidP="00DE3A1E">
      <w:pPr>
        <w:tabs>
          <w:tab w:val="left" w:pos="5120"/>
        </w:tabs>
        <w:autoSpaceDE w:val="0"/>
        <w:autoSpaceDN w:val="0"/>
        <w:adjustRightInd w:val="0"/>
        <w:ind w:left="709"/>
        <w:jc w:val="both"/>
        <w:textAlignment w:val="center"/>
        <w:rPr>
          <w:rFonts w:ascii="Verdana" w:hAnsi="Verdana" w:cs="Verdana"/>
          <w:sz w:val="18"/>
          <w:szCs w:val="18"/>
        </w:rPr>
      </w:pPr>
    </w:p>
    <w:p w14:paraId="42920BEB" w14:textId="5F18C97A" w:rsidR="00F639F5" w:rsidRPr="00303D84" w:rsidRDefault="00F639F5" w:rsidP="00DE3A1E">
      <w:pPr>
        <w:numPr>
          <w:ilvl w:val="0"/>
          <w:numId w:val="4"/>
        </w:numPr>
        <w:autoSpaceDE w:val="0"/>
        <w:autoSpaceDN w:val="0"/>
        <w:adjustRightInd w:val="0"/>
        <w:ind w:left="709" w:firstLine="0"/>
        <w:jc w:val="both"/>
        <w:textAlignment w:val="center"/>
        <w:rPr>
          <w:rFonts w:ascii="Verdana" w:hAnsi="Verdana" w:cs="Verdana"/>
          <w:sz w:val="18"/>
          <w:szCs w:val="18"/>
        </w:rPr>
      </w:pPr>
      <w:proofErr w:type="gramStart"/>
      <w:r w:rsidRPr="00303D84">
        <w:rPr>
          <w:rFonts w:ascii="Verdana" w:hAnsi="Verdana" w:cs="Verdana"/>
          <w:sz w:val="18"/>
          <w:szCs w:val="18"/>
        </w:rPr>
        <w:t>rispettare</w:t>
      </w:r>
      <w:proofErr w:type="gramEnd"/>
      <w:r w:rsidRPr="00303D84">
        <w:rPr>
          <w:rFonts w:ascii="Verdana" w:hAnsi="Verdana" w:cs="Verdana"/>
          <w:sz w:val="18"/>
          <w:szCs w:val="18"/>
        </w:rPr>
        <w:t xml:space="preserve"> quanto previsto nella Legge 5 settembre 2014 n. </w:t>
      </w:r>
      <w:r w:rsidR="008D3DA4" w:rsidRPr="00303D84">
        <w:rPr>
          <w:rFonts w:ascii="Verdana" w:hAnsi="Verdana" w:cs="Verdana"/>
          <w:sz w:val="18"/>
          <w:szCs w:val="18"/>
        </w:rPr>
        <w:t>1</w:t>
      </w:r>
      <w:r w:rsidRPr="00303D84">
        <w:rPr>
          <w:rFonts w:ascii="Verdana" w:hAnsi="Verdana" w:cs="Verdana"/>
          <w:sz w:val="18"/>
          <w:szCs w:val="18"/>
        </w:rPr>
        <w:t xml:space="preserve">41 “Codice di condotta per gli </w:t>
      </w:r>
      <w:r w:rsidR="00DE3A1E" w:rsidRPr="00303D84">
        <w:rPr>
          <w:rFonts w:ascii="Verdana" w:hAnsi="Verdana" w:cs="Verdana"/>
          <w:sz w:val="18"/>
          <w:szCs w:val="18"/>
        </w:rPr>
        <w:tab/>
      </w:r>
      <w:r w:rsidRPr="00303D84">
        <w:rPr>
          <w:rFonts w:ascii="Verdana" w:hAnsi="Verdana" w:cs="Verdana"/>
          <w:sz w:val="18"/>
          <w:szCs w:val="18"/>
        </w:rPr>
        <w:t>agenti pubblici”, ai sensi dell’art. 2, comma 4 della medesima;</w:t>
      </w:r>
    </w:p>
    <w:p w14:paraId="77E01CA5" w14:textId="60B511CA" w:rsidR="001E74EF" w:rsidRPr="00303D84" w:rsidRDefault="001E74EF" w:rsidP="00DE3A1E">
      <w:pPr>
        <w:numPr>
          <w:ilvl w:val="0"/>
          <w:numId w:val="4"/>
        </w:numPr>
        <w:autoSpaceDE w:val="0"/>
        <w:autoSpaceDN w:val="0"/>
        <w:adjustRightInd w:val="0"/>
        <w:ind w:left="709" w:firstLine="0"/>
        <w:jc w:val="both"/>
        <w:textAlignment w:val="center"/>
        <w:rPr>
          <w:rFonts w:ascii="Verdana" w:hAnsi="Verdana" w:cs="Verdana"/>
          <w:sz w:val="18"/>
          <w:szCs w:val="18"/>
        </w:rPr>
      </w:pPr>
      <w:proofErr w:type="gramStart"/>
      <w:r w:rsidRPr="00303D84">
        <w:rPr>
          <w:rFonts w:ascii="Verdana" w:hAnsi="Verdana" w:cs="Verdana"/>
          <w:sz w:val="18"/>
          <w:szCs w:val="18"/>
        </w:rPr>
        <w:t>rispettare</w:t>
      </w:r>
      <w:proofErr w:type="gramEnd"/>
      <w:r w:rsidRPr="00303D84">
        <w:rPr>
          <w:rFonts w:ascii="Verdana" w:hAnsi="Verdana" w:cs="Verdana"/>
          <w:sz w:val="18"/>
          <w:szCs w:val="18"/>
        </w:rPr>
        <w:t xml:space="preserve"> la </w:t>
      </w:r>
      <w:r w:rsidR="001D05EF" w:rsidRPr="00303D84">
        <w:rPr>
          <w:rFonts w:ascii="Verdana" w:hAnsi="Verdana" w:cs="Verdana"/>
          <w:sz w:val="18"/>
          <w:szCs w:val="18"/>
        </w:rPr>
        <w:t xml:space="preserve">vigente </w:t>
      </w:r>
      <w:r w:rsidRPr="00303D84">
        <w:rPr>
          <w:rFonts w:ascii="Verdana" w:hAnsi="Verdana" w:cs="Verdana"/>
          <w:sz w:val="18"/>
          <w:szCs w:val="18"/>
        </w:rPr>
        <w:t>normativa sulla privacy</w:t>
      </w:r>
      <w:r w:rsidR="001D05EF" w:rsidRPr="00303D84">
        <w:rPr>
          <w:rFonts w:ascii="Verdana" w:hAnsi="Verdana" w:cs="Verdana"/>
          <w:sz w:val="18"/>
          <w:szCs w:val="18"/>
        </w:rPr>
        <w:t xml:space="preserve"> (Legge 21 dicembre 2018 n. </w:t>
      </w:r>
      <w:r w:rsidR="008D3DA4" w:rsidRPr="00303D84">
        <w:rPr>
          <w:rFonts w:ascii="Verdana" w:hAnsi="Verdana" w:cs="Verdana"/>
          <w:sz w:val="18"/>
          <w:szCs w:val="18"/>
        </w:rPr>
        <w:t>171</w:t>
      </w:r>
      <w:r w:rsidR="001D05EF" w:rsidRPr="00303D84">
        <w:rPr>
          <w:rFonts w:ascii="Verdana" w:hAnsi="Verdana" w:cs="Verdana"/>
          <w:sz w:val="18"/>
          <w:szCs w:val="18"/>
        </w:rPr>
        <w:t>);</w:t>
      </w:r>
    </w:p>
    <w:p w14:paraId="6BB7E3D2" w14:textId="069EAFA7" w:rsidR="006E6A02" w:rsidRPr="00303D84" w:rsidRDefault="006E6A02" w:rsidP="00DE3A1E">
      <w:pPr>
        <w:numPr>
          <w:ilvl w:val="0"/>
          <w:numId w:val="4"/>
        </w:numPr>
        <w:autoSpaceDE w:val="0"/>
        <w:autoSpaceDN w:val="0"/>
        <w:adjustRightInd w:val="0"/>
        <w:ind w:left="709" w:firstLine="0"/>
        <w:jc w:val="both"/>
        <w:textAlignment w:val="center"/>
        <w:rPr>
          <w:rFonts w:ascii="Verdana" w:hAnsi="Verdana" w:cs="Verdana"/>
          <w:sz w:val="18"/>
          <w:szCs w:val="18"/>
        </w:rPr>
      </w:pPr>
      <w:proofErr w:type="gramStart"/>
      <w:r w:rsidRPr="00303D84">
        <w:rPr>
          <w:rFonts w:ascii="Verdana" w:hAnsi="Verdana" w:cs="Verdana"/>
          <w:sz w:val="18"/>
          <w:szCs w:val="18"/>
        </w:rPr>
        <w:t>rispettare</w:t>
      </w:r>
      <w:proofErr w:type="gramEnd"/>
      <w:r w:rsidRPr="00303D84">
        <w:rPr>
          <w:rFonts w:ascii="Verdana" w:hAnsi="Verdana" w:cs="Verdana"/>
          <w:sz w:val="18"/>
          <w:szCs w:val="18"/>
        </w:rPr>
        <w:t xml:space="preserve"> tutte le norme vigenti in materia di ordine pubblico, protezione civile, igiene e </w:t>
      </w:r>
      <w:r w:rsidR="00DE3A1E" w:rsidRPr="00303D84">
        <w:rPr>
          <w:rFonts w:ascii="Verdana" w:hAnsi="Verdana" w:cs="Verdana"/>
          <w:sz w:val="18"/>
          <w:szCs w:val="18"/>
        </w:rPr>
        <w:tab/>
      </w:r>
      <w:r w:rsidRPr="00303D84">
        <w:rPr>
          <w:rFonts w:ascii="Verdana" w:hAnsi="Verdana" w:cs="Verdana"/>
          <w:sz w:val="18"/>
          <w:szCs w:val="18"/>
        </w:rPr>
        <w:t xml:space="preserve">salute pubblica, sicurezza </w:t>
      </w:r>
      <w:r w:rsidR="00077B9B" w:rsidRPr="00303D84">
        <w:rPr>
          <w:rFonts w:ascii="Verdana" w:hAnsi="Verdana" w:cs="Verdana"/>
          <w:sz w:val="18"/>
          <w:szCs w:val="18"/>
        </w:rPr>
        <w:t xml:space="preserve">- </w:t>
      </w:r>
      <w:r w:rsidRPr="00303D84">
        <w:rPr>
          <w:rFonts w:ascii="Verdana" w:hAnsi="Verdana" w:cs="Verdana"/>
          <w:sz w:val="18"/>
          <w:szCs w:val="18"/>
        </w:rPr>
        <w:t>anche sui luoghi di lavoro</w:t>
      </w:r>
      <w:r w:rsidR="00077B9B" w:rsidRPr="00303D84">
        <w:rPr>
          <w:rFonts w:ascii="Verdana" w:hAnsi="Verdana" w:cs="Verdana"/>
          <w:sz w:val="18"/>
          <w:szCs w:val="18"/>
        </w:rPr>
        <w:t xml:space="preserve"> -</w:t>
      </w:r>
      <w:r w:rsidRPr="00303D84">
        <w:rPr>
          <w:rFonts w:ascii="Verdana" w:hAnsi="Verdana" w:cs="Verdana"/>
          <w:sz w:val="18"/>
          <w:szCs w:val="18"/>
        </w:rPr>
        <w:t xml:space="preserve"> ed adottare tutti gli</w:t>
      </w:r>
      <w:r w:rsidRPr="00303D84">
        <w:rPr>
          <w:rFonts w:ascii="Verdana" w:hAnsi="Verdana" w:cs="Gill Sans MT"/>
          <w:sz w:val="18"/>
          <w:szCs w:val="18"/>
        </w:rPr>
        <w:t xml:space="preserve"> accorgimenti </w:t>
      </w:r>
      <w:r w:rsidR="00DE3A1E" w:rsidRPr="00303D84">
        <w:rPr>
          <w:rFonts w:ascii="Verdana" w:hAnsi="Verdana" w:cs="Gill Sans MT"/>
          <w:sz w:val="18"/>
          <w:szCs w:val="18"/>
        </w:rPr>
        <w:tab/>
      </w:r>
      <w:r w:rsidRPr="00303D84">
        <w:rPr>
          <w:rFonts w:ascii="Verdana" w:hAnsi="Verdana" w:cs="Gill Sans MT"/>
          <w:sz w:val="18"/>
          <w:szCs w:val="18"/>
        </w:rPr>
        <w:t>atti a prevenire pericoli per la pubblica e privata incolumità;</w:t>
      </w:r>
    </w:p>
    <w:p w14:paraId="08ABCF20" w14:textId="796FF5AA" w:rsidR="001D05EF" w:rsidRPr="00303D84" w:rsidRDefault="001D05EF" w:rsidP="00DE3A1E">
      <w:pPr>
        <w:numPr>
          <w:ilvl w:val="0"/>
          <w:numId w:val="4"/>
        </w:numPr>
        <w:autoSpaceDE w:val="0"/>
        <w:autoSpaceDN w:val="0"/>
        <w:adjustRightInd w:val="0"/>
        <w:ind w:left="709" w:firstLine="0"/>
        <w:jc w:val="both"/>
        <w:textAlignment w:val="center"/>
        <w:rPr>
          <w:rFonts w:ascii="Verdana" w:hAnsi="Verdana" w:cs="Gill Sans MT"/>
          <w:sz w:val="18"/>
          <w:szCs w:val="18"/>
        </w:rPr>
      </w:pPr>
      <w:proofErr w:type="gramStart"/>
      <w:r w:rsidRPr="00303D84">
        <w:rPr>
          <w:rFonts w:ascii="Verdana" w:hAnsi="Verdana" w:cs="Gill Sans MT"/>
          <w:sz w:val="18"/>
          <w:szCs w:val="18"/>
        </w:rPr>
        <w:t>rispettare</w:t>
      </w:r>
      <w:proofErr w:type="gramEnd"/>
      <w:r w:rsidRPr="00303D84">
        <w:rPr>
          <w:rFonts w:ascii="Verdana" w:hAnsi="Verdana" w:cs="Gill Sans MT"/>
          <w:sz w:val="18"/>
          <w:szCs w:val="18"/>
        </w:rPr>
        <w:t xml:space="preserve"> tutte le prescrizioni in termini di </w:t>
      </w:r>
      <w:proofErr w:type="spellStart"/>
      <w:r w:rsidRPr="00303D84">
        <w:rPr>
          <w:rFonts w:ascii="Verdana" w:hAnsi="Verdana" w:cs="Gill Sans MT"/>
          <w:sz w:val="18"/>
          <w:szCs w:val="18"/>
        </w:rPr>
        <w:t>safety</w:t>
      </w:r>
      <w:proofErr w:type="spellEnd"/>
      <w:r w:rsidRPr="00303D84">
        <w:rPr>
          <w:rFonts w:ascii="Verdana" w:hAnsi="Verdana" w:cs="Gill Sans MT"/>
          <w:sz w:val="18"/>
          <w:szCs w:val="18"/>
        </w:rPr>
        <w:t xml:space="preserve"> &amp; security che verranno impartite </w:t>
      </w:r>
      <w:r w:rsidR="00681429" w:rsidRPr="00303D84">
        <w:rPr>
          <w:rFonts w:ascii="Verdana" w:hAnsi="Verdana" w:cs="Gill Sans MT"/>
          <w:sz w:val="18"/>
          <w:szCs w:val="18"/>
        </w:rPr>
        <w:t xml:space="preserve">dalle </w:t>
      </w:r>
      <w:r w:rsidR="00DE3A1E" w:rsidRPr="00303D84">
        <w:rPr>
          <w:rFonts w:ascii="Verdana" w:hAnsi="Verdana" w:cs="Gill Sans MT"/>
          <w:sz w:val="18"/>
          <w:szCs w:val="18"/>
        </w:rPr>
        <w:tab/>
      </w:r>
      <w:r w:rsidRPr="00303D84">
        <w:rPr>
          <w:rFonts w:ascii="Verdana" w:hAnsi="Verdana" w:cs="Gill Sans MT"/>
          <w:sz w:val="18"/>
          <w:szCs w:val="18"/>
        </w:rPr>
        <w:t>competenti U</w:t>
      </w:r>
      <w:r w:rsidR="00681429" w:rsidRPr="00303D84">
        <w:rPr>
          <w:rFonts w:ascii="Verdana" w:hAnsi="Verdana" w:cs="Gill Sans MT"/>
          <w:sz w:val="18"/>
          <w:szCs w:val="18"/>
        </w:rPr>
        <w:t>.</w:t>
      </w:r>
      <w:r w:rsidRPr="00303D84">
        <w:rPr>
          <w:rFonts w:ascii="Verdana" w:hAnsi="Verdana" w:cs="Gill Sans MT"/>
          <w:sz w:val="18"/>
          <w:szCs w:val="18"/>
        </w:rPr>
        <w:t>O</w:t>
      </w:r>
      <w:r w:rsidR="00681429" w:rsidRPr="00303D84">
        <w:rPr>
          <w:rFonts w:ascii="Verdana" w:hAnsi="Verdana" w:cs="Gill Sans MT"/>
          <w:sz w:val="18"/>
          <w:szCs w:val="18"/>
        </w:rPr>
        <w:t>.</w:t>
      </w:r>
      <w:r w:rsidRPr="00303D84">
        <w:rPr>
          <w:rFonts w:ascii="Verdana" w:hAnsi="Verdana" w:cs="Gill Sans MT"/>
          <w:sz w:val="18"/>
          <w:szCs w:val="18"/>
        </w:rPr>
        <w:t xml:space="preserve"> della Pubblica Amministrazione, in particolare il Servizio di Protezione Civile </w:t>
      </w:r>
      <w:r w:rsidR="00DE3A1E" w:rsidRPr="00303D84">
        <w:rPr>
          <w:rFonts w:ascii="Verdana" w:hAnsi="Verdana" w:cs="Gill Sans MT"/>
          <w:sz w:val="18"/>
          <w:szCs w:val="18"/>
        </w:rPr>
        <w:tab/>
      </w:r>
      <w:r w:rsidRPr="00303D84">
        <w:rPr>
          <w:rFonts w:ascii="Verdana" w:hAnsi="Verdana" w:cs="Gill Sans MT"/>
          <w:sz w:val="18"/>
          <w:szCs w:val="18"/>
        </w:rPr>
        <w:t>e il Servizio Antincendio;</w:t>
      </w:r>
    </w:p>
    <w:p w14:paraId="4235BE64" w14:textId="1147C6BE" w:rsidR="00A330D6" w:rsidRPr="00303D84" w:rsidRDefault="00A330D6" w:rsidP="00DE3A1E">
      <w:pPr>
        <w:pStyle w:val="Paragrafoelenco"/>
        <w:widowControl/>
        <w:numPr>
          <w:ilvl w:val="0"/>
          <w:numId w:val="4"/>
        </w:numPr>
        <w:suppressAutoHyphens w:val="0"/>
        <w:spacing w:after="0"/>
        <w:ind w:left="709" w:firstLine="0"/>
        <w:jc w:val="both"/>
        <w:rPr>
          <w:rFonts w:ascii="Verdana" w:hAnsi="Verdana" w:cs="Gill Sans MT"/>
          <w:sz w:val="18"/>
          <w:szCs w:val="18"/>
        </w:rPr>
      </w:pPr>
      <w:proofErr w:type="gramStart"/>
      <w:r w:rsidRPr="00303D84">
        <w:rPr>
          <w:rFonts w:ascii="Verdana" w:hAnsi="Verdana" w:cs="Gill Sans MT"/>
          <w:sz w:val="18"/>
          <w:szCs w:val="18"/>
        </w:rPr>
        <w:t>adottare</w:t>
      </w:r>
      <w:proofErr w:type="gramEnd"/>
      <w:r w:rsidRPr="00303D84">
        <w:rPr>
          <w:rFonts w:ascii="Verdana" w:hAnsi="Verdana" w:cs="Gill Sans MT"/>
          <w:sz w:val="18"/>
          <w:szCs w:val="18"/>
        </w:rPr>
        <w:t xml:space="preserve">, nell’esecuzione del servizio, tutti i provvedimenti e le cautele necessarie per </w:t>
      </w:r>
      <w:r w:rsidR="00DE3A1E" w:rsidRPr="00303D84">
        <w:rPr>
          <w:rFonts w:ascii="Verdana" w:hAnsi="Verdana" w:cs="Gill Sans MT"/>
          <w:sz w:val="18"/>
          <w:szCs w:val="18"/>
        </w:rPr>
        <w:tab/>
      </w:r>
      <w:r w:rsidRPr="00303D84">
        <w:rPr>
          <w:rFonts w:ascii="Verdana" w:hAnsi="Verdana" w:cs="Gill Sans MT"/>
          <w:sz w:val="18"/>
          <w:szCs w:val="18"/>
        </w:rPr>
        <w:t xml:space="preserve">garantire l’incolumità delle persone addette al servizio e del pubblico, esonerando </w:t>
      </w:r>
      <w:r w:rsidR="00DE3A1E" w:rsidRPr="00303D84">
        <w:rPr>
          <w:rFonts w:ascii="Verdana" w:hAnsi="Verdana" w:cs="Gill Sans MT"/>
          <w:sz w:val="18"/>
          <w:szCs w:val="18"/>
        </w:rPr>
        <w:tab/>
      </w:r>
      <w:r w:rsidRPr="00303D84">
        <w:rPr>
          <w:rFonts w:ascii="Verdana" w:hAnsi="Verdana" w:cs="Gill Sans MT"/>
          <w:sz w:val="18"/>
          <w:szCs w:val="18"/>
        </w:rPr>
        <w:t xml:space="preserve">l’Amministrazione sammarinese da ogni responsabilità per danni alle persone ed alle cose </w:t>
      </w:r>
      <w:r w:rsidR="00DE3A1E" w:rsidRPr="00303D84">
        <w:rPr>
          <w:rFonts w:ascii="Verdana" w:hAnsi="Verdana" w:cs="Gill Sans MT"/>
          <w:sz w:val="18"/>
          <w:szCs w:val="18"/>
        </w:rPr>
        <w:tab/>
      </w:r>
      <w:r w:rsidRPr="00303D84">
        <w:rPr>
          <w:rFonts w:ascii="Verdana" w:hAnsi="Verdana" w:cs="Gill Sans MT"/>
          <w:sz w:val="18"/>
          <w:szCs w:val="18"/>
        </w:rPr>
        <w:t>che dovessero derivare dalla gestione dello stesso;</w:t>
      </w:r>
    </w:p>
    <w:p w14:paraId="22D5CBE9" w14:textId="09A030FB" w:rsidR="00DC15C4" w:rsidRPr="00303D84" w:rsidRDefault="00DC15C4" w:rsidP="00DE3A1E">
      <w:pPr>
        <w:pStyle w:val="Paragrafoelenco"/>
        <w:widowControl/>
        <w:numPr>
          <w:ilvl w:val="0"/>
          <w:numId w:val="4"/>
        </w:numPr>
        <w:suppressAutoHyphens w:val="0"/>
        <w:spacing w:after="0"/>
        <w:ind w:left="709" w:firstLine="0"/>
        <w:jc w:val="both"/>
        <w:rPr>
          <w:rFonts w:ascii="Verdana" w:hAnsi="Verdana" w:cs="Gill Sans MT"/>
          <w:sz w:val="18"/>
          <w:szCs w:val="18"/>
        </w:rPr>
      </w:pPr>
      <w:proofErr w:type="gramStart"/>
      <w:r w:rsidRPr="00303D84">
        <w:rPr>
          <w:rFonts w:ascii="Verdana" w:hAnsi="Verdana" w:cs="Gill Sans MT"/>
          <w:sz w:val="18"/>
          <w:szCs w:val="18"/>
        </w:rPr>
        <w:t>assicurare</w:t>
      </w:r>
      <w:proofErr w:type="gramEnd"/>
      <w:r w:rsidRPr="00303D84">
        <w:rPr>
          <w:rFonts w:ascii="Verdana" w:hAnsi="Verdana" w:cs="Gill Sans MT"/>
          <w:sz w:val="18"/>
          <w:szCs w:val="18"/>
        </w:rPr>
        <w:t xml:space="preserve"> il personale addetto al servizio contro gli infortuni e a rispettare le norme </w:t>
      </w:r>
      <w:r w:rsidR="00DE3A1E" w:rsidRPr="00303D84">
        <w:rPr>
          <w:rFonts w:ascii="Verdana" w:hAnsi="Verdana" w:cs="Gill Sans MT"/>
          <w:sz w:val="18"/>
          <w:szCs w:val="18"/>
        </w:rPr>
        <w:tab/>
      </w:r>
      <w:r w:rsidRPr="00303D84">
        <w:rPr>
          <w:rFonts w:ascii="Verdana" w:hAnsi="Verdana" w:cs="Gill Sans MT"/>
          <w:sz w:val="18"/>
          <w:szCs w:val="18"/>
        </w:rPr>
        <w:t>antinfortunistiche;</w:t>
      </w:r>
    </w:p>
    <w:p w14:paraId="7EFC6B5A" w14:textId="181DF293" w:rsidR="00A330D6" w:rsidRPr="00303D84" w:rsidRDefault="00A330D6" w:rsidP="00DE3A1E">
      <w:pPr>
        <w:numPr>
          <w:ilvl w:val="0"/>
          <w:numId w:val="4"/>
        </w:numPr>
        <w:autoSpaceDE w:val="0"/>
        <w:autoSpaceDN w:val="0"/>
        <w:adjustRightInd w:val="0"/>
        <w:ind w:left="709" w:firstLine="0"/>
        <w:jc w:val="both"/>
        <w:textAlignment w:val="center"/>
        <w:rPr>
          <w:rFonts w:ascii="Verdana" w:hAnsi="Verdana" w:cs="Gill Sans MT"/>
          <w:sz w:val="18"/>
          <w:szCs w:val="18"/>
        </w:rPr>
      </w:pPr>
      <w:proofErr w:type="gramStart"/>
      <w:r w:rsidRPr="00303D84">
        <w:rPr>
          <w:rFonts w:ascii="Verdana" w:hAnsi="Verdana" w:cs="Gill Sans MT"/>
          <w:sz w:val="18"/>
          <w:szCs w:val="18"/>
        </w:rPr>
        <w:t>essere</w:t>
      </w:r>
      <w:proofErr w:type="gramEnd"/>
      <w:r w:rsidRPr="00303D84">
        <w:rPr>
          <w:rFonts w:ascii="Verdana" w:hAnsi="Verdana" w:cs="Gill Sans MT"/>
          <w:sz w:val="18"/>
          <w:szCs w:val="18"/>
        </w:rPr>
        <w:t xml:space="preserve"> munito di tutte le autorizzazioni necessarie per l</w:t>
      </w:r>
      <w:r w:rsidR="00A679A0" w:rsidRPr="00303D84">
        <w:rPr>
          <w:rFonts w:ascii="Verdana" w:hAnsi="Verdana" w:cs="Gill Sans MT"/>
          <w:sz w:val="18"/>
          <w:szCs w:val="18"/>
        </w:rPr>
        <w:t>’</w:t>
      </w:r>
      <w:r w:rsidRPr="00303D84">
        <w:rPr>
          <w:rFonts w:ascii="Verdana" w:hAnsi="Verdana" w:cs="Gill Sans MT"/>
          <w:sz w:val="18"/>
          <w:szCs w:val="18"/>
        </w:rPr>
        <w:t xml:space="preserve">effettuazione degli spettacoli e di </w:t>
      </w:r>
      <w:r w:rsidR="00DE3A1E" w:rsidRPr="00303D84">
        <w:rPr>
          <w:rFonts w:ascii="Verdana" w:hAnsi="Verdana" w:cs="Gill Sans MT"/>
          <w:sz w:val="18"/>
          <w:szCs w:val="18"/>
        </w:rPr>
        <w:tab/>
      </w:r>
      <w:r w:rsidRPr="00303D84">
        <w:rPr>
          <w:rFonts w:ascii="Verdana" w:hAnsi="Verdana" w:cs="Gill Sans MT"/>
          <w:sz w:val="18"/>
          <w:szCs w:val="18"/>
        </w:rPr>
        <w:t xml:space="preserve">disporre di tutte le certificazioni necessarie per l’utilizzo delle attrezzature impiegate nello </w:t>
      </w:r>
      <w:r w:rsidR="00DE3A1E" w:rsidRPr="00303D84">
        <w:rPr>
          <w:rFonts w:ascii="Verdana" w:hAnsi="Verdana" w:cs="Gill Sans MT"/>
          <w:sz w:val="18"/>
          <w:szCs w:val="18"/>
        </w:rPr>
        <w:tab/>
      </w:r>
      <w:r w:rsidRPr="00303D84">
        <w:rPr>
          <w:rFonts w:ascii="Verdana" w:hAnsi="Verdana" w:cs="Gill Sans MT"/>
          <w:sz w:val="18"/>
          <w:szCs w:val="18"/>
        </w:rPr>
        <w:t>svolgimento della manifestazione;</w:t>
      </w:r>
    </w:p>
    <w:p w14:paraId="34AF675D" w14:textId="34E0E570" w:rsidR="00A330D6" w:rsidRPr="00303D84" w:rsidRDefault="00A330D6" w:rsidP="00DE3A1E">
      <w:pPr>
        <w:numPr>
          <w:ilvl w:val="0"/>
          <w:numId w:val="4"/>
        </w:numPr>
        <w:autoSpaceDE w:val="0"/>
        <w:autoSpaceDN w:val="0"/>
        <w:adjustRightInd w:val="0"/>
        <w:ind w:left="709" w:firstLine="0"/>
        <w:jc w:val="both"/>
        <w:textAlignment w:val="center"/>
        <w:rPr>
          <w:rFonts w:ascii="Verdana" w:hAnsi="Verdana" w:cs="Gill Sans MT"/>
          <w:sz w:val="18"/>
          <w:szCs w:val="18"/>
        </w:rPr>
      </w:pPr>
      <w:proofErr w:type="gramStart"/>
      <w:r w:rsidRPr="00303D84">
        <w:rPr>
          <w:rFonts w:ascii="Verdana" w:hAnsi="Verdana" w:cs="Gill Sans MT"/>
          <w:sz w:val="18"/>
          <w:szCs w:val="18"/>
        </w:rPr>
        <w:t>garantire</w:t>
      </w:r>
      <w:proofErr w:type="gramEnd"/>
      <w:r w:rsidRPr="00303D84">
        <w:rPr>
          <w:rFonts w:ascii="Verdana" w:hAnsi="Verdana" w:cs="Gill Sans MT"/>
          <w:sz w:val="18"/>
          <w:szCs w:val="18"/>
        </w:rPr>
        <w:t xml:space="preserve"> che i propri fornitori, in particolare quelli di materiale elettrico e informatico, </w:t>
      </w:r>
      <w:r w:rsidR="00DE3A1E" w:rsidRPr="00303D84">
        <w:rPr>
          <w:rFonts w:ascii="Verdana" w:hAnsi="Verdana" w:cs="Gill Sans MT"/>
          <w:sz w:val="18"/>
          <w:szCs w:val="18"/>
        </w:rPr>
        <w:tab/>
      </w:r>
      <w:r w:rsidRPr="00303D84">
        <w:rPr>
          <w:rFonts w:ascii="Verdana" w:hAnsi="Verdana" w:cs="Gill Sans MT"/>
          <w:sz w:val="18"/>
          <w:szCs w:val="18"/>
        </w:rPr>
        <w:t xml:space="preserve">acquisiscano tutte </w:t>
      </w:r>
      <w:r w:rsidR="00726E6B" w:rsidRPr="00303D84">
        <w:rPr>
          <w:rFonts w:ascii="Verdana" w:hAnsi="Verdana" w:cs="Gill Sans MT"/>
          <w:sz w:val="18"/>
          <w:szCs w:val="18"/>
        </w:rPr>
        <w:t>le certificazioni obbligatorie per</w:t>
      </w:r>
      <w:r w:rsidRPr="00303D84">
        <w:rPr>
          <w:rFonts w:ascii="Verdana" w:hAnsi="Verdana" w:cs="Gill Sans MT"/>
          <w:sz w:val="18"/>
          <w:szCs w:val="18"/>
        </w:rPr>
        <w:t xml:space="preserve"> svolgere il servizio e rispettino tutte le </w:t>
      </w:r>
      <w:r w:rsidR="00DE3A1E" w:rsidRPr="00303D84">
        <w:rPr>
          <w:rFonts w:ascii="Verdana" w:hAnsi="Verdana" w:cs="Gill Sans MT"/>
          <w:sz w:val="18"/>
          <w:szCs w:val="18"/>
        </w:rPr>
        <w:tab/>
      </w:r>
      <w:r w:rsidRPr="00303D84">
        <w:rPr>
          <w:rFonts w:ascii="Verdana" w:hAnsi="Verdana" w:cs="Gill Sans MT"/>
          <w:sz w:val="18"/>
          <w:szCs w:val="18"/>
        </w:rPr>
        <w:t xml:space="preserve">norme in materia di autorizzazione di lavoro temporaneo e di utilizzo di materiale e </w:t>
      </w:r>
      <w:r w:rsidR="00DE3A1E" w:rsidRPr="00303D84">
        <w:rPr>
          <w:rFonts w:ascii="Verdana" w:hAnsi="Verdana" w:cs="Gill Sans MT"/>
          <w:sz w:val="18"/>
          <w:szCs w:val="18"/>
        </w:rPr>
        <w:tab/>
      </w:r>
      <w:r w:rsidRPr="00303D84">
        <w:rPr>
          <w:rFonts w:ascii="Verdana" w:hAnsi="Verdana" w:cs="Gill Sans MT"/>
          <w:sz w:val="18"/>
          <w:szCs w:val="18"/>
        </w:rPr>
        <w:t>apparecchiature idonee allo svolgimento del servizio richiesto</w:t>
      </w:r>
      <w:r w:rsidR="00726E6B" w:rsidRPr="00303D84">
        <w:rPr>
          <w:rFonts w:ascii="Verdana" w:hAnsi="Verdana" w:cs="Gill Sans MT"/>
          <w:sz w:val="18"/>
          <w:szCs w:val="18"/>
        </w:rPr>
        <w:t xml:space="preserve"> fino al collaudo finale</w:t>
      </w:r>
      <w:r w:rsidRPr="00303D84">
        <w:rPr>
          <w:rFonts w:ascii="Verdana" w:hAnsi="Verdana" w:cs="Gill Sans MT"/>
          <w:sz w:val="18"/>
          <w:szCs w:val="18"/>
        </w:rPr>
        <w:t>;</w:t>
      </w:r>
    </w:p>
    <w:p w14:paraId="481D2471" w14:textId="429E7ED6" w:rsidR="00A330D6" w:rsidRPr="00303D84" w:rsidRDefault="00E770E8" w:rsidP="00DE3A1E">
      <w:pPr>
        <w:numPr>
          <w:ilvl w:val="0"/>
          <w:numId w:val="4"/>
        </w:numPr>
        <w:autoSpaceDE w:val="0"/>
        <w:autoSpaceDN w:val="0"/>
        <w:adjustRightInd w:val="0"/>
        <w:ind w:left="709" w:firstLine="0"/>
        <w:jc w:val="both"/>
        <w:textAlignment w:val="center"/>
        <w:rPr>
          <w:rFonts w:ascii="Verdana" w:hAnsi="Verdana" w:cs="Gill Sans MT"/>
          <w:sz w:val="18"/>
          <w:szCs w:val="18"/>
        </w:rPr>
      </w:pPr>
      <w:proofErr w:type="gramStart"/>
      <w:r w:rsidRPr="00303D84">
        <w:rPr>
          <w:rFonts w:ascii="Verdana" w:hAnsi="Verdana" w:cs="Gill Sans MT"/>
          <w:sz w:val="18"/>
          <w:szCs w:val="18"/>
        </w:rPr>
        <w:t>f</w:t>
      </w:r>
      <w:r w:rsidR="00A330D6" w:rsidRPr="00303D84">
        <w:rPr>
          <w:rFonts w:ascii="Verdana" w:hAnsi="Verdana" w:cs="Gill Sans MT"/>
          <w:sz w:val="18"/>
          <w:szCs w:val="18"/>
        </w:rPr>
        <w:t>ornire</w:t>
      </w:r>
      <w:proofErr w:type="gramEnd"/>
      <w:r w:rsidR="00A330D6" w:rsidRPr="00303D84">
        <w:rPr>
          <w:rFonts w:ascii="Verdana" w:hAnsi="Verdana" w:cs="Gill Sans MT"/>
          <w:sz w:val="18"/>
          <w:szCs w:val="18"/>
        </w:rPr>
        <w:t xml:space="preserve"> per ogni attrezzatura montata la relativa dichiarazione del corretto montaggio oltre </w:t>
      </w:r>
      <w:r w:rsidR="00DE3A1E" w:rsidRPr="00303D84">
        <w:rPr>
          <w:rFonts w:ascii="Verdana" w:hAnsi="Verdana" w:cs="Gill Sans MT"/>
          <w:sz w:val="18"/>
          <w:szCs w:val="18"/>
        </w:rPr>
        <w:tab/>
      </w:r>
      <w:r w:rsidR="00A330D6" w:rsidRPr="00303D84">
        <w:rPr>
          <w:rFonts w:ascii="Verdana" w:hAnsi="Verdana" w:cs="Gill Sans MT"/>
          <w:sz w:val="18"/>
          <w:szCs w:val="18"/>
        </w:rPr>
        <w:t>alle dichiarazioni di conformità rilasciate dai costruttori e dichiarazioni di conformità te</w:t>
      </w:r>
      <w:r w:rsidR="00BA2699" w:rsidRPr="00303D84">
        <w:rPr>
          <w:rFonts w:ascii="Verdana" w:hAnsi="Verdana" w:cs="Gill Sans MT"/>
          <w:sz w:val="18"/>
          <w:szCs w:val="18"/>
        </w:rPr>
        <w:t xml:space="preserve">cnica </w:t>
      </w:r>
      <w:r w:rsidR="00DE3A1E" w:rsidRPr="00303D84">
        <w:rPr>
          <w:rFonts w:ascii="Verdana" w:hAnsi="Verdana" w:cs="Gill Sans MT"/>
          <w:sz w:val="18"/>
          <w:szCs w:val="18"/>
        </w:rPr>
        <w:tab/>
      </w:r>
      <w:r w:rsidR="00BA2699" w:rsidRPr="00303D84">
        <w:rPr>
          <w:rFonts w:ascii="Verdana" w:hAnsi="Verdana" w:cs="Gill Sans MT"/>
          <w:sz w:val="18"/>
          <w:szCs w:val="18"/>
        </w:rPr>
        <w:t>degli impianti elettrici;</w:t>
      </w:r>
    </w:p>
    <w:p w14:paraId="210BCBBC" w14:textId="45C3B5D0" w:rsidR="000A6B2A" w:rsidRPr="00303D84" w:rsidRDefault="00BA2699" w:rsidP="00DE3A1E">
      <w:pPr>
        <w:numPr>
          <w:ilvl w:val="0"/>
          <w:numId w:val="4"/>
        </w:numPr>
        <w:autoSpaceDE w:val="0"/>
        <w:autoSpaceDN w:val="0"/>
        <w:adjustRightInd w:val="0"/>
        <w:ind w:left="709" w:firstLine="0"/>
        <w:jc w:val="both"/>
        <w:textAlignment w:val="center"/>
        <w:rPr>
          <w:rFonts w:ascii="Verdana" w:hAnsi="Verdana" w:cs="Gill Sans MT"/>
          <w:sz w:val="18"/>
          <w:szCs w:val="18"/>
        </w:rPr>
      </w:pPr>
      <w:proofErr w:type="gramStart"/>
      <w:r w:rsidRPr="00303D84">
        <w:rPr>
          <w:rFonts w:ascii="Verdana" w:hAnsi="Verdana" w:cs="Gill Sans MT"/>
          <w:sz w:val="18"/>
          <w:szCs w:val="18"/>
        </w:rPr>
        <w:t>acquisire</w:t>
      </w:r>
      <w:proofErr w:type="gramEnd"/>
      <w:r w:rsidRPr="00303D84">
        <w:rPr>
          <w:rFonts w:ascii="Verdana" w:hAnsi="Verdana" w:cs="Gill Sans MT"/>
          <w:sz w:val="18"/>
          <w:szCs w:val="18"/>
        </w:rPr>
        <w:t xml:space="preserve"> autonomamente</w:t>
      </w:r>
      <w:r w:rsidR="000A6B2A" w:rsidRPr="00303D84">
        <w:rPr>
          <w:rFonts w:ascii="Verdana" w:hAnsi="Verdana" w:cs="Gill Sans MT"/>
          <w:sz w:val="18"/>
          <w:szCs w:val="18"/>
        </w:rPr>
        <w:t xml:space="preserve"> i permessi di lavoro per i lavoratori stranieri alle dipendenze</w:t>
      </w:r>
      <w:r w:rsidR="001D05EF" w:rsidRPr="00303D84">
        <w:rPr>
          <w:rFonts w:ascii="Verdana" w:hAnsi="Verdana" w:cs="Gill Sans MT"/>
          <w:sz w:val="18"/>
          <w:szCs w:val="18"/>
        </w:rPr>
        <w:t xml:space="preserve"> </w:t>
      </w:r>
      <w:r w:rsidR="00DE3A1E" w:rsidRPr="00303D84">
        <w:rPr>
          <w:rFonts w:ascii="Verdana" w:hAnsi="Verdana" w:cs="Gill Sans MT"/>
          <w:sz w:val="18"/>
          <w:szCs w:val="18"/>
        </w:rPr>
        <w:tab/>
      </w:r>
      <w:r w:rsidR="001D05EF" w:rsidRPr="00303D84">
        <w:rPr>
          <w:rFonts w:ascii="Verdana" w:hAnsi="Verdana" w:cs="Gill Sans MT"/>
          <w:sz w:val="18"/>
          <w:szCs w:val="18"/>
        </w:rPr>
        <w:t>proprie e/o</w:t>
      </w:r>
      <w:r w:rsidR="00DE3615">
        <w:rPr>
          <w:rFonts w:ascii="Verdana" w:hAnsi="Verdana" w:cs="Gill Sans MT"/>
          <w:sz w:val="18"/>
          <w:szCs w:val="18"/>
        </w:rPr>
        <w:t xml:space="preserve"> di eventuali fornitori </w:t>
      </w:r>
      <w:r w:rsidR="000A6B2A" w:rsidRPr="00303D84">
        <w:rPr>
          <w:rFonts w:ascii="Verdana" w:hAnsi="Verdana" w:cs="Gill Sans MT"/>
          <w:sz w:val="18"/>
          <w:szCs w:val="18"/>
        </w:rPr>
        <w:t>non sammarinesi</w:t>
      </w:r>
      <w:r w:rsidRPr="00303D84">
        <w:rPr>
          <w:rFonts w:ascii="Verdana" w:hAnsi="Verdana" w:cs="Gill Sans MT"/>
          <w:sz w:val="18"/>
          <w:szCs w:val="18"/>
        </w:rPr>
        <w:t>;</w:t>
      </w:r>
    </w:p>
    <w:p w14:paraId="5C93A61D" w14:textId="7A1AE3CC" w:rsidR="006E6A02" w:rsidRPr="00303D84" w:rsidRDefault="006E6A02" w:rsidP="00DE3A1E">
      <w:pPr>
        <w:numPr>
          <w:ilvl w:val="0"/>
          <w:numId w:val="4"/>
        </w:numPr>
        <w:autoSpaceDE w:val="0"/>
        <w:autoSpaceDN w:val="0"/>
        <w:adjustRightInd w:val="0"/>
        <w:ind w:left="709" w:firstLine="0"/>
        <w:jc w:val="both"/>
        <w:textAlignment w:val="center"/>
        <w:rPr>
          <w:rFonts w:ascii="Verdana" w:hAnsi="Verdana" w:cs="Gill Sans MT"/>
          <w:sz w:val="18"/>
          <w:szCs w:val="18"/>
        </w:rPr>
      </w:pPr>
      <w:proofErr w:type="gramStart"/>
      <w:r w:rsidRPr="00303D84">
        <w:rPr>
          <w:rFonts w:ascii="Verdana" w:hAnsi="Verdana" w:cs="Gill Sans MT"/>
          <w:sz w:val="18"/>
          <w:szCs w:val="18"/>
        </w:rPr>
        <w:t>ottenere</w:t>
      </w:r>
      <w:proofErr w:type="gramEnd"/>
      <w:r w:rsidRPr="00303D84">
        <w:rPr>
          <w:rFonts w:ascii="Verdana" w:hAnsi="Verdana" w:cs="Gill Sans MT"/>
          <w:sz w:val="18"/>
          <w:szCs w:val="18"/>
        </w:rPr>
        <w:t xml:space="preserve"> apposite autorizzazioni dagli uffici competenti per il transito e accesso di eventuali </w:t>
      </w:r>
      <w:r w:rsidR="00DE3A1E" w:rsidRPr="00303D84">
        <w:rPr>
          <w:rFonts w:ascii="Verdana" w:hAnsi="Verdana" w:cs="Gill Sans MT"/>
          <w:sz w:val="18"/>
          <w:szCs w:val="18"/>
        </w:rPr>
        <w:tab/>
      </w:r>
      <w:r w:rsidRPr="00303D84">
        <w:rPr>
          <w:rFonts w:ascii="Verdana" w:hAnsi="Verdana" w:cs="Gill Sans MT"/>
          <w:sz w:val="18"/>
          <w:szCs w:val="18"/>
        </w:rPr>
        <w:t xml:space="preserve">autoarticolati; </w:t>
      </w:r>
    </w:p>
    <w:p w14:paraId="275896EE" w14:textId="7E6A0501" w:rsidR="006E6A02" w:rsidRDefault="006E6A02" w:rsidP="00DE3A1E">
      <w:pPr>
        <w:numPr>
          <w:ilvl w:val="0"/>
          <w:numId w:val="4"/>
        </w:numPr>
        <w:autoSpaceDE w:val="0"/>
        <w:autoSpaceDN w:val="0"/>
        <w:adjustRightInd w:val="0"/>
        <w:ind w:left="709" w:firstLine="0"/>
        <w:jc w:val="both"/>
        <w:textAlignment w:val="center"/>
        <w:rPr>
          <w:rFonts w:ascii="Verdana" w:hAnsi="Verdana" w:cs="Gill Sans MT"/>
          <w:sz w:val="18"/>
          <w:szCs w:val="18"/>
        </w:rPr>
      </w:pPr>
      <w:proofErr w:type="gramStart"/>
      <w:r w:rsidRPr="00303D84">
        <w:rPr>
          <w:rFonts w:ascii="Verdana" w:hAnsi="Verdana" w:cs="Gill Sans MT"/>
          <w:sz w:val="18"/>
          <w:szCs w:val="18"/>
        </w:rPr>
        <w:t>approntare</w:t>
      </w:r>
      <w:proofErr w:type="gramEnd"/>
      <w:r w:rsidRPr="00303D84">
        <w:rPr>
          <w:rFonts w:ascii="Verdana" w:hAnsi="Verdana" w:cs="Gill Sans MT"/>
          <w:sz w:val="18"/>
          <w:szCs w:val="18"/>
        </w:rPr>
        <w:t xml:space="preserve"> gli allestimenti in tempo utile a consentire l’inizio dei singoli appuntamenti per </w:t>
      </w:r>
      <w:r w:rsidR="00DE3A1E" w:rsidRPr="00303D84">
        <w:rPr>
          <w:rFonts w:ascii="Verdana" w:hAnsi="Verdana" w:cs="Gill Sans MT"/>
          <w:sz w:val="18"/>
          <w:szCs w:val="18"/>
        </w:rPr>
        <w:tab/>
      </w:r>
      <w:r w:rsidRPr="00303D84">
        <w:rPr>
          <w:rFonts w:ascii="Verdana" w:hAnsi="Verdana" w:cs="Gill Sans MT"/>
          <w:sz w:val="18"/>
          <w:szCs w:val="18"/>
        </w:rPr>
        <w:t>le date e orari previsti. Per i montaggi e il trasporto, caric</w:t>
      </w:r>
      <w:r w:rsidR="006E6CFC" w:rsidRPr="00303D84">
        <w:rPr>
          <w:rFonts w:ascii="Verdana" w:hAnsi="Verdana" w:cs="Gill Sans MT"/>
          <w:sz w:val="18"/>
          <w:szCs w:val="18"/>
        </w:rPr>
        <w:t xml:space="preserve">o e scarico delle attrezzature </w:t>
      </w:r>
      <w:r w:rsidR="00DE3A1E" w:rsidRPr="00303D84">
        <w:rPr>
          <w:rFonts w:ascii="Verdana" w:hAnsi="Verdana" w:cs="Gill Sans MT"/>
          <w:sz w:val="18"/>
          <w:szCs w:val="18"/>
        </w:rPr>
        <w:tab/>
      </w:r>
      <w:r w:rsidR="00650DAC">
        <w:rPr>
          <w:rFonts w:ascii="Verdana" w:hAnsi="Verdana" w:cs="Gill Sans MT"/>
          <w:sz w:val="18"/>
          <w:szCs w:val="18"/>
        </w:rPr>
        <w:t>dov</w:t>
      </w:r>
      <w:r w:rsidRPr="00303D84">
        <w:rPr>
          <w:rFonts w:ascii="Verdana" w:hAnsi="Verdana" w:cs="Gill Sans MT"/>
          <w:sz w:val="18"/>
          <w:szCs w:val="18"/>
        </w:rPr>
        <w:t xml:space="preserve">ranno essere concordati con </w:t>
      </w:r>
      <w:r w:rsidR="006E6CFC" w:rsidRPr="00303D84">
        <w:rPr>
          <w:rFonts w:ascii="Verdana" w:hAnsi="Verdana" w:cs="Gill Sans MT"/>
          <w:sz w:val="18"/>
          <w:szCs w:val="18"/>
        </w:rPr>
        <w:t xml:space="preserve">il </w:t>
      </w:r>
      <w:r w:rsidR="00650DAC">
        <w:rPr>
          <w:rFonts w:ascii="Verdana" w:hAnsi="Verdana" w:cs="Gill Sans MT"/>
          <w:sz w:val="18"/>
          <w:szCs w:val="18"/>
        </w:rPr>
        <w:t>l</w:t>
      </w:r>
      <w:r w:rsidR="00C36577">
        <w:rPr>
          <w:rFonts w:ascii="Verdana" w:hAnsi="Verdana" w:cs="Gill Sans MT"/>
          <w:sz w:val="18"/>
          <w:szCs w:val="18"/>
        </w:rPr>
        <w:t>a Pubblica Amministrazione</w:t>
      </w:r>
      <w:r w:rsidRPr="00303D84">
        <w:rPr>
          <w:rFonts w:ascii="Verdana" w:hAnsi="Verdana" w:cs="Gill Sans MT"/>
          <w:sz w:val="18"/>
          <w:szCs w:val="18"/>
        </w:rPr>
        <w:t xml:space="preserve"> orari consoni che non </w:t>
      </w:r>
      <w:r w:rsidR="00C36577">
        <w:rPr>
          <w:rFonts w:ascii="Verdana" w:hAnsi="Verdana" w:cs="Gill Sans MT"/>
          <w:sz w:val="18"/>
          <w:szCs w:val="18"/>
        </w:rPr>
        <w:tab/>
      </w:r>
      <w:r w:rsidRPr="00303D84">
        <w:rPr>
          <w:rFonts w:ascii="Verdana" w:hAnsi="Verdana" w:cs="Gill Sans MT"/>
          <w:sz w:val="18"/>
          <w:szCs w:val="18"/>
        </w:rPr>
        <w:t xml:space="preserve">intralcino le </w:t>
      </w:r>
      <w:r w:rsidR="00650DAC">
        <w:rPr>
          <w:rFonts w:ascii="Verdana" w:hAnsi="Verdana" w:cs="Gill Sans MT"/>
          <w:sz w:val="18"/>
          <w:szCs w:val="18"/>
        </w:rPr>
        <w:tab/>
      </w:r>
      <w:r w:rsidRPr="00303D84">
        <w:rPr>
          <w:rFonts w:ascii="Verdana" w:hAnsi="Verdana" w:cs="Gill Sans MT"/>
          <w:sz w:val="18"/>
          <w:szCs w:val="18"/>
        </w:rPr>
        <w:t xml:space="preserve">altre </w:t>
      </w:r>
      <w:r w:rsidR="00DE3A1E" w:rsidRPr="00303D84">
        <w:rPr>
          <w:rFonts w:ascii="Verdana" w:hAnsi="Verdana" w:cs="Gill Sans MT"/>
          <w:sz w:val="18"/>
          <w:szCs w:val="18"/>
        </w:rPr>
        <w:tab/>
      </w:r>
      <w:r w:rsidRPr="00303D84">
        <w:rPr>
          <w:rFonts w:ascii="Verdana" w:hAnsi="Verdana" w:cs="Gill Sans MT"/>
          <w:sz w:val="18"/>
          <w:szCs w:val="18"/>
        </w:rPr>
        <w:t>attivi</w:t>
      </w:r>
      <w:r w:rsidR="001D05EF" w:rsidRPr="00303D84">
        <w:rPr>
          <w:rFonts w:ascii="Verdana" w:hAnsi="Verdana" w:cs="Gill Sans MT"/>
          <w:sz w:val="18"/>
          <w:szCs w:val="18"/>
        </w:rPr>
        <w:t>tà eventualmente presenti nelle</w:t>
      </w:r>
      <w:r w:rsidRPr="00303D84">
        <w:rPr>
          <w:rFonts w:ascii="Verdana" w:hAnsi="Verdana" w:cs="Gill Sans MT"/>
          <w:sz w:val="18"/>
          <w:szCs w:val="18"/>
        </w:rPr>
        <w:t xml:space="preserve"> zone interessate. Per tali </w:t>
      </w:r>
      <w:r w:rsidR="00C36577">
        <w:rPr>
          <w:rFonts w:ascii="Verdana" w:hAnsi="Verdana" w:cs="Gill Sans MT"/>
          <w:sz w:val="18"/>
          <w:szCs w:val="18"/>
        </w:rPr>
        <w:tab/>
      </w:r>
      <w:r w:rsidRPr="00303D84">
        <w:rPr>
          <w:rFonts w:ascii="Verdana" w:hAnsi="Verdana" w:cs="Gill Sans MT"/>
          <w:sz w:val="18"/>
          <w:szCs w:val="18"/>
        </w:rPr>
        <w:t xml:space="preserve">operazioni dovrà, </w:t>
      </w:r>
      <w:r w:rsidR="00650DAC">
        <w:rPr>
          <w:rFonts w:ascii="Verdana" w:hAnsi="Verdana" w:cs="Gill Sans MT"/>
          <w:sz w:val="18"/>
          <w:szCs w:val="18"/>
        </w:rPr>
        <w:tab/>
      </w:r>
      <w:r w:rsidRPr="00303D84">
        <w:rPr>
          <w:rFonts w:ascii="Verdana" w:hAnsi="Verdana" w:cs="Gill Sans MT"/>
          <w:sz w:val="18"/>
          <w:szCs w:val="18"/>
        </w:rPr>
        <w:t xml:space="preserve">inoltre, </w:t>
      </w:r>
      <w:r w:rsidR="00DE3A1E" w:rsidRPr="00303D84">
        <w:rPr>
          <w:rFonts w:ascii="Verdana" w:hAnsi="Verdana" w:cs="Gill Sans MT"/>
          <w:sz w:val="18"/>
          <w:szCs w:val="18"/>
        </w:rPr>
        <w:tab/>
      </w:r>
      <w:r w:rsidRPr="00303D84">
        <w:rPr>
          <w:rFonts w:ascii="Verdana" w:hAnsi="Verdana" w:cs="Gill Sans MT"/>
          <w:sz w:val="18"/>
          <w:szCs w:val="18"/>
        </w:rPr>
        <w:t xml:space="preserve">essere posta la massima cautela al fine di evitare pericoli </w:t>
      </w:r>
      <w:r w:rsidR="00C36577">
        <w:rPr>
          <w:rFonts w:ascii="Verdana" w:hAnsi="Verdana" w:cs="Gill Sans MT"/>
          <w:sz w:val="18"/>
          <w:szCs w:val="18"/>
        </w:rPr>
        <w:tab/>
      </w:r>
      <w:r w:rsidRPr="00303D84">
        <w:rPr>
          <w:rFonts w:ascii="Verdana" w:hAnsi="Verdana" w:cs="Gill Sans MT"/>
          <w:sz w:val="18"/>
          <w:szCs w:val="18"/>
        </w:rPr>
        <w:t xml:space="preserve">per l’incolumità delle </w:t>
      </w:r>
      <w:r w:rsidR="00650DAC">
        <w:rPr>
          <w:rFonts w:ascii="Verdana" w:hAnsi="Verdana" w:cs="Gill Sans MT"/>
          <w:sz w:val="18"/>
          <w:szCs w:val="18"/>
        </w:rPr>
        <w:tab/>
      </w:r>
      <w:r w:rsidRPr="00303D84">
        <w:rPr>
          <w:rFonts w:ascii="Verdana" w:hAnsi="Verdana" w:cs="Gill Sans MT"/>
          <w:sz w:val="18"/>
          <w:szCs w:val="18"/>
        </w:rPr>
        <w:t xml:space="preserve">maestranze </w:t>
      </w:r>
      <w:r w:rsidR="00DE3A1E" w:rsidRPr="00303D84">
        <w:rPr>
          <w:rFonts w:ascii="Verdana" w:hAnsi="Verdana" w:cs="Gill Sans MT"/>
          <w:sz w:val="18"/>
          <w:szCs w:val="18"/>
        </w:rPr>
        <w:tab/>
      </w:r>
      <w:r w:rsidRPr="00303D84">
        <w:rPr>
          <w:rFonts w:ascii="Verdana" w:hAnsi="Verdana" w:cs="Gill Sans MT"/>
          <w:sz w:val="18"/>
          <w:szCs w:val="18"/>
        </w:rPr>
        <w:t>addette e dell</w:t>
      </w:r>
      <w:r w:rsidR="00BA2699" w:rsidRPr="00303D84">
        <w:rPr>
          <w:rFonts w:ascii="Verdana" w:hAnsi="Verdana" w:cs="Gill Sans MT"/>
          <w:sz w:val="18"/>
          <w:szCs w:val="18"/>
        </w:rPr>
        <w:t>a pubblica incolumità;</w:t>
      </w:r>
    </w:p>
    <w:p w14:paraId="6182B956" w14:textId="77777777" w:rsidR="006E6A02" w:rsidRPr="00303D84" w:rsidRDefault="006E6A02" w:rsidP="00DE3A1E">
      <w:pPr>
        <w:pStyle w:val="Paragrafoelenco"/>
        <w:widowControl/>
        <w:numPr>
          <w:ilvl w:val="0"/>
          <w:numId w:val="8"/>
        </w:numPr>
        <w:suppressAutoHyphens w:val="0"/>
        <w:spacing w:after="0"/>
        <w:ind w:left="709" w:firstLine="0"/>
        <w:jc w:val="both"/>
        <w:rPr>
          <w:rFonts w:ascii="Verdana" w:hAnsi="Verdana" w:cs="Gill Sans MT"/>
          <w:sz w:val="18"/>
          <w:szCs w:val="18"/>
        </w:rPr>
      </w:pPr>
      <w:proofErr w:type="gramStart"/>
      <w:r w:rsidRPr="00303D84">
        <w:rPr>
          <w:rFonts w:ascii="Verdana" w:hAnsi="Verdana" w:cs="Gill Sans MT"/>
          <w:sz w:val="18"/>
          <w:szCs w:val="18"/>
        </w:rPr>
        <w:t>ripristinare</w:t>
      </w:r>
      <w:proofErr w:type="gramEnd"/>
      <w:r w:rsidRPr="00303D84">
        <w:rPr>
          <w:rFonts w:ascii="Verdana" w:hAnsi="Verdana" w:cs="Gill Sans MT"/>
          <w:sz w:val="18"/>
          <w:szCs w:val="18"/>
        </w:rPr>
        <w:t xml:space="preserve"> lo stato dei luoghi dopo il loro utilizzo;</w:t>
      </w:r>
    </w:p>
    <w:p w14:paraId="6F0D0A81" w14:textId="77777777" w:rsidR="00A84D3E" w:rsidRPr="00303D84" w:rsidRDefault="006E6A02" w:rsidP="00DE3A1E">
      <w:pPr>
        <w:pStyle w:val="Paragrafoelenco"/>
        <w:widowControl/>
        <w:numPr>
          <w:ilvl w:val="0"/>
          <w:numId w:val="8"/>
        </w:numPr>
        <w:suppressAutoHyphens w:val="0"/>
        <w:spacing w:after="0"/>
        <w:ind w:left="709" w:firstLine="0"/>
        <w:jc w:val="both"/>
        <w:rPr>
          <w:rFonts w:ascii="Verdana" w:hAnsi="Verdana" w:cs="Gill Sans MT"/>
          <w:sz w:val="18"/>
          <w:szCs w:val="18"/>
        </w:rPr>
      </w:pPr>
      <w:proofErr w:type="gramStart"/>
      <w:r w:rsidRPr="00303D84">
        <w:rPr>
          <w:rFonts w:ascii="Verdana" w:hAnsi="Verdana" w:cs="Gill Sans MT"/>
          <w:sz w:val="18"/>
          <w:szCs w:val="18"/>
        </w:rPr>
        <w:lastRenderedPageBreak/>
        <w:t>essere</w:t>
      </w:r>
      <w:proofErr w:type="gramEnd"/>
      <w:r w:rsidRPr="00303D84">
        <w:rPr>
          <w:rFonts w:ascii="Verdana" w:hAnsi="Verdana" w:cs="Gill Sans MT"/>
          <w:sz w:val="18"/>
          <w:szCs w:val="18"/>
        </w:rPr>
        <w:t xml:space="preserve"> in regola con il pagamento oneri previdenziali;</w:t>
      </w:r>
    </w:p>
    <w:p w14:paraId="6258F724" w14:textId="01E598DF" w:rsidR="006E6A02" w:rsidRPr="00303D84" w:rsidRDefault="00C44A5D" w:rsidP="00DE3A1E">
      <w:pPr>
        <w:pStyle w:val="Paragrafoelenco"/>
        <w:widowControl/>
        <w:numPr>
          <w:ilvl w:val="0"/>
          <w:numId w:val="8"/>
        </w:numPr>
        <w:suppressAutoHyphens w:val="0"/>
        <w:spacing w:after="0"/>
        <w:ind w:left="709" w:firstLine="0"/>
        <w:jc w:val="both"/>
        <w:rPr>
          <w:rFonts w:ascii="Verdana" w:hAnsi="Verdana" w:cs="Gill Sans MT"/>
          <w:sz w:val="18"/>
          <w:szCs w:val="18"/>
        </w:rPr>
      </w:pPr>
      <w:proofErr w:type="gramStart"/>
      <w:r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garantire</w:t>
      </w:r>
      <w:proofErr w:type="gramEnd"/>
      <w:r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, qualora vi siano </w:t>
      </w:r>
      <w:r w:rsidR="00A84D3E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espositori del merca</w:t>
      </w:r>
      <w:r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tino che offrono cibi e bevande, l’utilizzo</w:t>
      </w:r>
      <w:r w:rsidR="00A84D3E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solo </w:t>
      </w:r>
      <w:r w:rsidR="00DE3A1E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ab/>
      </w:r>
      <w:r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di </w:t>
      </w:r>
      <w:r w:rsidR="00A84D3E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stoviglie/posate mono</w:t>
      </w:r>
      <w:r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u</w:t>
      </w:r>
      <w:r w:rsidR="00A84D3E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so solo </w:t>
      </w:r>
      <w:r w:rsidR="001D05EF"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biodegradabili o riciclabili;</w:t>
      </w:r>
    </w:p>
    <w:p w14:paraId="0A0DF8B9" w14:textId="41248358" w:rsidR="006E6A02" w:rsidRPr="00303D84" w:rsidRDefault="006E6A02" w:rsidP="00DE3A1E">
      <w:pPr>
        <w:pStyle w:val="Paragrafoelenco"/>
        <w:widowControl/>
        <w:numPr>
          <w:ilvl w:val="0"/>
          <w:numId w:val="8"/>
        </w:numPr>
        <w:suppressAutoHyphens w:val="0"/>
        <w:spacing w:after="0"/>
        <w:ind w:left="709" w:firstLine="0"/>
        <w:jc w:val="both"/>
        <w:rPr>
          <w:rFonts w:ascii="Verdana" w:hAnsi="Verdana" w:cs="Gill Sans MT"/>
          <w:sz w:val="18"/>
          <w:szCs w:val="18"/>
        </w:rPr>
      </w:pPr>
      <w:proofErr w:type="gramStart"/>
      <w:r w:rsidRPr="00303D84">
        <w:rPr>
          <w:rFonts w:ascii="Verdana" w:hAnsi="Verdana" w:cs="Gill Sans MT"/>
          <w:sz w:val="18"/>
          <w:szCs w:val="18"/>
        </w:rPr>
        <w:t>richiedere</w:t>
      </w:r>
      <w:proofErr w:type="gramEnd"/>
      <w:r w:rsidRPr="00303D84">
        <w:rPr>
          <w:rFonts w:ascii="Verdana" w:hAnsi="Verdana" w:cs="Gill Sans MT"/>
          <w:sz w:val="18"/>
          <w:szCs w:val="18"/>
        </w:rPr>
        <w:t xml:space="preserve"> i relativi permessi SIAE all’agenzia del territorio sammarinese</w:t>
      </w:r>
      <w:r w:rsidR="001D05EF" w:rsidRPr="00303D84">
        <w:rPr>
          <w:rFonts w:ascii="Verdana" w:hAnsi="Verdana" w:cs="Gill Sans MT"/>
          <w:sz w:val="18"/>
          <w:szCs w:val="18"/>
        </w:rPr>
        <w:t xml:space="preserve"> e sostenerne i </w:t>
      </w:r>
      <w:r w:rsidR="00DE3A1E" w:rsidRPr="00303D84">
        <w:rPr>
          <w:rFonts w:ascii="Verdana" w:hAnsi="Verdana" w:cs="Gill Sans MT"/>
          <w:sz w:val="18"/>
          <w:szCs w:val="18"/>
        </w:rPr>
        <w:tab/>
      </w:r>
      <w:r w:rsidR="001D05EF" w:rsidRPr="00303D84">
        <w:rPr>
          <w:rFonts w:ascii="Verdana" w:hAnsi="Verdana" w:cs="Gill Sans MT"/>
          <w:sz w:val="18"/>
          <w:szCs w:val="18"/>
        </w:rPr>
        <w:t>costi</w:t>
      </w:r>
      <w:r w:rsidR="00FD376B">
        <w:rPr>
          <w:rFonts w:ascii="Verdana" w:hAnsi="Verdana" w:cs="Gill Sans MT"/>
          <w:sz w:val="18"/>
          <w:szCs w:val="18"/>
        </w:rPr>
        <w:t>.</w:t>
      </w:r>
    </w:p>
    <w:p w14:paraId="550B801C" w14:textId="77777777" w:rsidR="005C1C00" w:rsidRPr="00303D84" w:rsidRDefault="005C1C00" w:rsidP="00DE3A1E">
      <w:pPr>
        <w:pStyle w:val="Paragrafoelenco"/>
        <w:widowControl/>
        <w:suppressAutoHyphens w:val="0"/>
        <w:spacing w:after="0"/>
        <w:ind w:left="709"/>
        <w:jc w:val="both"/>
        <w:rPr>
          <w:rFonts w:ascii="Verdana" w:hAnsi="Verdana" w:cs="Gill Sans MT"/>
          <w:sz w:val="18"/>
          <w:szCs w:val="18"/>
        </w:rPr>
      </w:pPr>
    </w:p>
    <w:p w14:paraId="3276FD4A" w14:textId="125D2AAC" w:rsidR="005652BF" w:rsidRPr="005652BF" w:rsidRDefault="004404C6" w:rsidP="00AB0CD6">
      <w:pPr>
        <w:widowControl/>
        <w:suppressAutoHyphens w:val="0"/>
        <w:ind w:left="709"/>
        <w:jc w:val="both"/>
        <w:rPr>
          <w:rFonts w:ascii="Verdana" w:hAnsi="Verdana" w:cs="Gill Sans MT"/>
          <w:sz w:val="18"/>
          <w:szCs w:val="18"/>
        </w:rPr>
      </w:pPr>
      <w:r>
        <w:rPr>
          <w:rFonts w:ascii="Verdana" w:hAnsi="Verdana" w:cs="Gill Sans MT"/>
          <w:sz w:val="18"/>
          <w:szCs w:val="18"/>
        </w:rPr>
        <w:t>P</w:t>
      </w:r>
      <w:r w:rsidR="00B21B41">
        <w:rPr>
          <w:rFonts w:ascii="Verdana" w:hAnsi="Verdana" w:cs="Gill Sans MT"/>
          <w:sz w:val="18"/>
          <w:szCs w:val="18"/>
        </w:rPr>
        <w:t xml:space="preserve">resentando </w:t>
      </w:r>
      <w:r>
        <w:rPr>
          <w:rFonts w:ascii="Verdana" w:hAnsi="Verdana" w:cs="Gill Sans MT"/>
          <w:sz w:val="18"/>
          <w:szCs w:val="18"/>
        </w:rPr>
        <w:t>l’Istanza di Partecipazione</w:t>
      </w:r>
      <w:r w:rsidR="00B21B41">
        <w:rPr>
          <w:rFonts w:ascii="Verdana" w:hAnsi="Verdana" w:cs="Gill Sans MT"/>
          <w:sz w:val="18"/>
          <w:szCs w:val="18"/>
        </w:rPr>
        <w:t xml:space="preserve"> al presente Avviso Pubblico</w:t>
      </w:r>
      <w:r w:rsidR="005652BF">
        <w:rPr>
          <w:rFonts w:ascii="Verdana" w:hAnsi="Verdana" w:cs="Gill Sans MT"/>
          <w:sz w:val="18"/>
          <w:szCs w:val="18"/>
        </w:rPr>
        <w:t xml:space="preserve">, l’affidatario accetta, in caso di effettiva aggiudicazione e successiva realizzazione dell’evento, di cedere tutti i diritti di proprietà e utilizzo </w:t>
      </w:r>
      <w:r w:rsidR="00AB0CD6">
        <w:rPr>
          <w:rFonts w:ascii="Verdana" w:hAnsi="Verdana" w:cs="Gill Sans MT"/>
          <w:sz w:val="18"/>
          <w:szCs w:val="18"/>
        </w:rPr>
        <w:t xml:space="preserve">al Dipartimento Turismo e Cultura </w:t>
      </w:r>
      <w:r w:rsidR="005652BF">
        <w:rPr>
          <w:rFonts w:ascii="Verdana" w:hAnsi="Verdana" w:cs="Gill Sans MT"/>
          <w:sz w:val="18"/>
          <w:szCs w:val="18"/>
        </w:rPr>
        <w:t xml:space="preserve">relativi al </w:t>
      </w:r>
      <w:proofErr w:type="spellStart"/>
      <w:r w:rsidR="005652BF">
        <w:rPr>
          <w:rFonts w:ascii="Verdana" w:hAnsi="Verdana" w:cs="Gill Sans MT"/>
          <w:sz w:val="18"/>
          <w:szCs w:val="18"/>
        </w:rPr>
        <w:t>concept</w:t>
      </w:r>
      <w:proofErr w:type="spellEnd"/>
      <w:r w:rsidR="005652BF">
        <w:rPr>
          <w:rFonts w:ascii="Verdana" w:hAnsi="Verdana" w:cs="Gill Sans MT"/>
          <w:sz w:val="18"/>
          <w:szCs w:val="18"/>
        </w:rPr>
        <w:t xml:space="preserve"> creativo sviluppato </w:t>
      </w:r>
      <w:r w:rsidR="00AB0CD6">
        <w:rPr>
          <w:rFonts w:ascii="Verdana" w:hAnsi="Verdana" w:cs="Gill Sans MT"/>
          <w:sz w:val="18"/>
          <w:szCs w:val="18"/>
        </w:rPr>
        <w:t xml:space="preserve">– </w:t>
      </w:r>
      <w:r w:rsidR="005652BF">
        <w:rPr>
          <w:rFonts w:ascii="Verdana" w:hAnsi="Verdana" w:cs="Gill Sans MT"/>
          <w:sz w:val="18"/>
          <w:szCs w:val="18"/>
        </w:rPr>
        <w:t>comprensivo di marchio, logo, locandina – e ai profili social e web, nei termini che verranno meglio dettagliati nel contratto di esecuzione.</w:t>
      </w:r>
    </w:p>
    <w:p w14:paraId="143A6694" w14:textId="77777777" w:rsidR="001D05EF" w:rsidRPr="00303D84" w:rsidRDefault="001D05EF" w:rsidP="001D05EF">
      <w:pPr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</w:p>
    <w:p w14:paraId="1F7E0739" w14:textId="36132C02" w:rsidR="001D05EF" w:rsidRPr="00303D84" w:rsidRDefault="00AB0CD6" w:rsidP="00B04515">
      <w:pPr>
        <w:pStyle w:val="Stilebando"/>
        <w:numPr>
          <w:ilvl w:val="0"/>
          <w:numId w:val="0"/>
        </w:numPr>
        <w:ind w:left="709"/>
        <w:rPr>
          <w:rFonts w:ascii="Verdana" w:hAnsi="Verdana" w:cs="Arial"/>
          <w:sz w:val="18"/>
          <w:szCs w:val="18"/>
          <w:lang w:eastAsia="it-IT"/>
        </w:rPr>
      </w:pPr>
      <w:r>
        <w:rPr>
          <w:rFonts w:ascii="Verdana" w:hAnsi="Verdana" w:cs="Arial"/>
          <w:sz w:val="18"/>
          <w:szCs w:val="18"/>
          <w:lang w:eastAsia="it-IT"/>
        </w:rPr>
        <w:t>L</w:t>
      </w:r>
      <w:r w:rsidR="006C51CD">
        <w:rPr>
          <w:rFonts w:ascii="Verdana" w:hAnsi="Verdana" w:cs="Arial"/>
          <w:sz w:val="18"/>
          <w:szCs w:val="18"/>
          <w:lang w:eastAsia="it-IT"/>
        </w:rPr>
        <w:t>4</w:t>
      </w:r>
      <w:r w:rsidR="00B04515" w:rsidRPr="00303D84">
        <w:rPr>
          <w:rFonts w:ascii="Verdana" w:hAnsi="Verdana" w:cs="Arial"/>
          <w:sz w:val="18"/>
          <w:szCs w:val="18"/>
          <w:lang w:eastAsia="it-IT"/>
        </w:rPr>
        <w:t xml:space="preserve">. </w:t>
      </w:r>
      <w:r w:rsidR="001D05EF" w:rsidRPr="00303D84">
        <w:rPr>
          <w:rFonts w:ascii="Verdana" w:hAnsi="Verdana" w:cs="Arial"/>
          <w:sz w:val="18"/>
          <w:szCs w:val="18"/>
          <w:lang w:eastAsia="it-IT"/>
        </w:rPr>
        <w:t>Penali e risoluzione del contratto</w:t>
      </w:r>
    </w:p>
    <w:p w14:paraId="40E7C5D0" w14:textId="2C6B6F1A" w:rsidR="0065269B" w:rsidRPr="00303D84" w:rsidRDefault="0065269B" w:rsidP="00B04515">
      <w:pPr>
        <w:autoSpaceDE w:val="0"/>
        <w:spacing w:line="260" w:lineRule="exact"/>
        <w:ind w:left="709"/>
        <w:jc w:val="both"/>
        <w:rPr>
          <w:rFonts w:ascii="Verdana" w:hAnsi="Verdana" w:cs="Verdana"/>
          <w:sz w:val="18"/>
        </w:rPr>
      </w:pPr>
      <w:r w:rsidRPr="00303D84">
        <w:rPr>
          <w:rFonts w:ascii="Verdana" w:hAnsi="Verdana" w:cs="Verdana"/>
          <w:sz w:val="18"/>
        </w:rPr>
        <w:t>Il mancato rispetto dell</w:t>
      </w:r>
      <w:r w:rsidR="00F84628" w:rsidRPr="00303D84">
        <w:rPr>
          <w:rFonts w:ascii="Verdana" w:hAnsi="Verdana" w:cs="Verdana"/>
          <w:sz w:val="18"/>
        </w:rPr>
        <w:t>a</w:t>
      </w:r>
      <w:r w:rsidRPr="00303D84">
        <w:rPr>
          <w:rFonts w:ascii="Verdana" w:hAnsi="Verdana" w:cs="Verdana"/>
          <w:sz w:val="18"/>
        </w:rPr>
        <w:t xml:space="preserve"> realizzazione di quanto </w:t>
      </w:r>
      <w:r w:rsidR="00030624" w:rsidRPr="00303D84">
        <w:rPr>
          <w:rFonts w:ascii="Verdana" w:hAnsi="Verdana" w:cs="Verdana"/>
          <w:sz w:val="18"/>
        </w:rPr>
        <w:t>a progetto</w:t>
      </w:r>
      <w:r w:rsidRPr="00303D84">
        <w:rPr>
          <w:rFonts w:ascii="Verdana" w:hAnsi="Verdana" w:cs="Verdana"/>
          <w:sz w:val="18"/>
        </w:rPr>
        <w:t>, eventualmente corretta all’atto della successiva pianificazione esecutiva, potrà generare penali a carico dell’affidatario</w:t>
      </w:r>
      <w:r w:rsidR="006F0BB4" w:rsidRPr="00303D84">
        <w:rPr>
          <w:rFonts w:ascii="Verdana" w:hAnsi="Verdana" w:cs="Verdana"/>
          <w:sz w:val="18"/>
        </w:rPr>
        <w:t>. Tali penali verranno definite unilateralmente dall’Amministrazione, nel rispetto di criteri di proporzionalità tra inadempimento e ammontare della penale stessa, una volta avvenuta la pianificazione esecutiva e verranno recepite nel contratto di esecuzione</w:t>
      </w:r>
      <w:r w:rsidR="002C623C" w:rsidRPr="00303D84">
        <w:rPr>
          <w:rFonts w:ascii="Verdana" w:hAnsi="Verdana" w:cs="Verdana"/>
          <w:sz w:val="18"/>
        </w:rPr>
        <w:t xml:space="preserve">. </w:t>
      </w:r>
      <w:r w:rsidRPr="00303D84">
        <w:rPr>
          <w:rFonts w:ascii="Verdana" w:hAnsi="Verdana" w:cs="Verdana"/>
          <w:sz w:val="18"/>
        </w:rPr>
        <w:t xml:space="preserve">In particolare saranno oggetto di penale: </w:t>
      </w:r>
    </w:p>
    <w:p w14:paraId="169C8792" w14:textId="337FEFE2" w:rsidR="0065269B" w:rsidRPr="00303D84" w:rsidRDefault="0065269B" w:rsidP="00211DAA">
      <w:pPr>
        <w:pStyle w:val="Paragrafoelenco"/>
        <w:numPr>
          <w:ilvl w:val="0"/>
          <w:numId w:val="8"/>
        </w:numPr>
        <w:autoSpaceDE w:val="0"/>
        <w:spacing w:line="260" w:lineRule="exact"/>
        <w:jc w:val="both"/>
        <w:rPr>
          <w:rFonts w:ascii="Verdana" w:hAnsi="Verdana" w:cs="Verdana"/>
          <w:sz w:val="18"/>
        </w:rPr>
      </w:pPr>
      <w:proofErr w:type="gramStart"/>
      <w:r w:rsidRPr="00303D84">
        <w:rPr>
          <w:rFonts w:ascii="Verdana" w:hAnsi="Verdana" w:cs="Verdana"/>
          <w:sz w:val="18"/>
        </w:rPr>
        <w:t>ritardi</w:t>
      </w:r>
      <w:proofErr w:type="gramEnd"/>
      <w:r w:rsidRPr="00303D84">
        <w:rPr>
          <w:rFonts w:ascii="Verdana" w:hAnsi="Verdana" w:cs="Verdana"/>
          <w:sz w:val="18"/>
        </w:rPr>
        <w:t xml:space="preserve"> nell’avvio delle attività previste</w:t>
      </w:r>
      <w:r w:rsidR="006F0BB4" w:rsidRPr="00303D84">
        <w:rPr>
          <w:rFonts w:ascii="Verdana" w:hAnsi="Verdana" w:cs="Verdana"/>
          <w:sz w:val="18"/>
        </w:rPr>
        <w:t xml:space="preserve"> che compromettono il buon esito della manifestazione</w:t>
      </w:r>
      <w:r w:rsidR="00FD376B">
        <w:rPr>
          <w:rFonts w:ascii="Verdana" w:hAnsi="Verdana" w:cs="Verdana"/>
          <w:sz w:val="18"/>
        </w:rPr>
        <w:t>;</w:t>
      </w:r>
    </w:p>
    <w:p w14:paraId="0E0998B3" w14:textId="4E228639" w:rsidR="0065269B" w:rsidRPr="00303D84" w:rsidRDefault="0065269B" w:rsidP="00211DAA">
      <w:pPr>
        <w:pStyle w:val="Paragrafoelenco"/>
        <w:numPr>
          <w:ilvl w:val="0"/>
          <w:numId w:val="8"/>
        </w:numPr>
        <w:autoSpaceDE w:val="0"/>
        <w:spacing w:line="260" w:lineRule="exact"/>
        <w:jc w:val="both"/>
        <w:rPr>
          <w:rFonts w:ascii="Verdana" w:hAnsi="Verdana" w:cs="Verdana"/>
          <w:sz w:val="18"/>
        </w:rPr>
      </w:pPr>
      <w:proofErr w:type="gramStart"/>
      <w:r w:rsidRPr="00303D84">
        <w:rPr>
          <w:rFonts w:ascii="Verdana" w:hAnsi="Verdana" w:cs="Verdana"/>
          <w:sz w:val="18"/>
        </w:rPr>
        <w:t>scostamenti</w:t>
      </w:r>
      <w:proofErr w:type="gramEnd"/>
      <w:r w:rsidRPr="00303D84">
        <w:rPr>
          <w:rFonts w:ascii="Verdana" w:hAnsi="Verdana" w:cs="Verdana"/>
          <w:sz w:val="18"/>
        </w:rPr>
        <w:t xml:space="preserve"> </w:t>
      </w:r>
      <w:r w:rsidR="006F0BB4" w:rsidRPr="00303D84">
        <w:rPr>
          <w:rFonts w:ascii="Verdana" w:hAnsi="Verdana" w:cs="Verdana"/>
          <w:sz w:val="18"/>
        </w:rPr>
        <w:t>rilevanti e non motivati tra gli allestimenti/</w:t>
      </w:r>
      <w:r w:rsidRPr="00303D84">
        <w:rPr>
          <w:rFonts w:ascii="Verdana" w:hAnsi="Verdana" w:cs="Verdana"/>
          <w:sz w:val="18"/>
        </w:rPr>
        <w:t xml:space="preserve">ambient progettati e </w:t>
      </w:r>
      <w:r w:rsidR="002C623C" w:rsidRPr="00303D84">
        <w:rPr>
          <w:rFonts w:ascii="Verdana" w:hAnsi="Verdana" w:cs="Verdana"/>
          <w:sz w:val="18"/>
        </w:rPr>
        <w:t>quelli</w:t>
      </w:r>
      <w:r w:rsidRPr="00303D84">
        <w:rPr>
          <w:rFonts w:ascii="Verdana" w:hAnsi="Verdana" w:cs="Verdana"/>
          <w:sz w:val="18"/>
        </w:rPr>
        <w:t xml:space="preserve"> </w:t>
      </w:r>
      <w:r w:rsidR="002C623C" w:rsidRPr="00303D84">
        <w:rPr>
          <w:rFonts w:ascii="Verdana" w:hAnsi="Verdana" w:cs="Verdana"/>
          <w:sz w:val="18"/>
        </w:rPr>
        <w:t>realizzati</w:t>
      </w:r>
      <w:r w:rsidR="00FD376B">
        <w:rPr>
          <w:rFonts w:ascii="Verdana" w:hAnsi="Verdana" w:cs="Verdana"/>
          <w:sz w:val="18"/>
        </w:rPr>
        <w:t>;</w:t>
      </w:r>
    </w:p>
    <w:p w14:paraId="2133C865" w14:textId="56D7201D" w:rsidR="0065269B" w:rsidRPr="00303D84" w:rsidRDefault="0065269B" w:rsidP="00211DAA">
      <w:pPr>
        <w:pStyle w:val="Paragrafoelenco"/>
        <w:numPr>
          <w:ilvl w:val="0"/>
          <w:numId w:val="8"/>
        </w:numPr>
        <w:autoSpaceDE w:val="0"/>
        <w:spacing w:line="260" w:lineRule="exact"/>
        <w:jc w:val="both"/>
        <w:rPr>
          <w:rFonts w:ascii="Verdana" w:hAnsi="Verdana" w:cs="Verdana"/>
          <w:sz w:val="18"/>
        </w:rPr>
      </w:pPr>
      <w:proofErr w:type="gramStart"/>
      <w:r w:rsidRPr="00303D84">
        <w:rPr>
          <w:rFonts w:ascii="Verdana" w:hAnsi="Verdana" w:cs="Verdana"/>
          <w:sz w:val="18"/>
        </w:rPr>
        <w:t>mancato</w:t>
      </w:r>
      <w:proofErr w:type="gramEnd"/>
      <w:r w:rsidRPr="00303D84">
        <w:rPr>
          <w:rFonts w:ascii="Verdana" w:hAnsi="Verdana" w:cs="Verdana"/>
          <w:sz w:val="18"/>
        </w:rPr>
        <w:t xml:space="preserve"> raggiungimento della soglia di fatturazion</w:t>
      </w:r>
      <w:r w:rsidR="00750DB6">
        <w:rPr>
          <w:rFonts w:ascii="Verdana" w:hAnsi="Verdana" w:cs="Verdana"/>
          <w:sz w:val="18"/>
        </w:rPr>
        <w:t>e da parte di</w:t>
      </w:r>
      <w:r w:rsidRPr="00303D84">
        <w:rPr>
          <w:rFonts w:ascii="Verdana" w:hAnsi="Verdana" w:cs="Verdana"/>
          <w:sz w:val="18"/>
        </w:rPr>
        <w:t xml:space="preserve"> </w:t>
      </w:r>
      <w:r w:rsidR="00750DB6">
        <w:rPr>
          <w:rFonts w:ascii="Verdana" w:hAnsi="Verdana" w:cs="Verdana"/>
          <w:sz w:val="18"/>
        </w:rPr>
        <w:t>soggetti</w:t>
      </w:r>
      <w:r w:rsidRPr="00303D84">
        <w:rPr>
          <w:rFonts w:ascii="Verdana" w:hAnsi="Verdana" w:cs="Verdana"/>
          <w:sz w:val="18"/>
        </w:rPr>
        <w:t xml:space="preserve"> sammarinesi</w:t>
      </w:r>
      <w:r w:rsidR="00030624" w:rsidRPr="00303D84">
        <w:rPr>
          <w:rFonts w:ascii="Verdana" w:hAnsi="Verdana" w:cs="Verdana"/>
          <w:sz w:val="18"/>
        </w:rPr>
        <w:t xml:space="preserve"> </w:t>
      </w:r>
      <w:r w:rsidR="00750DB6">
        <w:rPr>
          <w:rFonts w:ascii="Verdana" w:hAnsi="Verdana" w:cs="Verdana"/>
          <w:sz w:val="18"/>
        </w:rPr>
        <w:t>indicata nel budget previsionale</w:t>
      </w:r>
      <w:r w:rsidR="00FB1FD8">
        <w:rPr>
          <w:rFonts w:ascii="Verdana" w:hAnsi="Verdana" w:cs="Verdana"/>
          <w:sz w:val="18"/>
        </w:rPr>
        <w:t>.</w:t>
      </w:r>
    </w:p>
    <w:p w14:paraId="1EA7F6BB" w14:textId="77777777" w:rsidR="005F5D45" w:rsidRPr="00303D84" w:rsidRDefault="002C623C" w:rsidP="00B04515">
      <w:pPr>
        <w:autoSpaceDE w:val="0"/>
        <w:spacing w:line="260" w:lineRule="exact"/>
        <w:ind w:left="709"/>
        <w:jc w:val="both"/>
        <w:rPr>
          <w:rFonts w:ascii="Verdana" w:hAnsi="Verdana" w:cs="Verdana"/>
          <w:sz w:val="18"/>
        </w:rPr>
      </w:pPr>
      <w:r w:rsidRPr="00303D84">
        <w:rPr>
          <w:rFonts w:ascii="Verdana" w:hAnsi="Verdana" w:cs="Verdana"/>
          <w:sz w:val="18"/>
        </w:rPr>
        <w:t>Qualora l’affidatario non ottemperi agli obblighi derivanti dalla prestazione del servizio, l’Amministrazione si riserva la facoltà di richiedere il risarcimento d</w:t>
      </w:r>
      <w:r w:rsidR="00F84628" w:rsidRPr="00303D84">
        <w:rPr>
          <w:rFonts w:ascii="Verdana" w:hAnsi="Verdana" w:cs="Verdana"/>
          <w:sz w:val="18"/>
        </w:rPr>
        <w:t>ei</w:t>
      </w:r>
      <w:r w:rsidRPr="00303D84">
        <w:rPr>
          <w:rFonts w:ascii="Verdana" w:hAnsi="Verdana" w:cs="Verdana"/>
          <w:sz w:val="18"/>
        </w:rPr>
        <w:t xml:space="preserve"> danni. L’aggiudicatario non potrà essere considerato inadempiente qualora l’</w:t>
      </w:r>
      <w:r w:rsidR="005F5D45" w:rsidRPr="00303D84">
        <w:rPr>
          <w:rFonts w:ascii="Verdana" w:hAnsi="Verdana" w:cs="Verdana"/>
          <w:sz w:val="18"/>
        </w:rPr>
        <w:t xml:space="preserve">adempimento di uno qualsiasi dei suoi obblighi sia dovuto a un qualsiasi </w:t>
      </w:r>
      <w:r w:rsidRPr="00303D84">
        <w:rPr>
          <w:rFonts w:ascii="Verdana" w:hAnsi="Verdana" w:cs="Verdana"/>
          <w:sz w:val="18"/>
        </w:rPr>
        <w:t>caso di forza m</w:t>
      </w:r>
      <w:r w:rsidR="005F5D45" w:rsidRPr="00303D84">
        <w:rPr>
          <w:rFonts w:ascii="Verdana" w:hAnsi="Verdana" w:cs="Verdana"/>
          <w:sz w:val="18"/>
        </w:rPr>
        <w:t>aggiore o caso fortuito di cui sia stata data immediata notifica all'altra Parte al momento del verificarsi dell’evento, in ordine alla natura e alla circostanza che vi ha dato origine.</w:t>
      </w:r>
    </w:p>
    <w:p w14:paraId="20C7C9B9" w14:textId="19568C3B" w:rsidR="00F95614" w:rsidRPr="00303D84" w:rsidRDefault="00F95614" w:rsidP="00B04515">
      <w:pPr>
        <w:autoSpaceDE w:val="0"/>
        <w:spacing w:line="260" w:lineRule="exact"/>
        <w:ind w:left="709"/>
        <w:jc w:val="both"/>
        <w:rPr>
          <w:rFonts w:ascii="Verdana" w:hAnsi="Verdana" w:cs="Verdana"/>
          <w:sz w:val="18"/>
        </w:rPr>
      </w:pPr>
      <w:r w:rsidRPr="00303D84">
        <w:rPr>
          <w:rFonts w:ascii="Verdana" w:hAnsi="Verdana" w:cs="Verdana"/>
          <w:sz w:val="18"/>
        </w:rPr>
        <w:t>In particolare non</w:t>
      </w:r>
      <w:r w:rsidR="001D05EF" w:rsidRPr="00303D84">
        <w:rPr>
          <w:rFonts w:ascii="Verdana" w:hAnsi="Verdana" w:cs="Verdana"/>
          <w:sz w:val="18"/>
        </w:rPr>
        <w:t xml:space="preserve"> costituiranno oggetto di penale i cambiamenti apportati </w:t>
      </w:r>
      <w:r w:rsidR="00DE3A1E" w:rsidRPr="00303D84">
        <w:rPr>
          <w:rFonts w:ascii="Verdana" w:hAnsi="Verdana" w:cs="Verdana"/>
          <w:sz w:val="18"/>
        </w:rPr>
        <w:t xml:space="preserve">al progetto </w:t>
      </w:r>
      <w:r w:rsidR="001D05EF" w:rsidRPr="00303D84">
        <w:rPr>
          <w:rFonts w:ascii="Verdana" w:hAnsi="Verdana" w:cs="Verdana"/>
          <w:sz w:val="18"/>
        </w:rPr>
        <w:t xml:space="preserve">da parte dell’affidatario </w:t>
      </w:r>
      <w:r w:rsidR="00DE3A1E" w:rsidRPr="00303D84">
        <w:rPr>
          <w:rFonts w:ascii="Verdana" w:hAnsi="Verdana" w:cs="Verdana"/>
          <w:sz w:val="18"/>
        </w:rPr>
        <w:t xml:space="preserve">e </w:t>
      </w:r>
      <w:r w:rsidRPr="00303D84">
        <w:rPr>
          <w:rFonts w:ascii="Verdana" w:hAnsi="Verdana" w:cs="Verdana"/>
          <w:sz w:val="18"/>
        </w:rPr>
        <w:t>su richiesta del</w:t>
      </w:r>
      <w:r w:rsidR="00FD376B">
        <w:rPr>
          <w:rFonts w:ascii="Verdana" w:hAnsi="Verdana" w:cs="Verdana"/>
          <w:sz w:val="18"/>
        </w:rPr>
        <w:t>l’Amministrazione</w:t>
      </w:r>
      <w:r w:rsidR="00DE3A1E" w:rsidRPr="00303D84">
        <w:rPr>
          <w:rFonts w:ascii="Verdana" w:hAnsi="Verdana" w:cs="Verdana"/>
          <w:sz w:val="18"/>
        </w:rPr>
        <w:t xml:space="preserve"> </w:t>
      </w:r>
      <w:r w:rsidR="00993992" w:rsidRPr="00303D84">
        <w:rPr>
          <w:rFonts w:ascii="Verdana" w:hAnsi="Verdana" w:cs="Verdana"/>
          <w:sz w:val="18"/>
        </w:rPr>
        <w:t>determinati</w:t>
      </w:r>
      <w:r w:rsidR="001D05EF" w:rsidRPr="00303D84">
        <w:rPr>
          <w:rFonts w:ascii="Verdana" w:hAnsi="Verdana" w:cs="Verdana"/>
          <w:sz w:val="18"/>
        </w:rPr>
        <w:t xml:space="preserve"> da necess</w:t>
      </w:r>
      <w:r w:rsidR="00993992" w:rsidRPr="00303D84">
        <w:rPr>
          <w:rFonts w:ascii="Verdana" w:hAnsi="Verdana" w:cs="Verdana"/>
          <w:sz w:val="18"/>
        </w:rPr>
        <w:t>ità non prevedibili all’at</w:t>
      </w:r>
      <w:r w:rsidR="008638E6" w:rsidRPr="00303D84">
        <w:rPr>
          <w:rFonts w:ascii="Verdana" w:hAnsi="Verdana" w:cs="Verdana"/>
          <w:sz w:val="18"/>
        </w:rPr>
        <w:t>to della stipula del contratto</w:t>
      </w:r>
      <w:r w:rsidRPr="00303D84">
        <w:rPr>
          <w:rFonts w:ascii="Verdana" w:hAnsi="Verdana" w:cs="Verdana"/>
          <w:sz w:val="18"/>
        </w:rPr>
        <w:t xml:space="preserve"> quali esigenze derivanti da sopravvenute disposizioni legislative o regolamentari</w:t>
      </w:r>
      <w:r w:rsidR="00253AB6">
        <w:rPr>
          <w:rFonts w:ascii="Verdana" w:hAnsi="Verdana" w:cs="Verdana"/>
          <w:sz w:val="18"/>
        </w:rPr>
        <w:t xml:space="preserve"> o per interesse </w:t>
      </w:r>
      <w:r w:rsidR="00253AB6" w:rsidRPr="00D70516">
        <w:rPr>
          <w:rFonts w:ascii="Verdana" w:hAnsi="Verdana" w:cs="Verdana"/>
          <w:sz w:val="18"/>
        </w:rPr>
        <w:t>pubblico (es. qualora le VARIAZIONI al progetto si rendano necessarie a fronte della situazione epidemiologica da COVID – 19)</w:t>
      </w:r>
      <w:r w:rsidRPr="00D70516">
        <w:rPr>
          <w:rFonts w:ascii="Verdana" w:hAnsi="Verdana" w:cs="Verdana"/>
          <w:sz w:val="18"/>
        </w:rPr>
        <w:t xml:space="preserve">; </w:t>
      </w:r>
      <w:r w:rsidRPr="00303D84">
        <w:rPr>
          <w:rFonts w:ascii="Verdana" w:hAnsi="Verdana" w:cs="Verdana"/>
          <w:sz w:val="18"/>
        </w:rPr>
        <w:t>cause impreviste e imprevedibili; presenza di eventi eccezionali ed imprevisti inerenti alla natura del servizio; necessità di migliorare le prestazioni a condizione che le varianti non comportino modifiche sostanziali e siano motivate da obiettive esigenze derivanti da circostanze sopravvenute impreviste ed imprevedibili al momento della sottoscrizione del contratto e siano richieste nell’esclusivo interesse dell’Amministrazione.</w:t>
      </w:r>
    </w:p>
    <w:p w14:paraId="2B928E15" w14:textId="1E2CD371" w:rsidR="00207784" w:rsidRPr="00303D84" w:rsidRDefault="008638E6" w:rsidP="00B04515">
      <w:pPr>
        <w:autoSpaceDE w:val="0"/>
        <w:spacing w:line="260" w:lineRule="exact"/>
        <w:ind w:left="709"/>
        <w:jc w:val="both"/>
        <w:rPr>
          <w:rFonts w:ascii="Verdana" w:hAnsi="Verdana" w:cs="Verdana"/>
          <w:sz w:val="18"/>
        </w:rPr>
      </w:pPr>
      <w:r w:rsidRPr="00303D84">
        <w:rPr>
          <w:rFonts w:ascii="Verdana" w:hAnsi="Verdana" w:cs="Verdana"/>
          <w:sz w:val="18"/>
        </w:rPr>
        <w:t>Quando</w:t>
      </w:r>
      <w:r w:rsidR="00207784" w:rsidRPr="00303D84">
        <w:rPr>
          <w:rFonts w:ascii="Verdana" w:hAnsi="Verdana" w:cs="Verdana"/>
          <w:sz w:val="18"/>
        </w:rPr>
        <w:t xml:space="preserve"> l’</w:t>
      </w:r>
      <w:r w:rsidRPr="00303D84">
        <w:rPr>
          <w:rFonts w:ascii="Verdana" w:hAnsi="Verdana" w:cs="Verdana"/>
          <w:sz w:val="18"/>
        </w:rPr>
        <w:t>inadempimento</w:t>
      </w:r>
      <w:r w:rsidR="00207784" w:rsidRPr="00303D84">
        <w:rPr>
          <w:rFonts w:ascii="Verdana" w:hAnsi="Verdana" w:cs="Verdana"/>
          <w:sz w:val="18"/>
        </w:rPr>
        <w:t xml:space="preserve"> o il ritardo siano di </w:t>
      </w:r>
      <w:r w:rsidRPr="00303D84">
        <w:rPr>
          <w:rFonts w:ascii="Verdana" w:hAnsi="Verdana" w:cs="Verdana"/>
          <w:sz w:val="18"/>
        </w:rPr>
        <w:t>particolare gravità l’</w:t>
      </w:r>
      <w:r w:rsidR="002453BA" w:rsidRPr="00303D84">
        <w:rPr>
          <w:rFonts w:ascii="Verdana" w:hAnsi="Verdana" w:cs="Verdana"/>
          <w:sz w:val="18"/>
        </w:rPr>
        <w:t>A</w:t>
      </w:r>
      <w:r w:rsidRPr="00303D84">
        <w:rPr>
          <w:rFonts w:ascii="Verdana" w:hAnsi="Verdana" w:cs="Verdana"/>
          <w:sz w:val="18"/>
        </w:rPr>
        <w:t>mministrazione</w:t>
      </w:r>
      <w:r w:rsidR="00207784" w:rsidRPr="00303D84">
        <w:rPr>
          <w:rFonts w:ascii="Verdana" w:hAnsi="Verdana" w:cs="Verdana"/>
          <w:sz w:val="18"/>
        </w:rPr>
        <w:t xml:space="preserve"> si </w:t>
      </w:r>
      <w:r w:rsidRPr="00303D84">
        <w:rPr>
          <w:rFonts w:ascii="Verdana" w:hAnsi="Verdana" w:cs="Verdana"/>
          <w:sz w:val="18"/>
        </w:rPr>
        <w:t>riserv</w:t>
      </w:r>
      <w:r w:rsidR="002453BA" w:rsidRPr="00303D84">
        <w:rPr>
          <w:rFonts w:ascii="Verdana" w:hAnsi="Verdana" w:cs="Verdana"/>
          <w:sz w:val="18"/>
        </w:rPr>
        <w:t>erà</w:t>
      </w:r>
      <w:r w:rsidRPr="00303D84">
        <w:rPr>
          <w:rFonts w:ascii="Verdana" w:hAnsi="Verdana" w:cs="Verdana"/>
          <w:sz w:val="18"/>
        </w:rPr>
        <w:t xml:space="preserve"> la facoltà di</w:t>
      </w:r>
      <w:r w:rsidR="00207784" w:rsidRPr="00303D84">
        <w:rPr>
          <w:rFonts w:ascii="Verdana" w:hAnsi="Verdana" w:cs="Verdana"/>
          <w:sz w:val="18"/>
        </w:rPr>
        <w:t xml:space="preserve"> </w:t>
      </w:r>
      <w:r w:rsidRPr="00303D84">
        <w:rPr>
          <w:rFonts w:ascii="Verdana" w:hAnsi="Verdana" w:cs="Verdana"/>
          <w:sz w:val="18"/>
        </w:rPr>
        <w:t>risolvere</w:t>
      </w:r>
      <w:r w:rsidR="00207784" w:rsidRPr="00303D84">
        <w:rPr>
          <w:rFonts w:ascii="Verdana" w:hAnsi="Verdana" w:cs="Verdana"/>
          <w:sz w:val="18"/>
        </w:rPr>
        <w:t xml:space="preserve"> il </w:t>
      </w:r>
      <w:r w:rsidRPr="00303D84">
        <w:rPr>
          <w:rFonts w:ascii="Verdana" w:hAnsi="Verdana" w:cs="Verdana"/>
          <w:sz w:val="18"/>
        </w:rPr>
        <w:t>contratto</w:t>
      </w:r>
      <w:r w:rsidR="004135A9">
        <w:rPr>
          <w:rFonts w:ascii="Verdana" w:hAnsi="Verdana" w:cs="Verdana"/>
          <w:sz w:val="18"/>
        </w:rPr>
        <w:t>, previa regolare</w:t>
      </w:r>
      <w:r w:rsidR="00FD376B">
        <w:rPr>
          <w:rFonts w:ascii="Verdana" w:hAnsi="Verdana" w:cs="Verdana"/>
          <w:sz w:val="18"/>
        </w:rPr>
        <w:t xml:space="preserve"> diffida ad</w:t>
      </w:r>
      <w:r w:rsidR="004135A9">
        <w:rPr>
          <w:rFonts w:ascii="Verdana" w:hAnsi="Verdana" w:cs="Verdana"/>
          <w:sz w:val="18"/>
        </w:rPr>
        <w:t xml:space="preserve"> adempiere.</w:t>
      </w:r>
    </w:p>
    <w:p w14:paraId="11E68656" w14:textId="77777777" w:rsidR="00FD376B" w:rsidRDefault="00FD376B" w:rsidP="00E56266">
      <w:pPr>
        <w:jc w:val="both"/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</w:pPr>
    </w:p>
    <w:p w14:paraId="428E61F8" w14:textId="77777777" w:rsidR="009A0FB8" w:rsidRPr="00303D84" w:rsidRDefault="009A0FB8" w:rsidP="00E56266">
      <w:pPr>
        <w:jc w:val="both"/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</w:pPr>
    </w:p>
    <w:p w14:paraId="6211E8DD" w14:textId="4B68F274" w:rsidR="00E56266" w:rsidRPr="00303D84" w:rsidRDefault="002C1B7A" w:rsidP="00FD376B">
      <w:pPr>
        <w:ind w:left="709" w:hanging="283"/>
        <w:jc w:val="both"/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</w:pPr>
      <w:r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lastRenderedPageBreak/>
        <w:t>M</w:t>
      </w:r>
      <w:r w:rsidR="00734D45" w:rsidRPr="00303D84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 xml:space="preserve">. </w:t>
      </w:r>
      <w:r w:rsidR="00E56266" w:rsidRPr="00303D84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>CRITERI DI VALUTAZIONE</w:t>
      </w:r>
      <w:r w:rsidR="000C2345" w:rsidRPr="00303D84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 xml:space="preserve"> e</w:t>
      </w:r>
      <w:r w:rsidR="00B17B13" w:rsidRPr="00303D84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 xml:space="preserve"> AGGIUDICAZIONE</w:t>
      </w:r>
    </w:p>
    <w:p w14:paraId="641F606B" w14:textId="0B79C86A" w:rsidR="001022C2" w:rsidRPr="00303D84" w:rsidRDefault="00ED3CFA" w:rsidP="00FD376B">
      <w:pPr>
        <w:spacing w:after="40"/>
        <w:ind w:left="426"/>
        <w:jc w:val="both"/>
        <w:rPr>
          <w:rFonts w:ascii="Verdana" w:hAnsi="Verdana" w:cs="Arial"/>
          <w:sz w:val="18"/>
          <w:szCs w:val="18"/>
        </w:rPr>
      </w:pPr>
      <w:r w:rsidRPr="00303D84">
        <w:rPr>
          <w:rFonts w:ascii="Verdana" w:hAnsi="Verdana" w:cs="Arial"/>
          <w:sz w:val="18"/>
          <w:szCs w:val="18"/>
        </w:rPr>
        <w:t>Il criterio di aggiudicazione per l’individuazione dell’operatore economico cui affidare il servizio sarà qu</w:t>
      </w:r>
      <w:r w:rsidR="00CF3174">
        <w:rPr>
          <w:rFonts w:ascii="Verdana" w:hAnsi="Verdana" w:cs="Arial"/>
          <w:sz w:val="18"/>
          <w:szCs w:val="18"/>
        </w:rPr>
        <w:t>ello dell’</w:t>
      </w:r>
      <w:r w:rsidR="00CF3174" w:rsidRPr="000A384E">
        <w:rPr>
          <w:rFonts w:ascii="Verdana" w:hAnsi="Verdana" w:cs="Arial"/>
          <w:sz w:val="18"/>
          <w:szCs w:val="18"/>
          <w:u w:val="single"/>
        </w:rPr>
        <w:t xml:space="preserve">offerta </w:t>
      </w:r>
      <w:r w:rsidRPr="000A384E">
        <w:rPr>
          <w:rFonts w:ascii="Verdana" w:hAnsi="Verdana" w:cs="Arial"/>
          <w:sz w:val="18"/>
          <w:szCs w:val="18"/>
          <w:u w:val="single"/>
        </w:rPr>
        <w:t>tecnico-qualitativa</w:t>
      </w:r>
      <w:r w:rsidR="00D63179" w:rsidRPr="000A384E">
        <w:rPr>
          <w:rFonts w:ascii="Verdana" w:hAnsi="Verdana" w:cs="Arial"/>
          <w:sz w:val="18"/>
          <w:szCs w:val="18"/>
          <w:u w:val="single"/>
        </w:rPr>
        <w:t xml:space="preserve"> economicamente più vantaggiosa</w:t>
      </w:r>
      <w:r w:rsidR="00D63179" w:rsidRPr="000A384E">
        <w:rPr>
          <w:rFonts w:ascii="Verdana" w:hAnsi="Verdana" w:cs="Arial"/>
          <w:sz w:val="18"/>
          <w:szCs w:val="18"/>
        </w:rPr>
        <w:t xml:space="preserve"> </w:t>
      </w:r>
      <w:r w:rsidR="00D63179" w:rsidRPr="00303D84">
        <w:rPr>
          <w:rFonts w:ascii="Verdana" w:hAnsi="Verdana" w:cs="Arial"/>
          <w:sz w:val="18"/>
          <w:szCs w:val="18"/>
        </w:rPr>
        <w:t>relativamente al progetto presentato</w:t>
      </w:r>
      <w:r w:rsidR="001022C2" w:rsidRPr="00303D84">
        <w:rPr>
          <w:rFonts w:ascii="Verdana" w:hAnsi="Verdana" w:cs="Arial"/>
          <w:sz w:val="18"/>
          <w:szCs w:val="18"/>
        </w:rPr>
        <w:t xml:space="preserve">, </w:t>
      </w:r>
      <w:r w:rsidR="001022C2" w:rsidRPr="00303D84">
        <w:rPr>
          <w:rFonts w:ascii="Verdana" w:hAnsi="Verdana"/>
          <w:sz w:val="18"/>
        </w:rPr>
        <w:t xml:space="preserve">sulla base di criteri </w:t>
      </w:r>
      <w:r w:rsidR="007D11A2" w:rsidRPr="00303D84">
        <w:rPr>
          <w:rFonts w:ascii="Verdana" w:hAnsi="Verdana"/>
          <w:sz w:val="18"/>
        </w:rPr>
        <w:t xml:space="preserve">valutativi </w:t>
      </w:r>
      <w:r w:rsidR="001022C2" w:rsidRPr="00303D84">
        <w:rPr>
          <w:rFonts w:ascii="Verdana" w:hAnsi="Verdana"/>
          <w:sz w:val="18"/>
        </w:rPr>
        <w:t xml:space="preserve">e pesi che verranno specificati nei successivi punti. </w:t>
      </w:r>
      <w:r w:rsidR="001022C2" w:rsidRPr="00303D84">
        <w:rPr>
          <w:rFonts w:ascii="Verdana" w:hAnsi="Verdana" w:cs="Arial"/>
          <w:sz w:val="18"/>
          <w:szCs w:val="18"/>
        </w:rPr>
        <w:t xml:space="preserve">L’elemento economico, ovvero l’importo riconosciuto </w:t>
      </w:r>
      <w:r w:rsidR="002C1B7A">
        <w:rPr>
          <w:rFonts w:ascii="Verdana" w:hAnsi="Verdana" w:cs="Arial"/>
          <w:sz w:val="18"/>
          <w:szCs w:val="18"/>
        </w:rPr>
        <w:t>dal Dipartimento Turismo e Cultura</w:t>
      </w:r>
      <w:r w:rsidR="00D63179" w:rsidRPr="00303D84">
        <w:rPr>
          <w:rFonts w:ascii="Verdana" w:hAnsi="Verdana" w:cs="Arial"/>
          <w:sz w:val="18"/>
          <w:szCs w:val="18"/>
        </w:rPr>
        <w:t>, pari a</w:t>
      </w:r>
      <w:r w:rsidR="006E3A2E">
        <w:rPr>
          <w:rFonts w:ascii="Verdana" w:hAnsi="Verdana" w:cs="Arial"/>
          <w:sz w:val="18"/>
          <w:szCs w:val="18"/>
        </w:rPr>
        <w:t xml:space="preserve"> </w:t>
      </w:r>
      <w:r w:rsidR="006E3A2E">
        <w:rPr>
          <w:rFonts w:ascii="Verdana" w:hAnsi="Verdana" w:cs="Arial"/>
          <w:caps/>
          <w:sz w:val="18"/>
          <w:szCs w:val="18"/>
        </w:rPr>
        <w:t>€</w:t>
      </w:r>
      <w:r w:rsidR="006E3A2E">
        <w:rPr>
          <w:rFonts w:ascii="Verdana" w:hAnsi="Verdana" w:cs="Arial"/>
          <w:sz w:val="18"/>
          <w:szCs w:val="18"/>
        </w:rPr>
        <w:t xml:space="preserve"> </w:t>
      </w:r>
      <w:r w:rsidR="002C1B7A">
        <w:rPr>
          <w:rFonts w:ascii="Verdana" w:hAnsi="Verdana" w:cs="Arial"/>
          <w:sz w:val="18"/>
          <w:szCs w:val="18"/>
        </w:rPr>
        <w:t>20</w:t>
      </w:r>
      <w:r w:rsidR="006E3A2E">
        <w:rPr>
          <w:rFonts w:ascii="Verdana" w:hAnsi="Verdana" w:cs="Arial"/>
          <w:sz w:val="18"/>
          <w:szCs w:val="18"/>
        </w:rPr>
        <w:t>.000,00</w:t>
      </w:r>
      <w:r w:rsidR="00D63179" w:rsidRPr="00303D84">
        <w:rPr>
          <w:rFonts w:ascii="Verdana" w:hAnsi="Verdana" w:cs="Arial"/>
          <w:sz w:val="18"/>
          <w:szCs w:val="18"/>
        </w:rPr>
        <w:t xml:space="preserve"> è mantenuto fisso.</w:t>
      </w:r>
    </w:p>
    <w:p w14:paraId="22C2C58F" w14:textId="0B088704" w:rsidR="001022C2" w:rsidRPr="00303D84" w:rsidRDefault="001022C2" w:rsidP="00FD376B">
      <w:pPr>
        <w:spacing w:after="120"/>
        <w:ind w:left="426" w:right="-1"/>
        <w:jc w:val="both"/>
        <w:rPr>
          <w:rFonts w:ascii="Verdana" w:hAnsi="Verdana"/>
          <w:sz w:val="18"/>
        </w:rPr>
      </w:pPr>
      <w:r w:rsidRPr="00303D84">
        <w:rPr>
          <w:rFonts w:ascii="Verdana" w:hAnsi="Verdana"/>
          <w:sz w:val="18"/>
        </w:rPr>
        <w:t>L’aggiudicazione del servizio verrà effettuata in favore dell’impresa che avrà raggiunto il maggiore punteggio complessivo, risultante dalla sommatoria dei puntegg</w:t>
      </w:r>
      <w:r w:rsidR="00D63179" w:rsidRPr="00303D84">
        <w:rPr>
          <w:rFonts w:ascii="Verdana" w:hAnsi="Verdana"/>
          <w:sz w:val="18"/>
        </w:rPr>
        <w:t xml:space="preserve">i conseguiti dal progetto. </w:t>
      </w:r>
    </w:p>
    <w:p w14:paraId="1CBD839F" w14:textId="4B523F8E" w:rsidR="00855FB5" w:rsidRPr="00FD376B" w:rsidRDefault="00855FB5" w:rsidP="00FD376B">
      <w:pPr>
        <w:spacing w:after="60"/>
        <w:ind w:left="426"/>
        <w:jc w:val="both"/>
        <w:rPr>
          <w:rFonts w:ascii="Verdana" w:hAnsi="Verdana"/>
          <w:sz w:val="18"/>
        </w:rPr>
      </w:pPr>
      <w:r w:rsidRPr="00303D84">
        <w:rPr>
          <w:rFonts w:ascii="Verdana" w:hAnsi="Verdana"/>
          <w:sz w:val="18"/>
        </w:rPr>
        <w:t xml:space="preserve">La valutazione </w:t>
      </w:r>
      <w:r w:rsidR="00D63179" w:rsidRPr="00303D84">
        <w:rPr>
          <w:rFonts w:ascii="Verdana" w:hAnsi="Verdana"/>
          <w:sz w:val="18"/>
        </w:rPr>
        <w:t>del progetto</w:t>
      </w:r>
      <w:r w:rsidRPr="00303D84">
        <w:rPr>
          <w:rFonts w:ascii="Verdana" w:hAnsi="Verdana"/>
          <w:sz w:val="18"/>
        </w:rPr>
        <w:t xml:space="preserve"> verrà effettuata ripartendo i </w:t>
      </w:r>
      <w:r w:rsidRPr="00303D84">
        <w:rPr>
          <w:rFonts w:ascii="Verdana" w:hAnsi="Verdana"/>
          <w:b/>
          <w:sz w:val="18"/>
        </w:rPr>
        <w:t>punti a disposizione (</w:t>
      </w:r>
      <w:r w:rsidR="00CF3174">
        <w:rPr>
          <w:rFonts w:ascii="Verdana" w:hAnsi="Verdana"/>
          <w:b/>
          <w:sz w:val="18"/>
        </w:rPr>
        <w:t xml:space="preserve">massimo </w:t>
      </w:r>
      <w:r w:rsidRPr="00303D84">
        <w:rPr>
          <w:rFonts w:ascii="Verdana" w:hAnsi="Verdana"/>
          <w:b/>
          <w:sz w:val="18"/>
        </w:rPr>
        <w:t>100 punti)</w:t>
      </w:r>
      <w:r w:rsidR="00FD376B">
        <w:rPr>
          <w:rFonts w:ascii="Verdana" w:hAnsi="Verdana"/>
          <w:sz w:val="18"/>
        </w:rPr>
        <w:t xml:space="preserve"> nel seguente modo:</w:t>
      </w:r>
    </w:p>
    <w:p w14:paraId="1B4C774F" w14:textId="4689CF6A" w:rsidR="000C2345" w:rsidRPr="00303D84" w:rsidRDefault="00D63179" w:rsidP="00FD376B">
      <w:pPr>
        <w:pStyle w:val="Paragrafoelenco"/>
        <w:spacing w:after="0"/>
        <w:ind w:left="426"/>
        <w:jc w:val="both"/>
        <w:rPr>
          <w:rFonts w:ascii="Verdana" w:hAnsi="Verdana" w:cs="Arial"/>
          <w:sz w:val="18"/>
          <w:szCs w:val="18"/>
        </w:rPr>
      </w:pPr>
      <w:r w:rsidRPr="00303D84">
        <w:rPr>
          <w:rFonts w:ascii="Verdana" w:hAnsi="Verdana" w:cs="Arial"/>
          <w:b/>
          <w:sz w:val="18"/>
          <w:szCs w:val="18"/>
        </w:rPr>
        <w:t>Attribuzione del punteggio</w:t>
      </w:r>
    </w:p>
    <w:p w14:paraId="357C88C9" w14:textId="18508014" w:rsidR="009A0FB8" w:rsidRDefault="000C2345" w:rsidP="006E3A2E">
      <w:pPr>
        <w:pStyle w:val="Paragrafoelenco"/>
        <w:spacing w:after="0"/>
        <w:ind w:left="426"/>
        <w:jc w:val="both"/>
        <w:rPr>
          <w:rFonts w:ascii="Verdana" w:hAnsi="Verdana" w:cs="Arial"/>
          <w:sz w:val="18"/>
          <w:szCs w:val="18"/>
        </w:rPr>
      </w:pPr>
      <w:r w:rsidRPr="00303D84">
        <w:rPr>
          <w:rFonts w:ascii="Verdana" w:hAnsi="Verdana" w:cs="Arial"/>
          <w:sz w:val="18"/>
          <w:szCs w:val="18"/>
        </w:rPr>
        <w:t>I</w:t>
      </w:r>
      <w:r w:rsidR="00C428FF" w:rsidRPr="00303D84">
        <w:rPr>
          <w:rFonts w:ascii="Verdana" w:hAnsi="Verdana" w:cs="Arial"/>
          <w:sz w:val="18"/>
          <w:szCs w:val="18"/>
        </w:rPr>
        <w:t xml:space="preserve">l punteggio </w:t>
      </w:r>
      <w:r w:rsidR="00855FB5" w:rsidRPr="00303D84">
        <w:rPr>
          <w:rFonts w:ascii="Verdana" w:hAnsi="Verdana" w:cs="Arial"/>
          <w:sz w:val="18"/>
          <w:szCs w:val="18"/>
        </w:rPr>
        <w:t xml:space="preserve">per un </w:t>
      </w:r>
      <w:r w:rsidR="00855FB5" w:rsidRPr="00FD376B">
        <w:rPr>
          <w:rFonts w:ascii="Verdana" w:hAnsi="Verdana" w:cs="Arial"/>
          <w:sz w:val="18"/>
          <w:szCs w:val="18"/>
          <w:u w:val="single"/>
        </w:rPr>
        <w:t xml:space="preserve">massimo di </w:t>
      </w:r>
      <w:r w:rsidR="00C428FF" w:rsidRPr="00FD376B">
        <w:rPr>
          <w:rFonts w:ascii="Verdana" w:hAnsi="Verdana" w:cs="Arial"/>
          <w:sz w:val="18"/>
          <w:szCs w:val="18"/>
          <w:u w:val="single"/>
        </w:rPr>
        <w:t>100 punti</w:t>
      </w:r>
      <w:r w:rsidR="00855FB5" w:rsidRPr="00303D84">
        <w:rPr>
          <w:rFonts w:ascii="Verdana" w:hAnsi="Verdana" w:cs="Arial"/>
          <w:sz w:val="18"/>
          <w:szCs w:val="18"/>
        </w:rPr>
        <w:t xml:space="preserve"> </w:t>
      </w:r>
      <w:r w:rsidR="003A2D40" w:rsidRPr="00303D84">
        <w:rPr>
          <w:rFonts w:ascii="Verdana" w:hAnsi="Verdana" w:cs="Arial"/>
          <w:sz w:val="18"/>
          <w:szCs w:val="18"/>
        </w:rPr>
        <w:t xml:space="preserve">verrà distribuito utilizzando gli </w:t>
      </w:r>
      <w:r w:rsidR="00821BFE" w:rsidRPr="00303D84">
        <w:rPr>
          <w:rFonts w:ascii="Verdana" w:hAnsi="Verdana" w:cs="Arial"/>
          <w:sz w:val="18"/>
          <w:szCs w:val="18"/>
        </w:rPr>
        <w:t>elementi</w:t>
      </w:r>
      <w:r w:rsidR="003A2D40" w:rsidRPr="00303D84">
        <w:rPr>
          <w:rFonts w:ascii="Verdana" w:hAnsi="Verdana" w:cs="Arial"/>
          <w:sz w:val="18"/>
          <w:szCs w:val="18"/>
        </w:rPr>
        <w:t xml:space="preserve"> di valutazione </w:t>
      </w:r>
      <w:r w:rsidR="00821BFE" w:rsidRPr="00303D84">
        <w:rPr>
          <w:rFonts w:ascii="Verdana" w:hAnsi="Verdana" w:cs="Arial"/>
          <w:sz w:val="18"/>
          <w:szCs w:val="18"/>
        </w:rPr>
        <w:t>specificati</w:t>
      </w:r>
      <w:r w:rsidR="003A2D40" w:rsidRPr="00303D84">
        <w:rPr>
          <w:rFonts w:ascii="Verdana" w:hAnsi="Verdana" w:cs="Arial"/>
          <w:sz w:val="18"/>
          <w:szCs w:val="18"/>
        </w:rPr>
        <w:t xml:space="preserve"> nel</w:t>
      </w:r>
      <w:r w:rsidR="00FD376B">
        <w:rPr>
          <w:rFonts w:ascii="Verdana" w:hAnsi="Verdana" w:cs="Arial"/>
          <w:sz w:val="18"/>
          <w:szCs w:val="18"/>
        </w:rPr>
        <w:t>la tabella qui di seguito riportata:</w:t>
      </w:r>
    </w:p>
    <w:p w14:paraId="0598571F" w14:textId="77777777" w:rsidR="009A0FB8" w:rsidRDefault="009A0FB8" w:rsidP="00F90337">
      <w:pPr>
        <w:jc w:val="both"/>
        <w:rPr>
          <w:rFonts w:ascii="Verdana" w:hAnsi="Verdana" w:cs="Arial"/>
          <w:sz w:val="18"/>
          <w:szCs w:val="18"/>
        </w:rPr>
      </w:pPr>
    </w:p>
    <w:p w14:paraId="4052FA68" w14:textId="77777777" w:rsidR="009A0FB8" w:rsidRPr="00303D84" w:rsidRDefault="009A0FB8" w:rsidP="00F90337">
      <w:pPr>
        <w:jc w:val="both"/>
        <w:rPr>
          <w:rFonts w:ascii="Verdana" w:hAnsi="Verdana" w:cs="Arial"/>
          <w:sz w:val="18"/>
          <w:szCs w:val="18"/>
        </w:rPr>
      </w:pPr>
    </w:p>
    <w:tbl>
      <w:tblPr>
        <w:tblW w:w="9764" w:type="dxa"/>
        <w:tblInd w:w="41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84"/>
        <w:gridCol w:w="3460"/>
        <w:gridCol w:w="3920"/>
      </w:tblGrid>
      <w:tr w:rsidR="00303D84" w:rsidRPr="00303D84" w14:paraId="0539E3D9" w14:textId="77777777" w:rsidTr="005E5210">
        <w:trPr>
          <w:trHeight w:val="512"/>
        </w:trPr>
        <w:tc>
          <w:tcPr>
            <w:tcW w:w="23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D5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9A08C9" w14:textId="77777777" w:rsidR="00F90337" w:rsidRPr="00303D84" w:rsidRDefault="00F90337">
            <w:pPr>
              <w:widowControl/>
              <w:suppressAutoHyphens w:val="0"/>
              <w:jc w:val="center"/>
              <w:rPr>
                <w:rFonts w:ascii="Verdana" w:eastAsia="Times New Roman" w:hAnsi="Verdana" w:cs="Calibri"/>
                <w:b/>
                <w:bCs/>
                <w:kern w:val="0"/>
                <w:sz w:val="16"/>
                <w:szCs w:val="16"/>
                <w:lang w:eastAsia="it-IT" w:bidi="ar-SA"/>
              </w:rPr>
            </w:pPr>
            <w:bookmarkStart w:id="1" w:name="RANGE!A1:C22"/>
            <w:r w:rsidRPr="00303D84">
              <w:rPr>
                <w:rFonts w:ascii="Verdana" w:hAnsi="Verdana" w:cs="Arial"/>
                <w:b/>
                <w:bCs/>
                <w:sz w:val="16"/>
                <w:szCs w:val="16"/>
              </w:rPr>
              <w:t>ELEMENTI DI VALUTAZIONE</w:t>
            </w:r>
            <w:bookmarkEnd w:id="1"/>
          </w:p>
        </w:tc>
        <w:tc>
          <w:tcPr>
            <w:tcW w:w="3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D5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24FE62E" w14:textId="77777777" w:rsidR="00F90337" w:rsidRPr="00303D84" w:rsidRDefault="00F90337">
            <w:pPr>
              <w:rPr>
                <w:rFonts w:ascii="Verdana" w:hAnsi="Verdana" w:cs="Calibri"/>
                <w:b/>
                <w:bCs/>
                <w:sz w:val="16"/>
                <w:szCs w:val="16"/>
              </w:rPr>
            </w:pPr>
            <w:r w:rsidRPr="00303D84">
              <w:rPr>
                <w:rFonts w:ascii="Verdana" w:hAnsi="Verdana" w:cs="Arial"/>
                <w:b/>
                <w:bCs/>
                <w:sz w:val="16"/>
                <w:szCs w:val="16"/>
              </w:rPr>
              <w:t>Sub-criterio di elemento di valutazione</w:t>
            </w:r>
          </w:p>
        </w:tc>
        <w:tc>
          <w:tcPr>
            <w:tcW w:w="3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D5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E3E406A" w14:textId="709CF6AD" w:rsidR="00F90337" w:rsidRPr="00303D84" w:rsidRDefault="00BF4C84">
            <w:pPr>
              <w:rPr>
                <w:rFonts w:ascii="Verdana" w:hAnsi="Verdana" w:cs="Calibri"/>
                <w:b/>
                <w:bCs/>
                <w:sz w:val="16"/>
                <w:szCs w:val="16"/>
              </w:rPr>
            </w:pPr>
            <w:r w:rsidRPr="00303D84">
              <w:rPr>
                <w:rFonts w:ascii="Verdana" w:hAnsi="Verdana" w:cs="Arial"/>
                <w:b/>
                <w:bCs/>
                <w:sz w:val="16"/>
                <w:szCs w:val="16"/>
              </w:rPr>
              <w:t>A</w:t>
            </w:r>
            <w:r w:rsidR="00F90337" w:rsidRPr="00303D84">
              <w:rPr>
                <w:rFonts w:ascii="Verdana" w:hAnsi="Verdana" w:cs="Arial"/>
                <w:b/>
                <w:bCs/>
                <w:sz w:val="16"/>
                <w:szCs w:val="16"/>
              </w:rPr>
              <w:t>spetti che verranno valutati</w:t>
            </w:r>
          </w:p>
        </w:tc>
      </w:tr>
      <w:tr w:rsidR="00303D84" w:rsidRPr="00303D84" w14:paraId="516008B2" w14:textId="77777777" w:rsidTr="005E5210">
        <w:trPr>
          <w:trHeight w:val="1485"/>
        </w:trPr>
        <w:tc>
          <w:tcPr>
            <w:tcW w:w="238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FDE9D9" w:themeFill="accent6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E6BE4C" w14:textId="4267212C" w:rsidR="00F90337" w:rsidRPr="00303D84" w:rsidRDefault="00253AB6" w:rsidP="00487C8D">
            <w:pPr>
              <w:jc w:val="center"/>
              <w:rPr>
                <w:rFonts w:ascii="Verdana" w:hAnsi="Verdana" w:cs="Calibri"/>
                <w:b/>
                <w:bCs/>
                <w:sz w:val="16"/>
                <w:szCs w:val="16"/>
              </w:rPr>
            </w:pPr>
            <w:r w:rsidRPr="005A03C1">
              <w:rPr>
                <w:rFonts w:ascii="Verdana" w:hAnsi="Verdana" w:cs="Calibri"/>
                <w:b/>
                <w:bCs/>
                <w:sz w:val="16"/>
                <w:szCs w:val="16"/>
              </w:rPr>
              <w:t>PROFILO</w:t>
            </w:r>
            <w:r w:rsidR="00F90337" w:rsidRPr="005A03C1">
              <w:rPr>
                <w:rFonts w:ascii="Verdana" w:hAnsi="Verdana" w:cs="Calibri"/>
                <w:b/>
                <w:bCs/>
                <w:sz w:val="16"/>
                <w:szCs w:val="16"/>
              </w:rPr>
              <w:t xml:space="preserve"> AZIENDALE </w:t>
            </w:r>
            <w:r w:rsidR="00F90337" w:rsidRPr="00253AB6">
              <w:rPr>
                <w:rFonts w:ascii="Verdana" w:hAnsi="Verdana" w:cs="Calibri"/>
                <w:b/>
                <w:bCs/>
                <w:color w:val="FF0000"/>
                <w:sz w:val="16"/>
                <w:szCs w:val="16"/>
              </w:rPr>
              <w:br/>
            </w:r>
            <w:r w:rsidR="00F90337" w:rsidRPr="00303D84">
              <w:rPr>
                <w:rFonts w:ascii="Verdana" w:hAnsi="Verdana" w:cs="Calibri"/>
                <w:b/>
                <w:bCs/>
                <w:sz w:val="16"/>
                <w:szCs w:val="16"/>
              </w:rPr>
              <w:br/>
            </w:r>
            <w:r w:rsidR="00F90337" w:rsidRPr="00303D84">
              <w:rPr>
                <w:rFonts w:ascii="Verdana" w:hAnsi="Verdana" w:cs="Calibri"/>
                <w:sz w:val="16"/>
                <w:szCs w:val="16"/>
              </w:rPr>
              <w:t xml:space="preserve">punteggio totale massimo </w:t>
            </w:r>
            <w:r w:rsidR="00487C8D">
              <w:rPr>
                <w:rFonts w:ascii="Verdana" w:hAnsi="Verdana" w:cs="Calibri"/>
                <w:b/>
                <w:bCs/>
                <w:sz w:val="16"/>
                <w:szCs w:val="16"/>
              </w:rPr>
              <w:t>16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DE9D9" w:themeFill="accent6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0B04C06" w14:textId="09DAEA84" w:rsidR="00BF4C84" w:rsidRPr="00303D84" w:rsidRDefault="00F90337">
            <w:pPr>
              <w:rPr>
                <w:rFonts w:ascii="Verdana" w:hAnsi="Verdana" w:cs="Calibri"/>
                <w:b/>
                <w:bCs/>
                <w:sz w:val="16"/>
                <w:szCs w:val="16"/>
              </w:rPr>
            </w:pPr>
            <w:r w:rsidRPr="00303D84">
              <w:rPr>
                <w:rFonts w:ascii="Verdana" w:hAnsi="Verdana" w:cs="Calibri"/>
                <w:b/>
                <w:bCs/>
                <w:sz w:val="16"/>
                <w:szCs w:val="16"/>
              </w:rPr>
              <w:t xml:space="preserve">Team </w:t>
            </w:r>
            <w:r w:rsidR="00487C8D">
              <w:rPr>
                <w:rFonts w:ascii="Verdana" w:hAnsi="Verdana" w:cs="Calibri"/>
                <w:b/>
                <w:bCs/>
                <w:sz w:val="16"/>
                <w:szCs w:val="16"/>
              </w:rPr>
              <w:t>di progetto</w:t>
            </w:r>
          </w:p>
          <w:p w14:paraId="671F2181" w14:textId="7C0B0292" w:rsidR="00F90337" w:rsidRPr="00303D84" w:rsidRDefault="00F90337">
            <w:pPr>
              <w:rPr>
                <w:rFonts w:ascii="Verdana" w:hAnsi="Verdana" w:cs="Calibri"/>
                <w:b/>
                <w:bCs/>
                <w:sz w:val="16"/>
                <w:szCs w:val="16"/>
              </w:rPr>
            </w:pPr>
            <w:r w:rsidRPr="00303D84">
              <w:rPr>
                <w:rFonts w:ascii="Verdana" w:hAnsi="Verdana" w:cs="Calibri"/>
                <w:b/>
                <w:bCs/>
                <w:sz w:val="16"/>
                <w:szCs w:val="16"/>
              </w:rPr>
              <w:br/>
            </w:r>
            <w:proofErr w:type="gramStart"/>
            <w:r w:rsidRPr="00303D84">
              <w:rPr>
                <w:rFonts w:ascii="Verdana" w:hAnsi="Verdana" w:cs="Calibri"/>
                <w:sz w:val="16"/>
                <w:szCs w:val="16"/>
              </w:rPr>
              <w:t>punteggio</w:t>
            </w:r>
            <w:proofErr w:type="gramEnd"/>
            <w:r w:rsidRPr="00303D84">
              <w:rPr>
                <w:rFonts w:ascii="Verdana" w:hAnsi="Verdana" w:cs="Calibri"/>
                <w:sz w:val="16"/>
                <w:szCs w:val="16"/>
              </w:rPr>
              <w:t xml:space="preserve"> totale massimo</w:t>
            </w:r>
            <w:r w:rsidR="005A03C1">
              <w:rPr>
                <w:rFonts w:ascii="Verdana" w:hAnsi="Verdana" w:cs="Calibri"/>
                <w:b/>
                <w:bCs/>
                <w:sz w:val="16"/>
                <w:szCs w:val="16"/>
              </w:rPr>
              <w:t xml:space="preserve"> 4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DE9D9" w:themeFill="accent6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4BFAF0B" w14:textId="70DEBDFD" w:rsidR="00E46406" w:rsidRDefault="009F562F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F</w:t>
            </w:r>
            <w:r w:rsidR="005A03C1" w:rsidRPr="005A03C1">
              <w:rPr>
                <w:rFonts w:ascii="Verdana" w:hAnsi="Verdana" w:cs="Arial"/>
                <w:sz w:val="16"/>
                <w:szCs w:val="16"/>
              </w:rPr>
              <w:t>igure professionali, dipendenti o collaboratori esterni, alle proprie dipendenze</w:t>
            </w:r>
            <w:r w:rsidR="00F90337" w:rsidRPr="00303D84">
              <w:rPr>
                <w:rFonts w:ascii="Verdana" w:hAnsi="Verdana" w:cs="Arial"/>
                <w:sz w:val="16"/>
                <w:szCs w:val="16"/>
              </w:rPr>
              <w:t xml:space="preserve">: quale ruolo avrà ciascuno di essi nell’ambito dell’evento; </w:t>
            </w:r>
          </w:p>
          <w:p w14:paraId="1B546D2E" w14:textId="77777777" w:rsidR="00487C8D" w:rsidRDefault="00487C8D">
            <w:pPr>
              <w:rPr>
                <w:rFonts w:ascii="Verdana" w:hAnsi="Verdana" w:cs="Arial"/>
                <w:sz w:val="16"/>
                <w:szCs w:val="16"/>
              </w:rPr>
            </w:pPr>
          </w:p>
          <w:p w14:paraId="30553F09" w14:textId="23F2FE59" w:rsidR="00F90337" w:rsidRPr="00303D84" w:rsidRDefault="009F562F">
            <w:pPr>
              <w:rPr>
                <w:rFonts w:ascii="Verdana" w:hAnsi="Verdana" w:cs="Calibri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P</w:t>
            </w:r>
            <w:r w:rsidR="005A03C1">
              <w:rPr>
                <w:rFonts w:ascii="Verdana" w:hAnsi="Verdana" w:cs="Arial"/>
                <w:sz w:val="16"/>
                <w:szCs w:val="16"/>
              </w:rPr>
              <w:t>rofilo sintetico di ciascuna figura,</w:t>
            </w:r>
            <w:r w:rsidR="00F90337" w:rsidRPr="00303D84">
              <w:rPr>
                <w:rFonts w:ascii="Verdana" w:hAnsi="Verdana" w:cs="Arial"/>
                <w:sz w:val="16"/>
                <w:szCs w:val="16"/>
              </w:rPr>
              <w:t xml:space="preserve"> in cui saranno indicate solo le esperienze funzionali al</w:t>
            </w:r>
            <w:r w:rsidR="00E46406">
              <w:rPr>
                <w:rFonts w:ascii="Verdana" w:hAnsi="Verdana" w:cs="Arial"/>
                <w:sz w:val="16"/>
                <w:szCs w:val="16"/>
              </w:rPr>
              <w:t xml:space="preserve"> ruolo che avranno nel progetto</w:t>
            </w:r>
          </w:p>
        </w:tc>
      </w:tr>
      <w:tr w:rsidR="00303D84" w:rsidRPr="00303D84" w14:paraId="07BAC841" w14:textId="77777777" w:rsidTr="005E5210">
        <w:trPr>
          <w:trHeight w:val="1275"/>
        </w:trPr>
        <w:tc>
          <w:tcPr>
            <w:tcW w:w="238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FDE9D9" w:themeFill="accent6" w:themeFillTint="33"/>
            <w:vAlign w:val="center"/>
            <w:hideMark/>
          </w:tcPr>
          <w:p w14:paraId="6C3A78FE" w14:textId="77777777" w:rsidR="00F90337" w:rsidRPr="00303D84" w:rsidRDefault="00F90337">
            <w:pPr>
              <w:rPr>
                <w:rFonts w:ascii="Verdana" w:hAnsi="Verdana" w:cs="Calibri"/>
                <w:b/>
                <w:bCs/>
                <w:sz w:val="16"/>
                <w:szCs w:val="16"/>
              </w:rPr>
            </w:pP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DE9D9" w:themeFill="accent6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4BEBF1B" w14:textId="06BF26AF" w:rsidR="00BF4C84" w:rsidRPr="00303D84" w:rsidRDefault="00F90337">
            <w:pPr>
              <w:rPr>
                <w:rFonts w:ascii="Verdana" w:hAnsi="Verdana" w:cs="Arial"/>
                <w:b/>
                <w:bCs/>
                <w:sz w:val="16"/>
                <w:szCs w:val="16"/>
              </w:rPr>
            </w:pPr>
            <w:r w:rsidRPr="00303D84">
              <w:rPr>
                <w:rFonts w:ascii="Verdana" w:hAnsi="Verdana" w:cs="Arial"/>
                <w:b/>
                <w:bCs/>
                <w:sz w:val="16"/>
                <w:szCs w:val="16"/>
              </w:rPr>
              <w:t xml:space="preserve">Portfolio clienti ed esperienze </w:t>
            </w:r>
            <w:r w:rsidRPr="00303D84">
              <w:rPr>
                <w:rFonts w:ascii="Verdana" w:hAnsi="Verdana" w:cs="Arial"/>
                <w:b/>
                <w:bCs/>
                <w:sz w:val="16"/>
                <w:szCs w:val="16"/>
              </w:rPr>
              <w:br/>
            </w:r>
          </w:p>
          <w:p w14:paraId="1A408A6F" w14:textId="4F45AEEA" w:rsidR="00F90337" w:rsidRPr="00303D84" w:rsidRDefault="00F90337">
            <w:pPr>
              <w:rPr>
                <w:rFonts w:ascii="Verdana" w:hAnsi="Verdana" w:cs="Calibri"/>
                <w:b/>
                <w:bCs/>
                <w:sz w:val="16"/>
                <w:szCs w:val="16"/>
              </w:rPr>
            </w:pPr>
            <w:proofErr w:type="gramStart"/>
            <w:r w:rsidRPr="00303D84">
              <w:rPr>
                <w:rFonts w:ascii="Verdana" w:hAnsi="Verdana" w:cs="Arial"/>
                <w:sz w:val="16"/>
                <w:szCs w:val="16"/>
              </w:rPr>
              <w:t>punteggio</w:t>
            </w:r>
            <w:proofErr w:type="gramEnd"/>
            <w:r w:rsidRPr="00303D84">
              <w:rPr>
                <w:rFonts w:ascii="Verdana" w:hAnsi="Verdana" w:cs="Arial"/>
                <w:sz w:val="16"/>
                <w:szCs w:val="16"/>
              </w:rPr>
              <w:t xml:space="preserve"> totale massimo</w:t>
            </w:r>
            <w:r w:rsidR="00487C8D">
              <w:rPr>
                <w:rFonts w:ascii="Verdana" w:hAnsi="Verdana" w:cs="Arial"/>
                <w:b/>
                <w:bCs/>
                <w:sz w:val="16"/>
                <w:szCs w:val="16"/>
              </w:rPr>
              <w:t xml:space="preserve"> </w:t>
            </w:r>
            <w:r w:rsidR="000C5233">
              <w:rPr>
                <w:rFonts w:ascii="Verdana" w:hAnsi="Verdana" w:cs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DE9D9" w:themeFill="accent6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0B7601" w14:textId="4023126D" w:rsidR="00F90337" w:rsidRPr="00303D84" w:rsidRDefault="009F562F" w:rsidP="00487C8D">
            <w:pPr>
              <w:rPr>
                <w:rFonts w:ascii="Verdana" w:hAnsi="Verdana" w:cs="Calibri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P</w:t>
            </w:r>
            <w:r w:rsidR="00F90337" w:rsidRPr="00303D84">
              <w:rPr>
                <w:rFonts w:ascii="Verdana" w:hAnsi="Verdana" w:cs="Arial"/>
                <w:sz w:val="16"/>
                <w:szCs w:val="16"/>
              </w:rPr>
              <w:t>ri</w:t>
            </w:r>
            <w:r w:rsidR="00253AB6">
              <w:rPr>
                <w:rFonts w:ascii="Verdana" w:hAnsi="Verdana" w:cs="Arial"/>
                <w:sz w:val="16"/>
                <w:szCs w:val="16"/>
              </w:rPr>
              <w:t xml:space="preserve">ncipali clienti del periodo </w:t>
            </w:r>
            <w:r w:rsidR="00253AB6" w:rsidRPr="00487C8D">
              <w:rPr>
                <w:rFonts w:ascii="Verdana" w:hAnsi="Verdana" w:cs="Arial"/>
                <w:sz w:val="16"/>
                <w:szCs w:val="16"/>
              </w:rPr>
              <w:t>2016</w:t>
            </w:r>
            <w:r w:rsidR="00F90337" w:rsidRPr="00487C8D">
              <w:rPr>
                <w:rFonts w:ascii="Verdana" w:hAnsi="Verdana" w:cs="Arial"/>
                <w:sz w:val="16"/>
                <w:szCs w:val="16"/>
              </w:rPr>
              <w:t>-</w:t>
            </w:r>
            <w:r w:rsidR="00F90337" w:rsidRPr="00303D84">
              <w:rPr>
                <w:rFonts w:ascii="Verdana" w:hAnsi="Verdana" w:cs="Arial"/>
                <w:sz w:val="16"/>
                <w:szCs w:val="16"/>
              </w:rPr>
              <w:t>2020 e tipologie di commesse realizzat</w:t>
            </w:r>
            <w:r w:rsidR="00C259A3">
              <w:rPr>
                <w:rFonts w:ascii="Verdana" w:hAnsi="Verdana" w:cs="Arial"/>
                <w:sz w:val="16"/>
                <w:szCs w:val="16"/>
              </w:rPr>
              <w:t>e</w:t>
            </w:r>
          </w:p>
        </w:tc>
      </w:tr>
      <w:tr w:rsidR="00303D84" w:rsidRPr="00303D84" w14:paraId="49B4241C" w14:textId="77777777" w:rsidTr="00487C8D">
        <w:trPr>
          <w:trHeight w:val="1354"/>
        </w:trPr>
        <w:tc>
          <w:tcPr>
            <w:tcW w:w="2384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  <w:hideMark/>
          </w:tcPr>
          <w:p w14:paraId="23A10875" w14:textId="77777777" w:rsidR="00F90337" w:rsidRPr="00303D84" w:rsidRDefault="00F90337">
            <w:pPr>
              <w:rPr>
                <w:rFonts w:ascii="Verdana" w:hAnsi="Verdana" w:cs="Calibri"/>
                <w:b/>
                <w:bCs/>
                <w:sz w:val="16"/>
                <w:szCs w:val="16"/>
              </w:rPr>
            </w:pP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DE9D9" w:themeFill="accent6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AC88E92" w14:textId="7E8DA734" w:rsidR="00BF4C84" w:rsidRPr="00303D84" w:rsidRDefault="00F90337">
            <w:pPr>
              <w:rPr>
                <w:rFonts w:ascii="Verdana" w:hAnsi="Verdana" w:cs="Arial"/>
                <w:sz w:val="16"/>
                <w:szCs w:val="16"/>
              </w:rPr>
            </w:pPr>
            <w:r w:rsidRPr="00303D84">
              <w:rPr>
                <w:rFonts w:ascii="Verdana" w:hAnsi="Verdana" w:cs="Arial"/>
                <w:b/>
                <w:bCs/>
                <w:sz w:val="16"/>
                <w:szCs w:val="16"/>
              </w:rPr>
              <w:t>Partenariat</w:t>
            </w:r>
            <w:r w:rsidR="00C259A3">
              <w:rPr>
                <w:rFonts w:ascii="Verdana" w:hAnsi="Verdana" w:cs="Arial"/>
                <w:b/>
                <w:bCs/>
                <w:sz w:val="16"/>
                <w:szCs w:val="16"/>
              </w:rPr>
              <w:t>o, Sponsor e F</w:t>
            </w:r>
            <w:r w:rsidR="00487C8D">
              <w:rPr>
                <w:rFonts w:ascii="Verdana" w:hAnsi="Verdana" w:cs="Arial"/>
                <w:b/>
                <w:bCs/>
                <w:sz w:val="16"/>
                <w:szCs w:val="16"/>
              </w:rPr>
              <w:t>ornitori</w:t>
            </w:r>
          </w:p>
          <w:p w14:paraId="14548BDA" w14:textId="77777777" w:rsidR="00BF4C84" w:rsidRPr="00303D84" w:rsidRDefault="00BF4C84">
            <w:pPr>
              <w:rPr>
                <w:rFonts w:ascii="Verdana" w:hAnsi="Verdana" w:cs="Arial"/>
                <w:sz w:val="16"/>
                <w:szCs w:val="16"/>
              </w:rPr>
            </w:pPr>
          </w:p>
          <w:p w14:paraId="73CE35BC" w14:textId="18D07E44" w:rsidR="00F90337" w:rsidRPr="00303D84" w:rsidRDefault="00F90337" w:rsidP="00487C8D">
            <w:pPr>
              <w:rPr>
                <w:rFonts w:ascii="Verdana" w:hAnsi="Verdana" w:cs="Calibri"/>
                <w:b/>
                <w:bCs/>
                <w:sz w:val="16"/>
                <w:szCs w:val="16"/>
              </w:rPr>
            </w:pPr>
            <w:proofErr w:type="gramStart"/>
            <w:r w:rsidRPr="00303D84">
              <w:rPr>
                <w:rFonts w:ascii="Verdana" w:hAnsi="Verdana" w:cs="Arial"/>
                <w:sz w:val="16"/>
                <w:szCs w:val="16"/>
              </w:rPr>
              <w:t>punteggio</w:t>
            </w:r>
            <w:proofErr w:type="gramEnd"/>
            <w:r w:rsidRPr="00303D84">
              <w:rPr>
                <w:rFonts w:ascii="Verdana" w:hAnsi="Verdana" w:cs="Arial"/>
                <w:sz w:val="16"/>
                <w:szCs w:val="16"/>
              </w:rPr>
              <w:t xml:space="preserve"> totale massimo</w:t>
            </w:r>
            <w:r w:rsidRPr="00303D84">
              <w:rPr>
                <w:rFonts w:ascii="Verdana" w:hAnsi="Verdana" w:cs="Arial"/>
                <w:b/>
                <w:bCs/>
                <w:sz w:val="16"/>
                <w:szCs w:val="16"/>
              </w:rPr>
              <w:t xml:space="preserve"> </w:t>
            </w:r>
            <w:r w:rsidR="000C5233">
              <w:rPr>
                <w:rFonts w:ascii="Verdana" w:hAnsi="Verdana" w:cs="Arial"/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3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8894490" w14:textId="0022C9A1" w:rsidR="005B2410" w:rsidRDefault="00487C8D" w:rsidP="005B2410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Caratteristiche </w:t>
            </w:r>
            <w:r w:rsidRPr="00303D84">
              <w:rPr>
                <w:rFonts w:ascii="Verdana" w:hAnsi="Verdana" w:cs="Arial"/>
                <w:sz w:val="16"/>
                <w:szCs w:val="16"/>
              </w:rPr>
              <w:t>Sponsor, Fornitori</w:t>
            </w:r>
            <w:r w:rsidR="005B2410">
              <w:rPr>
                <w:rFonts w:ascii="Verdana" w:hAnsi="Verdana" w:cs="Arial"/>
                <w:sz w:val="16"/>
                <w:szCs w:val="16"/>
              </w:rPr>
              <w:t xml:space="preserve"> e </w:t>
            </w:r>
            <w:r w:rsidR="00F90337" w:rsidRPr="00303D84">
              <w:rPr>
                <w:rFonts w:ascii="Verdana" w:hAnsi="Verdana" w:cs="Arial"/>
                <w:sz w:val="16"/>
                <w:szCs w:val="16"/>
              </w:rPr>
              <w:t xml:space="preserve">ruolo degli stessi all’interno del </w:t>
            </w:r>
            <w:r w:rsidR="005B2410">
              <w:rPr>
                <w:rFonts w:ascii="Verdana" w:hAnsi="Verdana" w:cs="Arial"/>
                <w:sz w:val="16"/>
                <w:szCs w:val="16"/>
              </w:rPr>
              <w:t>progetto;</w:t>
            </w:r>
            <w:r w:rsidR="00F90337" w:rsidRPr="00303D84"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  <w:p w14:paraId="535FCED9" w14:textId="77777777" w:rsidR="005B2410" w:rsidRDefault="005B2410" w:rsidP="005B2410">
            <w:pPr>
              <w:rPr>
                <w:rFonts w:ascii="Verdana" w:hAnsi="Verdana" w:cs="Arial"/>
                <w:sz w:val="16"/>
                <w:szCs w:val="16"/>
              </w:rPr>
            </w:pPr>
          </w:p>
          <w:p w14:paraId="48F06734" w14:textId="1B93A8C3" w:rsidR="00F90337" w:rsidRPr="005B2410" w:rsidRDefault="005B2410" w:rsidP="005B2410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C</w:t>
            </w:r>
            <w:r w:rsidR="00F90337" w:rsidRPr="00303D84">
              <w:rPr>
                <w:rFonts w:ascii="Verdana" w:hAnsi="Verdana" w:cs="Arial"/>
                <w:sz w:val="16"/>
                <w:szCs w:val="16"/>
              </w:rPr>
              <w:t>ompetenze distintive</w:t>
            </w:r>
          </w:p>
        </w:tc>
      </w:tr>
      <w:tr w:rsidR="00303D84" w:rsidRPr="00303D84" w14:paraId="266E37BC" w14:textId="77777777" w:rsidTr="00D40A35">
        <w:trPr>
          <w:trHeight w:val="47"/>
        </w:trPr>
        <w:tc>
          <w:tcPr>
            <w:tcW w:w="2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EDA276E" w14:textId="77777777" w:rsidR="00F90337" w:rsidRPr="00303D84" w:rsidRDefault="00F90337">
            <w:pPr>
              <w:jc w:val="center"/>
              <w:rPr>
                <w:rFonts w:ascii="Verdana" w:hAnsi="Verdana" w:cs="Calibri"/>
                <w:sz w:val="16"/>
                <w:szCs w:val="16"/>
              </w:rPr>
            </w:pPr>
            <w:r w:rsidRPr="00303D84">
              <w:rPr>
                <w:rFonts w:ascii="Verdana" w:hAnsi="Verdana" w:cs="Arial"/>
                <w:sz w:val="16"/>
                <w:szCs w:val="16"/>
              </w:rPr>
              <w:t> </w:t>
            </w: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BFBFBF" w:themeFill="background1" w:themeFillShade="B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22777F6" w14:textId="77777777" w:rsidR="00F90337" w:rsidRPr="00303D84" w:rsidRDefault="00F90337">
            <w:pPr>
              <w:rPr>
                <w:rFonts w:ascii="Verdana" w:hAnsi="Verdana" w:cs="Calibri"/>
                <w:sz w:val="16"/>
                <w:szCs w:val="16"/>
              </w:rPr>
            </w:pPr>
            <w:r w:rsidRPr="00303D84">
              <w:rPr>
                <w:rFonts w:ascii="Verdana" w:hAnsi="Verdana" w:cs="Arial"/>
                <w:sz w:val="16"/>
                <w:szCs w:val="16"/>
              </w:rPr>
              <w:t> </w:t>
            </w:r>
          </w:p>
        </w:tc>
        <w:tc>
          <w:tcPr>
            <w:tcW w:w="39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F31D968" w14:textId="77777777" w:rsidR="00F90337" w:rsidRPr="00303D84" w:rsidRDefault="00F90337">
            <w:pPr>
              <w:rPr>
                <w:rFonts w:ascii="Verdana" w:hAnsi="Verdana" w:cs="Calibri"/>
                <w:sz w:val="16"/>
                <w:szCs w:val="16"/>
              </w:rPr>
            </w:pPr>
            <w:r w:rsidRPr="00303D84">
              <w:rPr>
                <w:rFonts w:ascii="Verdana" w:hAnsi="Verdana" w:cs="Arial"/>
                <w:sz w:val="16"/>
                <w:szCs w:val="16"/>
              </w:rPr>
              <w:t> </w:t>
            </w:r>
          </w:p>
        </w:tc>
      </w:tr>
      <w:tr w:rsidR="002F782C" w:rsidRPr="00303D84" w14:paraId="354879E9" w14:textId="77777777" w:rsidTr="00D40A35">
        <w:trPr>
          <w:trHeight w:val="1467"/>
        </w:trPr>
        <w:tc>
          <w:tcPr>
            <w:tcW w:w="23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D5CEFAD" w14:textId="54568882" w:rsidR="002F782C" w:rsidRPr="00303D84" w:rsidRDefault="002F782C">
            <w:pPr>
              <w:jc w:val="center"/>
              <w:rPr>
                <w:rFonts w:ascii="Verdana" w:hAnsi="Verdana" w:cs="Calibri"/>
                <w:b/>
                <w:bCs/>
                <w:sz w:val="16"/>
                <w:szCs w:val="16"/>
              </w:rPr>
            </w:pPr>
            <w:r w:rsidRPr="00303D84">
              <w:rPr>
                <w:rFonts w:ascii="Verdana" w:hAnsi="Verdana" w:cs="Calibri"/>
                <w:b/>
                <w:bCs/>
                <w:sz w:val="16"/>
                <w:szCs w:val="16"/>
              </w:rPr>
              <w:t>PROGETTO</w:t>
            </w:r>
            <w:r w:rsidRPr="00303D84">
              <w:rPr>
                <w:rFonts w:ascii="Verdana" w:hAnsi="Verdana" w:cs="Calibri"/>
                <w:b/>
                <w:bCs/>
                <w:sz w:val="16"/>
                <w:szCs w:val="16"/>
              </w:rPr>
              <w:br/>
            </w:r>
            <w:r w:rsidRPr="00303D84">
              <w:rPr>
                <w:rFonts w:ascii="Verdana" w:hAnsi="Verdana" w:cs="Calibri"/>
                <w:b/>
                <w:bCs/>
                <w:sz w:val="16"/>
                <w:szCs w:val="16"/>
              </w:rPr>
              <w:br/>
            </w:r>
            <w:r w:rsidRPr="00303D84">
              <w:rPr>
                <w:rFonts w:ascii="Verdana" w:hAnsi="Verdana" w:cs="Calibri"/>
                <w:sz w:val="16"/>
                <w:szCs w:val="16"/>
              </w:rPr>
              <w:t>punteggio totale massimo</w:t>
            </w:r>
            <w:r w:rsidR="00470732">
              <w:rPr>
                <w:rFonts w:ascii="Verdana" w:hAnsi="Verdana" w:cs="Calibri"/>
                <w:b/>
                <w:bCs/>
                <w:sz w:val="16"/>
                <w:szCs w:val="16"/>
              </w:rPr>
              <w:t xml:space="preserve"> 55</w:t>
            </w: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A85D92E" w14:textId="599B4F3C" w:rsidR="002F782C" w:rsidRPr="00303D84" w:rsidRDefault="002F782C">
            <w:pPr>
              <w:rPr>
                <w:rFonts w:ascii="Verdana" w:hAnsi="Verdana" w:cs="Arial"/>
                <w:b/>
                <w:bCs/>
                <w:sz w:val="16"/>
                <w:szCs w:val="16"/>
              </w:rPr>
            </w:pPr>
            <w:r>
              <w:rPr>
                <w:rFonts w:ascii="Verdana" w:hAnsi="Verdana" w:cs="Arial"/>
                <w:b/>
                <w:bCs/>
                <w:sz w:val="16"/>
                <w:szCs w:val="16"/>
              </w:rPr>
              <w:t xml:space="preserve">Analisi posizionamento competitivo e </w:t>
            </w:r>
            <w:proofErr w:type="spellStart"/>
            <w:r>
              <w:rPr>
                <w:rFonts w:ascii="Verdana" w:hAnsi="Verdana" w:cs="Arial"/>
                <w:b/>
                <w:bCs/>
                <w:sz w:val="16"/>
                <w:szCs w:val="16"/>
              </w:rPr>
              <w:t>C</w:t>
            </w:r>
            <w:r w:rsidRPr="00303D84">
              <w:rPr>
                <w:rFonts w:ascii="Verdana" w:hAnsi="Verdana" w:cs="Arial"/>
                <w:b/>
                <w:bCs/>
                <w:sz w:val="16"/>
                <w:szCs w:val="16"/>
              </w:rPr>
              <w:t>oncept</w:t>
            </w:r>
            <w:proofErr w:type="spellEnd"/>
            <w:r w:rsidRPr="00303D84">
              <w:rPr>
                <w:rFonts w:ascii="Verdana" w:hAnsi="Verdana" w:cs="Arial"/>
                <w:b/>
                <w:bCs/>
                <w:sz w:val="16"/>
                <w:szCs w:val="16"/>
              </w:rPr>
              <w:t xml:space="preserve"> creativo </w:t>
            </w:r>
          </w:p>
          <w:p w14:paraId="546AC37B" w14:textId="77777777" w:rsidR="002F782C" w:rsidRPr="00303D84" w:rsidRDefault="002F782C">
            <w:pPr>
              <w:rPr>
                <w:rFonts w:ascii="Verdana" w:hAnsi="Verdana" w:cs="Arial"/>
                <w:b/>
                <w:bCs/>
                <w:sz w:val="16"/>
                <w:szCs w:val="16"/>
              </w:rPr>
            </w:pPr>
          </w:p>
          <w:p w14:paraId="2163AB86" w14:textId="599A8451" w:rsidR="002F782C" w:rsidRPr="00303D84" w:rsidRDefault="002F782C" w:rsidP="00470732">
            <w:pPr>
              <w:rPr>
                <w:rFonts w:ascii="Verdana" w:hAnsi="Verdana" w:cs="Calibri"/>
                <w:b/>
                <w:bCs/>
                <w:sz w:val="16"/>
                <w:szCs w:val="16"/>
              </w:rPr>
            </w:pPr>
            <w:proofErr w:type="gramStart"/>
            <w:r w:rsidRPr="00303D84">
              <w:rPr>
                <w:rFonts w:ascii="Verdana" w:hAnsi="Verdana" w:cs="Arial"/>
                <w:sz w:val="16"/>
                <w:szCs w:val="16"/>
              </w:rPr>
              <w:t>punteggio</w:t>
            </w:r>
            <w:proofErr w:type="gramEnd"/>
            <w:r w:rsidRPr="00303D84">
              <w:rPr>
                <w:rFonts w:ascii="Verdana" w:hAnsi="Verdana" w:cs="Arial"/>
                <w:sz w:val="16"/>
                <w:szCs w:val="16"/>
              </w:rPr>
              <w:t xml:space="preserve"> totale massimo </w:t>
            </w:r>
            <w:r w:rsidR="000C5233" w:rsidRPr="000C5233">
              <w:rPr>
                <w:rFonts w:ascii="Verdana" w:hAnsi="Verdana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DBE5F1" w:themeFill="accent1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52F64BA" w14:textId="53660537" w:rsidR="002F782C" w:rsidRDefault="002F782C" w:rsidP="00253AB6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Capacità di identificar</w:t>
            </w:r>
            <w:r w:rsidR="005B2410">
              <w:rPr>
                <w:rFonts w:ascii="Verdana" w:hAnsi="Verdana" w:cs="Arial"/>
                <w:sz w:val="16"/>
                <w:szCs w:val="16"/>
              </w:rPr>
              <w:t>e il posizionamento dell’evento;</w:t>
            </w:r>
            <w:r w:rsidRPr="00303D84">
              <w:rPr>
                <w:rFonts w:ascii="Verdana" w:hAnsi="Verdana" w:cs="Arial"/>
                <w:sz w:val="16"/>
                <w:szCs w:val="16"/>
              </w:rPr>
              <w:br/>
            </w:r>
          </w:p>
          <w:p w14:paraId="07B7E7E9" w14:textId="4E19855D" w:rsidR="002F782C" w:rsidRPr="00303D84" w:rsidRDefault="002F782C" w:rsidP="00253AB6">
            <w:pPr>
              <w:rPr>
                <w:rFonts w:ascii="Verdana" w:hAnsi="Verdana" w:cs="Calibri"/>
                <w:sz w:val="16"/>
                <w:szCs w:val="16"/>
              </w:rPr>
            </w:pPr>
            <w:r w:rsidRPr="00303D84">
              <w:rPr>
                <w:rFonts w:ascii="Verdana" w:hAnsi="Verdana" w:cs="Arial"/>
                <w:sz w:val="16"/>
                <w:szCs w:val="16"/>
              </w:rPr>
              <w:t>Coerenza con quanto richiesto i</w:t>
            </w:r>
            <w:r w:rsidR="006E3A2E">
              <w:rPr>
                <w:rFonts w:ascii="Verdana" w:hAnsi="Verdana" w:cs="Arial"/>
                <w:sz w:val="16"/>
                <w:szCs w:val="16"/>
              </w:rPr>
              <w:t xml:space="preserve">n relazione al </w:t>
            </w:r>
            <w:proofErr w:type="spellStart"/>
            <w:r w:rsidR="006E3A2E">
              <w:rPr>
                <w:rFonts w:ascii="Verdana" w:hAnsi="Verdana" w:cs="Arial"/>
                <w:sz w:val="16"/>
                <w:szCs w:val="16"/>
              </w:rPr>
              <w:t>C</w:t>
            </w:r>
            <w:r>
              <w:rPr>
                <w:rFonts w:ascii="Verdana" w:hAnsi="Verdana" w:cs="Arial"/>
                <w:sz w:val="16"/>
                <w:szCs w:val="16"/>
              </w:rPr>
              <w:t>oncept</w:t>
            </w:r>
            <w:proofErr w:type="spellEnd"/>
            <w:r>
              <w:rPr>
                <w:rFonts w:ascii="Verdana" w:hAnsi="Verdana" w:cs="Arial"/>
                <w:sz w:val="16"/>
                <w:szCs w:val="16"/>
              </w:rPr>
              <w:t xml:space="preserve"> creativo</w:t>
            </w:r>
          </w:p>
        </w:tc>
      </w:tr>
      <w:tr w:rsidR="002F782C" w:rsidRPr="00303D84" w14:paraId="298CF21A" w14:textId="77777777" w:rsidTr="00D40A35">
        <w:trPr>
          <w:trHeight w:val="1389"/>
        </w:trPr>
        <w:tc>
          <w:tcPr>
            <w:tcW w:w="23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14:paraId="3879B630" w14:textId="77777777" w:rsidR="002F782C" w:rsidRPr="00303D84" w:rsidRDefault="002F782C">
            <w:pPr>
              <w:rPr>
                <w:rFonts w:ascii="Verdana" w:hAnsi="Verdana" w:cs="Calibri"/>
                <w:b/>
                <w:bCs/>
                <w:sz w:val="16"/>
                <w:szCs w:val="16"/>
              </w:rPr>
            </w:pP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BE5F1" w:themeFill="accent1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C0AB230" w14:textId="77777777" w:rsidR="002F782C" w:rsidRPr="00303D84" w:rsidRDefault="002F782C">
            <w:pPr>
              <w:rPr>
                <w:rFonts w:ascii="Verdana" w:hAnsi="Verdana" w:cs="Arial"/>
                <w:b/>
                <w:bCs/>
                <w:sz w:val="16"/>
                <w:szCs w:val="16"/>
              </w:rPr>
            </w:pPr>
            <w:r w:rsidRPr="00303D84">
              <w:rPr>
                <w:rFonts w:ascii="Verdana" w:hAnsi="Verdana" w:cs="Arial"/>
                <w:b/>
                <w:bCs/>
                <w:sz w:val="16"/>
                <w:szCs w:val="16"/>
              </w:rPr>
              <w:t xml:space="preserve">Ambient (allestimenti vari e scenografie) </w:t>
            </w:r>
          </w:p>
          <w:p w14:paraId="0B344E27" w14:textId="77777777" w:rsidR="002F782C" w:rsidRPr="00303D84" w:rsidRDefault="002F782C">
            <w:pPr>
              <w:rPr>
                <w:rFonts w:ascii="Verdana" w:hAnsi="Verdana" w:cs="Arial"/>
                <w:b/>
                <w:bCs/>
                <w:sz w:val="16"/>
                <w:szCs w:val="16"/>
              </w:rPr>
            </w:pPr>
          </w:p>
          <w:p w14:paraId="304F2169" w14:textId="1F6F8902" w:rsidR="002F782C" w:rsidRPr="00303D84" w:rsidRDefault="002F782C">
            <w:pPr>
              <w:rPr>
                <w:rFonts w:ascii="Verdana" w:hAnsi="Verdana" w:cs="Calibri"/>
                <w:b/>
                <w:bCs/>
                <w:sz w:val="16"/>
                <w:szCs w:val="16"/>
              </w:rPr>
            </w:pPr>
            <w:proofErr w:type="gramStart"/>
            <w:r w:rsidRPr="00303D84">
              <w:rPr>
                <w:rFonts w:ascii="Verdana" w:hAnsi="Verdana" w:cs="Arial"/>
                <w:sz w:val="16"/>
                <w:szCs w:val="16"/>
              </w:rPr>
              <w:t>punteggio</w:t>
            </w:r>
            <w:proofErr w:type="gramEnd"/>
            <w:r w:rsidRPr="00303D84">
              <w:rPr>
                <w:rFonts w:ascii="Verdana" w:hAnsi="Verdana" w:cs="Arial"/>
                <w:sz w:val="16"/>
                <w:szCs w:val="16"/>
              </w:rPr>
              <w:t xml:space="preserve"> totale massimo</w:t>
            </w:r>
            <w:r w:rsidR="000C791A">
              <w:rPr>
                <w:rFonts w:ascii="Verdana" w:hAnsi="Verdana" w:cs="Arial"/>
                <w:b/>
                <w:bCs/>
                <w:sz w:val="16"/>
                <w:szCs w:val="16"/>
              </w:rPr>
              <w:t xml:space="preserve"> </w:t>
            </w:r>
            <w:r w:rsidR="000C5233">
              <w:rPr>
                <w:rFonts w:ascii="Verdana" w:hAnsi="Verdana" w:cs="Arial"/>
                <w:b/>
                <w:bCs/>
                <w:sz w:val="16"/>
                <w:szCs w:val="16"/>
              </w:rPr>
              <w:t>1</w:t>
            </w:r>
            <w:r w:rsidR="00903489">
              <w:rPr>
                <w:rFonts w:ascii="Verdana" w:hAnsi="Verdana" w:cs="Arial"/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60E640" w14:textId="44375CB6" w:rsidR="002F782C" w:rsidRPr="00303D84" w:rsidRDefault="002F782C">
            <w:pPr>
              <w:rPr>
                <w:rFonts w:ascii="Verdana" w:hAnsi="Verdana" w:cs="Calibri"/>
                <w:sz w:val="16"/>
                <w:szCs w:val="16"/>
              </w:rPr>
            </w:pPr>
            <w:r w:rsidRPr="00303D84">
              <w:rPr>
                <w:rFonts w:ascii="Verdana" w:hAnsi="Verdana" w:cs="Calibri"/>
                <w:sz w:val="16"/>
                <w:szCs w:val="16"/>
              </w:rPr>
              <w:t xml:space="preserve">Utilizzo delle location </w:t>
            </w:r>
            <w:r>
              <w:rPr>
                <w:rFonts w:ascii="Verdana" w:hAnsi="Verdana" w:cs="Calibri"/>
                <w:sz w:val="16"/>
                <w:szCs w:val="16"/>
              </w:rPr>
              <w:t xml:space="preserve">e </w:t>
            </w:r>
            <w:r w:rsidR="00C3473F">
              <w:rPr>
                <w:rFonts w:ascii="Verdana" w:hAnsi="Verdana" w:cs="Calibri"/>
                <w:sz w:val="16"/>
                <w:szCs w:val="16"/>
              </w:rPr>
              <w:t>de</w:t>
            </w:r>
            <w:r>
              <w:rPr>
                <w:rFonts w:ascii="Verdana" w:hAnsi="Verdana" w:cs="Calibri"/>
                <w:sz w:val="16"/>
                <w:szCs w:val="16"/>
              </w:rPr>
              <w:t>gli</w:t>
            </w:r>
            <w:r w:rsidRPr="00303D84">
              <w:rPr>
                <w:rFonts w:ascii="Verdana" w:hAnsi="Verdana" w:cs="Calibri"/>
                <w:sz w:val="16"/>
                <w:szCs w:val="16"/>
              </w:rPr>
              <w:t xml:space="preserve"> allest</w:t>
            </w:r>
            <w:r>
              <w:rPr>
                <w:rFonts w:ascii="Verdana" w:hAnsi="Verdana" w:cs="Calibri"/>
                <w:sz w:val="16"/>
                <w:szCs w:val="16"/>
              </w:rPr>
              <w:t>imenti</w:t>
            </w:r>
            <w:r w:rsidRPr="00303D84">
              <w:rPr>
                <w:rFonts w:ascii="Verdana" w:hAnsi="Verdana" w:cs="Calibri"/>
                <w:sz w:val="16"/>
                <w:szCs w:val="16"/>
              </w:rPr>
              <w:t xml:space="preserve"> con installazioni e scenografie;</w:t>
            </w:r>
          </w:p>
          <w:p w14:paraId="23A64F6F" w14:textId="2B6DDCC6" w:rsidR="002F782C" w:rsidRPr="00303D84" w:rsidRDefault="002F782C">
            <w:pPr>
              <w:rPr>
                <w:rFonts w:ascii="Verdana" w:hAnsi="Verdana" w:cs="Calibri"/>
                <w:sz w:val="16"/>
                <w:szCs w:val="16"/>
              </w:rPr>
            </w:pPr>
            <w:r w:rsidRPr="00303D84">
              <w:rPr>
                <w:rFonts w:ascii="Verdana" w:hAnsi="Verdana" w:cs="Calibri"/>
                <w:sz w:val="16"/>
                <w:szCs w:val="16"/>
              </w:rPr>
              <w:t xml:space="preserve"> </w:t>
            </w:r>
          </w:p>
          <w:p w14:paraId="66C1880B" w14:textId="3E420FB2" w:rsidR="002F782C" w:rsidRPr="00303D84" w:rsidRDefault="002F782C">
            <w:pPr>
              <w:rPr>
                <w:rFonts w:ascii="Verdana" w:hAnsi="Verdana" w:cs="Calibri"/>
                <w:sz w:val="16"/>
                <w:szCs w:val="16"/>
              </w:rPr>
            </w:pPr>
            <w:r w:rsidRPr="00303D84">
              <w:rPr>
                <w:rFonts w:ascii="Verdana" w:hAnsi="Verdana" w:cs="Calibri"/>
                <w:sz w:val="16"/>
                <w:szCs w:val="16"/>
              </w:rPr>
              <w:t>Tecnologie utilizzate; effetto scenico; qualità e innovatività dei materiali</w:t>
            </w:r>
          </w:p>
        </w:tc>
      </w:tr>
      <w:tr w:rsidR="002F782C" w:rsidRPr="00303D84" w14:paraId="3F77EFF6" w14:textId="77777777" w:rsidTr="00D40A35">
        <w:trPr>
          <w:trHeight w:val="300"/>
        </w:trPr>
        <w:tc>
          <w:tcPr>
            <w:tcW w:w="23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14:paraId="1F309CB3" w14:textId="77777777" w:rsidR="002F782C" w:rsidRPr="00303D84" w:rsidRDefault="002F782C">
            <w:pPr>
              <w:rPr>
                <w:rFonts w:ascii="Verdana" w:hAnsi="Verdana" w:cs="Calibri"/>
                <w:b/>
                <w:bCs/>
                <w:sz w:val="16"/>
                <w:szCs w:val="16"/>
              </w:rPr>
            </w:pPr>
          </w:p>
        </w:tc>
        <w:tc>
          <w:tcPr>
            <w:tcW w:w="346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DBE5F1" w:themeFill="accent1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198EC9" w14:textId="77777777" w:rsidR="002F782C" w:rsidRPr="00303D84" w:rsidRDefault="002F782C">
            <w:pPr>
              <w:rPr>
                <w:rFonts w:ascii="Verdana" w:hAnsi="Verdana" w:cs="Arial"/>
                <w:b/>
                <w:bCs/>
                <w:sz w:val="16"/>
                <w:szCs w:val="16"/>
              </w:rPr>
            </w:pPr>
            <w:r w:rsidRPr="00303D84">
              <w:rPr>
                <w:rFonts w:ascii="Verdana" w:hAnsi="Verdana" w:cs="Arial"/>
                <w:b/>
                <w:bCs/>
                <w:sz w:val="16"/>
                <w:szCs w:val="16"/>
              </w:rPr>
              <w:t xml:space="preserve">Attrazioni e forme di intrattenimento </w:t>
            </w:r>
          </w:p>
          <w:p w14:paraId="45ABA92A" w14:textId="77777777" w:rsidR="002F782C" w:rsidRPr="00303D84" w:rsidRDefault="002F782C">
            <w:pPr>
              <w:rPr>
                <w:rFonts w:ascii="Verdana" w:hAnsi="Verdana" w:cs="Arial"/>
                <w:b/>
                <w:bCs/>
                <w:sz w:val="16"/>
                <w:szCs w:val="16"/>
              </w:rPr>
            </w:pPr>
          </w:p>
          <w:p w14:paraId="26F83CEC" w14:textId="1C373A09" w:rsidR="002F782C" w:rsidRPr="00303D84" w:rsidRDefault="002F782C" w:rsidP="00470732">
            <w:pPr>
              <w:rPr>
                <w:rFonts w:ascii="Verdana" w:hAnsi="Verdana" w:cs="Calibri"/>
                <w:b/>
                <w:bCs/>
                <w:sz w:val="16"/>
                <w:szCs w:val="16"/>
              </w:rPr>
            </w:pPr>
            <w:proofErr w:type="gramStart"/>
            <w:r w:rsidRPr="00303D84">
              <w:rPr>
                <w:rFonts w:ascii="Verdana" w:hAnsi="Verdana" w:cs="Arial"/>
                <w:sz w:val="16"/>
                <w:szCs w:val="16"/>
              </w:rPr>
              <w:t>punteggio</w:t>
            </w:r>
            <w:proofErr w:type="gramEnd"/>
            <w:r w:rsidRPr="00303D84">
              <w:rPr>
                <w:rFonts w:ascii="Verdana" w:hAnsi="Verdana" w:cs="Arial"/>
                <w:sz w:val="16"/>
                <w:szCs w:val="16"/>
              </w:rPr>
              <w:t xml:space="preserve"> totale massimo </w:t>
            </w:r>
            <w:r w:rsidR="00470732">
              <w:rPr>
                <w:rFonts w:ascii="Verdana" w:hAnsi="Verdana" w:cs="Arial"/>
                <w:b/>
                <w:bCs/>
                <w:sz w:val="16"/>
                <w:szCs w:val="16"/>
              </w:rPr>
              <w:t>1</w:t>
            </w:r>
            <w:r w:rsidR="00903489">
              <w:rPr>
                <w:rFonts w:ascii="Verdana" w:hAnsi="Verdana" w:cs="Arial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392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DBE5F1" w:themeFill="accent1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C45DE90" w14:textId="2402DDBA" w:rsidR="002F782C" w:rsidRPr="00303D84" w:rsidRDefault="002F782C" w:rsidP="00A64682">
            <w:pPr>
              <w:rPr>
                <w:rFonts w:ascii="Verdana" w:hAnsi="Verdana" w:cs="Calibri"/>
                <w:sz w:val="16"/>
                <w:szCs w:val="16"/>
              </w:rPr>
            </w:pPr>
            <w:r w:rsidRPr="00303D84">
              <w:rPr>
                <w:rFonts w:ascii="Verdana" w:hAnsi="Verdana" w:cs="Arial"/>
                <w:sz w:val="16"/>
                <w:szCs w:val="16"/>
              </w:rPr>
              <w:t>Originalità e attrattività del programma;</w:t>
            </w:r>
          </w:p>
        </w:tc>
      </w:tr>
      <w:tr w:rsidR="002F782C" w:rsidRPr="00303D84" w14:paraId="0067DC0F" w14:textId="77777777" w:rsidTr="00D40A35">
        <w:trPr>
          <w:trHeight w:val="300"/>
        </w:trPr>
        <w:tc>
          <w:tcPr>
            <w:tcW w:w="23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14:paraId="773D8C4D" w14:textId="77777777" w:rsidR="002F782C" w:rsidRPr="00303D84" w:rsidRDefault="002F782C">
            <w:pPr>
              <w:rPr>
                <w:rFonts w:ascii="Verdana" w:hAnsi="Verdana" w:cs="Calibri"/>
                <w:b/>
                <w:bCs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DBE5F1" w:themeFill="accent1" w:themeFillTint="33"/>
            <w:vAlign w:val="center"/>
            <w:hideMark/>
          </w:tcPr>
          <w:p w14:paraId="0F3C614F" w14:textId="77777777" w:rsidR="002F782C" w:rsidRPr="00303D84" w:rsidRDefault="002F782C">
            <w:pPr>
              <w:rPr>
                <w:rFonts w:ascii="Verdana" w:hAnsi="Verdana" w:cs="Calibri"/>
                <w:b/>
                <w:bCs/>
                <w:sz w:val="16"/>
                <w:szCs w:val="16"/>
              </w:rPr>
            </w:pPr>
          </w:p>
        </w:tc>
        <w:tc>
          <w:tcPr>
            <w:tcW w:w="3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BE5F1" w:themeFill="accent1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A6DC694" w14:textId="715078E8" w:rsidR="002F782C" w:rsidRPr="00303D84" w:rsidRDefault="002F782C">
            <w:pPr>
              <w:rPr>
                <w:rFonts w:ascii="Verdana" w:hAnsi="Verdana" w:cs="Calibri"/>
                <w:sz w:val="16"/>
                <w:szCs w:val="16"/>
              </w:rPr>
            </w:pPr>
            <w:r w:rsidRPr="00303D84">
              <w:rPr>
                <w:rFonts w:ascii="Verdana" w:hAnsi="Verdana" w:cs="Calibri"/>
                <w:sz w:val="16"/>
                <w:szCs w:val="16"/>
              </w:rPr>
              <w:t>Valore artistico e attrattivo degli spettacoli;</w:t>
            </w:r>
          </w:p>
        </w:tc>
      </w:tr>
      <w:tr w:rsidR="002F782C" w:rsidRPr="00303D84" w14:paraId="7FCE3594" w14:textId="77777777" w:rsidTr="00D40A35">
        <w:trPr>
          <w:trHeight w:val="630"/>
        </w:trPr>
        <w:tc>
          <w:tcPr>
            <w:tcW w:w="23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14:paraId="2B71D915" w14:textId="77777777" w:rsidR="002F782C" w:rsidRPr="00303D84" w:rsidRDefault="002F782C">
            <w:pPr>
              <w:rPr>
                <w:rFonts w:ascii="Verdana" w:hAnsi="Verdana" w:cs="Calibri"/>
                <w:b/>
                <w:bCs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DBE5F1" w:themeFill="accent1" w:themeFillTint="33"/>
            <w:vAlign w:val="center"/>
            <w:hideMark/>
          </w:tcPr>
          <w:p w14:paraId="49A1C5DC" w14:textId="77777777" w:rsidR="002F782C" w:rsidRPr="00303D84" w:rsidRDefault="002F782C">
            <w:pPr>
              <w:rPr>
                <w:rFonts w:ascii="Verdana" w:hAnsi="Verdana" w:cs="Calibri"/>
                <w:b/>
                <w:bCs/>
                <w:sz w:val="16"/>
                <w:szCs w:val="16"/>
              </w:rPr>
            </w:pPr>
          </w:p>
        </w:tc>
        <w:tc>
          <w:tcPr>
            <w:tcW w:w="3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BE5F1" w:themeFill="accent1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E3058DE" w14:textId="116D50E8" w:rsidR="002F782C" w:rsidRPr="00303D84" w:rsidRDefault="002F782C">
            <w:pPr>
              <w:rPr>
                <w:rFonts w:ascii="Verdana" w:hAnsi="Verdana" w:cs="Calibri"/>
                <w:sz w:val="16"/>
                <w:szCs w:val="16"/>
              </w:rPr>
            </w:pPr>
            <w:r>
              <w:rPr>
                <w:rFonts w:ascii="Verdana" w:hAnsi="Verdana" w:cs="Calibri"/>
                <w:sz w:val="16"/>
                <w:szCs w:val="16"/>
              </w:rPr>
              <w:t>Impatto delle a</w:t>
            </w:r>
            <w:r w:rsidRPr="00303D84">
              <w:rPr>
                <w:rFonts w:ascii="Verdana" w:hAnsi="Verdana" w:cs="Calibri"/>
                <w:sz w:val="16"/>
                <w:szCs w:val="16"/>
              </w:rPr>
              <w:t>ttrazioni;</w:t>
            </w:r>
          </w:p>
        </w:tc>
      </w:tr>
      <w:tr w:rsidR="002F782C" w:rsidRPr="00303D84" w14:paraId="55C481C5" w14:textId="77777777" w:rsidTr="00D40A35">
        <w:trPr>
          <w:trHeight w:val="855"/>
        </w:trPr>
        <w:tc>
          <w:tcPr>
            <w:tcW w:w="23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14:paraId="24EA756A" w14:textId="77777777" w:rsidR="002F782C" w:rsidRPr="00303D84" w:rsidRDefault="002F782C">
            <w:pPr>
              <w:rPr>
                <w:rFonts w:ascii="Verdana" w:hAnsi="Verdana" w:cs="Calibri"/>
                <w:b/>
                <w:bCs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DBE5F1" w:themeFill="accent1" w:themeFillTint="33"/>
            <w:vAlign w:val="center"/>
            <w:hideMark/>
          </w:tcPr>
          <w:p w14:paraId="51A726B8" w14:textId="77777777" w:rsidR="002F782C" w:rsidRPr="00303D84" w:rsidRDefault="002F782C">
            <w:pPr>
              <w:rPr>
                <w:rFonts w:ascii="Verdana" w:hAnsi="Verdana" w:cs="Calibri"/>
                <w:b/>
                <w:bCs/>
                <w:sz w:val="16"/>
                <w:szCs w:val="16"/>
              </w:rPr>
            </w:pPr>
          </w:p>
        </w:tc>
        <w:tc>
          <w:tcPr>
            <w:tcW w:w="3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F40056B" w14:textId="57EA67CB" w:rsidR="002F782C" w:rsidRDefault="002F782C">
            <w:pPr>
              <w:rPr>
                <w:rFonts w:ascii="Verdana" w:hAnsi="Verdana" w:cs="Calibri"/>
                <w:sz w:val="16"/>
                <w:szCs w:val="16"/>
              </w:rPr>
            </w:pPr>
            <w:r>
              <w:rPr>
                <w:rFonts w:ascii="Verdana" w:hAnsi="Verdana" w:cs="Calibri"/>
                <w:sz w:val="16"/>
                <w:szCs w:val="16"/>
              </w:rPr>
              <w:t>Rilevanza delle a</w:t>
            </w:r>
            <w:r w:rsidRPr="00303D84">
              <w:rPr>
                <w:rFonts w:ascii="Verdana" w:hAnsi="Verdana" w:cs="Calibri"/>
                <w:sz w:val="16"/>
                <w:szCs w:val="16"/>
              </w:rPr>
              <w:t>ttività di co-marketing con brand noti che abbiano funzione di attrarre un maggior pubblico e di va</w:t>
            </w:r>
            <w:r>
              <w:rPr>
                <w:rFonts w:ascii="Verdana" w:hAnsi="Verdana" w:cs="Calibri"/>
                <w:sz w:val="16"/>
                <w:szCs w:val="16"/>
              </w:rPr>
              <w:t>lorizzare maggiormente l'evento</w:t>
            </w:r>
            <w:r w:rsidR="005B2410">
              <w:rPr>
                <w:rFonts w:ascii="Verdana" w:hAnsi="Verdana" w:cs="Calibri"/>
                <w:sz w:val="16"/>
                <w:szCs w:val="16"/>
              </w:rPr>
              <w:t>;</w:t>
            </w:r>
          </w:p>
          <w:p w14:paraId="461CA6E6" w14:textId="77777777" w:rsidR="002F782C" w:rsidRDefault="002F782C">
            <w:pPr>
              <w:rPr>
                <w:rFonts w:ascii="Verdana" w:hAnsi="Verdana" w:cs="Calibri"/>
                <w:sz w:val="16"/>
                <w:szCs w:val="16"/>
              </w:rPr>
            </w:pPr>
          </w:p>
          <w:p w14:paraId="14853810" w14:textId="16CABE25" w:rsidR="002F782C" w:rsidRPr="00303D84" w:rsidRDefault="00C3473F">
            <w:pPr>
              <w:rPr>
                <w:rFonts w:ascii="Verdana" w:hAnsi="Verdana" w:cs="Calibri"/>
                <w:sz w:val="16"/>
                <w:szCs w:val="16"/>
              </w:rPr>
            </w:pPr>
            <w:r>
              <w:rPr>
                <w:rFonts w:ascii="Verdana" w:hAnsi="Verdana" w:cs="Calibri"/>
                <w:sz w:val="16"/>
                <w:szCs w:val="16"/>
              </w:rPr>
              <w:t>Qualità dell’offerta gastronomica</w:t>
            </w:r>
          </w:p>
        </w:tc>
      </w:tr>
      <w:tr w:rsidR="002F782C" w:rsidRPr="00303D84" w14:paraId="1FC5873D" w14:textId="77777777" w:rsidTr="00D40A35">
        <w:trPr>
          <w:trHeight w:val="300"/>
        </w:trPr>
        <w:tc>
          <w:tcPr>
            <w:tcW w:w="23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14:paraId="6EB3591A" w14:textId="77777777" w:rsidR="002F782C" w:rsidRPr="00303D84" w:rsidRDefault="002F782C">
            <w:pPr>
              <w:rPr>
                <w:rFonts w:ascii="Verdana" w:hAnsi="Verdana" w:cs="Calibri"/>
                <w:b/>
                <w:bCs/>
                <w:sz w:val="16"/>
                <w:szCs w:val="16"/>
              </w:rPr>
            </w:pPr>
          </w:p>
        </w:tc>
        <w:tc>
          <w:tcPr>
            <w:tcW w:w="34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DBE5F1" w:themeFill="accent1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58587B2" w14:textId="77777777" w:rsidR="002F782C" w:rsidRPr="00303D84" w:rsidRDefault="002F782C">
            <w:pPr>
              <w:rPr>
                <w:rFonts w:ascii="Verdana" w:hAnsi="Verdana" w:cs="Arial"/>
                <w:b/>
                <w:bCs/>
                <w:sz w:val="16"/>
                <w:szCs w:val="16"/>
              </w:rPr>
            </w:pPr>
            <w:r w:rsidRPr="00303D84">
              <w:rPr>
                <w:rFonts w:ascii="Verdana" w:hAnsi="Verdana" w:cs="Arial"/>
                <w:b/>
                <w:bCs/>
                <w:sz w:val="16"/>
                <w:szCs w:val="16"/>
              </w:rPr>
              <w:t>Staff e Accoglienza</w:t>
            </w:r>
          </w:p>
          <w:p w14:paraId="5F7C3300" w14:textId="77777777" w:rsidR="002F782C" w:rsidRPr="00303D84" w:rsidRDefault="002F782C">
            <w:pPr>
              <w:rPr>
                <w:rFonts w:ascii="Verdana" w:hAnsi="Verdana" w:cs="Arial"/>
                <w:b/>
                <w:bCs/>
                <w:sz w:val="16"/>
                <w:szCs w:val="16"/>
              </w:rPr>
            </w:pPr>
          </w:p>
          <w:p w14:paraId="716E21EB" w14:textId="5E692D04" w:rsidR="002F782C" w:rsidRPr="00303D84" w:rsidRDefault="002F782C">
            <w:pPr>
              <w:rPr>
                <w:rFonts w:ascii="Verdana" w:hAnsi="Verdana" w:cs="Calibri"/>
                <w:b/>
                <w:bCs/>
                <w:sz w:val="16"/>
                <w:szCs w:val="16"/>
              </w:rPr>
            </w:pPr>
            <w:proofErr w:type="gramStart"/>
            <w:r w:rsidRPr="00303D84">
              <w:rPr>
                <w:rFonts w:ascii="Verdana" w:hAnsi="Verdana" w:cs="Arial"/>
                <w:sz w:val="16"/>
                <w:szCs w:val="16"/>
              </w:rPr>
              <w:t>punteggio</w:t>
            </w:r>
            <w:proofErr w:type="gramEnd"/>
            <w:r w:rsidRPr="00303D84">
              <w:rPr>
                <w:rFonts w:ascii="Verdana" w:hAnsi="Verdana" w:cs="Arial"/>
                <w:sz w:val="16"/>
                <w:szCs w:val="16"/>
              </w:rPr>
              <w:t xml:space="preserve"> totale massimo</w:t>
            </w:r>
            <w:r w:rsidRPr="00303D84">
              <w:rPr>
                <w:rFonts w:ascii="Verdana" w:hAnsi="Verdana" w:cs="Arial"/>
                <w:b/>
                <w:bCs/>
                <w:sz w:val="16"/>
                <w:szCs w:val="16"/>
              </w:rPr>
              <w:t xml:space="preserve"> </w:t>
            </w:r>
            <w:r w:rsidR="00903489">
              <w:rPr>
                <w:rFonts w:ascii="Verdana" w:hAnsi="Verdana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3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BE5F1" w:themeFill="accent1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9182EBB" w14:textId="106F304E" w:rsidR="002F782C" w:rsidRPr="00303D84" w:rsidRDefault="002F782C">
            <w:pPr>
              <w:rPr>
                <w:rFonts w:ascii="Verdana" w:hAnsi="Verdana" w:cs="Calibri"/>
                <w:sz w:val="16"/>
                <w:szCs w:val="16"/>
              </w:rPr>
            </w:pPr>
            <w:r w:rsidRPr="00303D84">
              <w:rPr>
                <w:rFonts w:ascii="Verdana" w:hAnsi="Verdana" w:cs="Arial"/>
                <w:sz w:val="16"/>
                <w:szCs w:val="16"/>
              </w:rPr>
              <w:t>Modalità organizzativa del servizio;</w:t>
            </w:r>
          </w:p>
        </w:tc>
      </w:tr>
      <w:tr w:rsidR="002F782C" w:rsidRPr="00303D84" w14:paraId="7D832412" w14:textId="77777777" w:rsidTr="00D40A35">
        <w:trPr>
          <w:trHeight w:val="420"/>
        </w:trPr>
        <w:tc>
          <w:tcPr>
            <w:tcW w:w="23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14:paraId="04A0BB5B" w14:textId="77777777" w:rsidR="002F782C" w:rsidRPr="00303D84" w:rsidRDefault="002F782C">
            <w:pPr>
              <w:rPr>
                <w:rFonts w:ascii="Verdana" w:hAnsi="Verdana" w:cs="Calibri"/>
                <w:b/>
                <w:bCs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DBE5F1" w:themeFill="accent1" w:themeFillTint="33"/>
            <w:vAlign w:val="center"/>
            <w:hideMark/>
          </w:tcPr>
          <w:p w14:paraId="25403AD2" w14:textId="77777777" w:rsidR="002F782C" w:rsidRPr="00303D84" w:rsidRDefault="002F782C">
            <w:pPr>
              <w:rPr>
                <w:rFonts w:ascii="Verdana" w:hAnsi="Verdana" w:cs="Calibri"/>
                <w:b/>
                <w:bCs/>
                <w:sz w:val="16"/>
                <w:szCs w:val="16"/>
              </w:rPr>
            </w:pPr>
          </w:p>
        </w:tc>
        <w:tc>
          <w:tcPr>
            <w:tcW w:w="3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BE5F1" w:themeFill="accent1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C1D5CF0" w14:textId="29C58CDB" w:rsidR="002F782C" w:rsidRPr="00303D84" w:rsidRDefault="002F782C">
            <w:pPr>
              <w:rPr>
                <w:rFonts w:ascii="Verdana" w:hAnsi="Verdana" w:cs="Calibri"/>
                <w:sz w:val="16"/>
                <w:szCs w:val="16"/>
              </w:rPr>
            </w:pPr>
            <w:r w:rsidRPr="00303D84">
              <w:rPr>
                <w:rFonts w:ascii="Verdana" w:hAnsi="Verdana" w:cs="Arial"/>
                <w:sz w:val="16"/>
                <w:szCs w:val="16"/>
              </w:rPr>
              <w:t>Numero personale dedicato;</w:t>
            </w:r>
          </w:p>
        </w:tc>
      </w:tr>
      <w:tr w:rsidR="002F782C" w:rsidRPr="00303D84" w14:paraId="0175366F" w14:textId="77777777" w:rsidTr="00D40A35">
        <w:trPr>
          <w:trHeight w:val="435"/>
        </w:trPr>
        <w:tc>
          <w:tcPr>
            <w:tcW w:w="23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14:paraId="2B0BD248" w14:textId="77777777" w:rsidR="002F782C" w:rsidRPr="00303D84" w:rsidRDefault="002F782C">
            <w:pPr>
              <w:rPr>
                <w:rFonts w:ascii="Verdana" w:hAnsi="Verdana" w:cs="Calibri"/>
                <w:b/>
                <w:bCs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DBE5F1" w:themeFill="accent1" w:themeFillTint="33"/>
            <w:vAlign w:val="center"/>
            <w:hideMark/>
          </w:tcPr>
          <w:p w14:paraId="7F8EE4DA" w14:textId="77777777" w:rsidR="002F782C" w:rsidRPr="00303D84" w:rsidRDefault="002F782C">
            <w:pPr>
              <w:rPr>
                <w:rFonts w:ascii="Verdana" w:hAnsi="Verdana" w:cs="Calibri"/>
                <w:b/>
                <w:bCs/>
                <w:sz w:val="16"/>
                <w:szCs w:val="16"/>
              </w:rPr>
            </w:pPr>
          </w:p>
        </w:tc>
        <w:tc>
          <w:tcPr>
            <w:tcW w:w="3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7EE7117" w14:textId="6F8D322C" w:rsidR="002F782C" w:rsidRPr="00303D84" w:rsidRDefault="002F782C">
            <w:pPr>
              <w:rPr>
                <w:rFonts w:ascii="Verdana" w:hAnsi="Verdana" w:cs="Calibri"/>
                <w:sz w:val="16"/>
                <w:szCs w:val="16"/>
              </w:rPr>
            </w:pPr>
            <w:r w:rsidRPr="00303D84">
              <w:rPr>
                <w:rFonts w:ascii="Verdana" w:hAnsi="Verdana" w:cs="Arial"/>
                <w:sz w:val="16"/>
                <w:szCs w:val="16"/>
              </w:rPr>
              <w:t xml:space="preserve">Coerenza del look con il </w:t>
            </w:r>
            <w:proofErr w:type="spellStart"/>
            <w:r w:rsidRPr="00303D84">
              <w:rPr>
                <w:rFonts w:ascii="Verdana" w:hAnsi="Verdana" w:cs="Arial"/>
                <w:sz w:val="16"/>
                <w:szCs w:val="16"/>
              </w:rPr>
              <w:t>concept</w:t>
            </w:r>
            <w:proofErr w:type="spellEnd"/>
            <w:r w:rsidRPr="00303D84">
              <w:rPr>
                <w:rFonts w:ascii="Verdana" w:hAnsi="Verdana" w:cs="Arial"/>
                <w:sz w:val="16"/>
                <w:szCs w:val="16"/>
              </w:rPr>
              <w:t xml:space="preserve"> dell'evento</w:t>
            </w:r>
          </w:p>
        </w:tc>
      </w:tr>
      <w:tr w:rsidR="002F782C" w:rsidRPr="00303D84" w14:paraId="75781F6A" w14:textId="77777777" w:rsidTr="00D40A35">
        <w:trPr>
          <w:trHeight w:val="420"/>
        </w:trPr>
        <w:tc>
          <w:tcPr>
            <w:tcW w:w="23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14:paraId="08B5E0D9" w14:textId="77777777" w:rsidR="002F782C" w:rsidRPr="00303D84" w:rsidRDefault="002F782C">
            <w:pPr>
              <w:rPr>
                <w:rFonts w:ascii="Verdana" w:hAnsi="Verdana" w:cs="Calibri"/>
                <w:b/>
                <w:bCs/>
                <w:sz w:val="16"/>
                <w:szCs w:val="16"/>
              </w:rPr>
            </w:pPr>
          </w:p>
        </w:tc>
        <w:tc>
          <w:tcPr>
            <w:tcW w:w="34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DBE5F1" w:themeFill="accent1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1772F6B" w14:textId="77777777" w:rsidR="002F782C" w:rsidRPr="00303D84" w:rsidRDefault="002F782C">
            <w:pPr>
              <w:rPr>
                <w:rFonts w:ascii="Verdana" w:hAnsi="Verdana" w:cs="Arial"/>
                <w:b/>
                <w:bCs/>
                <w:sz w:val="16"/>
                <w:szCs w:val="16"/>
              </w:rPr>
            </w:pPr>
            <w:r w:rsidRPr="00303D84">
              <w:rPr>
                <w:rFonts w:ascii="Verdana" w:hAnsi="Verdana" w:cs="Arial"/>
                <w:b/>
                <w:bCs/>
                <w:sz w:val="16"/>
                <w:szCs w:val="16"/>
              </w:rPr>
              <w:t>Attività di engagement</w:t>
            </w:r>
          </w:p>
          <w:p w14:paraId="7F8B060D" w14:textId="77777777" w:rsidR="002F782C" w:rsidRPr="00303D84" w:rsidRDefault="002F782C">
            <w:pPr>
              <w:rPr>
                <w:rFonts w:ascii="Verdana" w:hAnsi="Verdana" w:cs="Arial"/>
                <w:b/>
                <w:bCs/>
                <w:sz w:val="16"/>
                <w:szCs w:val="16"/>
              </w:rPr>
            </w:pPr>
          </w:p>
          <w:p w14:paraId="447F91DD" w14:textId="3CA4043C" w:rsidR="002F782C" w:rsidRPr="00303D84" w:rsidRDefault="002F782C">
            <w:pPr>
              <w:rPr>
                <w:rFonts w:ascii="Verdana" w:hAnsi="Verdana" w:cs="Calibri"/>
                <w:b/>
                <w:bCs/>
                <w:sz w:val="16"/>
                <w:szCs w:val="16"/>
              </w:rPr>
            </w:pPr>
            <w:r w:rsidRPr="00303D84">
              <w:rPr>
                <w:rFonts w:ascii="Verdana" w:hAnsi="Verdana" w:cs="Arial"/>
                <w:b/>
                <w:bCs/>
                <w:sz w:val="16"/>
                <w:szCs w:val="16"/>
              </w:rPr>
              <w:t xml:space="preserve"> </w:t>
            </w:r>
            <w:proofErr w:type="gramStart"/>
            <w:r w:rsidRPr="00303D84">
              <w:rPr>
                <w:rFonts w:ascii="Verdana" w:hAnsi="Verdana" w:cs="Arial"/>
                <w:sz w:val="16"/>
                <w:szCs w:val="16"/>
              </w:rPr>
              <w:t>punteggio</w:t>
            </w:r>
            <w:proofErr w:type="gramEnd"/>
            <w:r w:rsidRPr="00303D84">
              <w:rPr>
                <w:rFonts w:ascii="Verdana" w:hAnsi="Verdana" w:cs="Arial"/>
                <w:sz w:val="16"/>
                <w:szCs w:val="16"/>
              </w:rPr>
              <w:t xml:space="preserve"> totale massimo</w:t>
            </w:r>
            <w:r w:rsidRPr="00303D84">
              <w:rPr>
                <w:rFonts w:ascii="Verdana" w:hAnsi="Verdana" w:cs="Arial"/>
                <w:b/>
                <w:bCs/>
                <w:sz w:val="16"/>
                <w:szCs w:val="16"/>
              </w:rPr>
              <w:t xml:space="preserve"> </w:t>
            </w:r>
            <w:r w:rsidR="00903489">
              <w:rPr>
                <w:rFonts w:ascii="Verdana" w:hAnsi="Verdana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3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BE5F1" w:themeFill="accent1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D0BB6FE" w14:textId="6C447317" w:rsidR="002F782C" w:rsidRPr="00303D84" w:rsidRDefault="002F782C">
            <w:pPr>
              <w:rPr>
                <w:rFonts w:ascii="Verdana" w:hAnsi="Verdana" w:cs="Calibri"/>
                <w:sz w:val="16"/>
                <w:szCs w:val="16"/>
              </w:rPr>
            </w:pPr>
            <w:r w:rsidRPr="00303D84">
              <w:rPr>
                <w:rFonts w:ascii="Verdana" w:hAnsi="Verdana" w:cs="Arial"/>
                <w:sz w:val="16"/>
                <w:szCs w:val="16"/>
              </w:rPr>
              <w:t>Modalità di coinvolgimento del pubblico e potenziali ricadute sugli esercenti;</w:t>
            </w:r>
          </w:p>
        </w:tc>
      </w:tr>
      <w:tr w:rsidR="002F782C" w:rsidRPr="00303D84" w14:paraId="1EFB476E" w14:textId="77777777" w:rsidTr="00D40A35">
        <w:trPr>
          <w:trHeight w:val="315"/>
        </w:trPr>
        <w:tc>
          <w:tcPr>
            <w:tcW w:w="23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14:paraId="1C5A0A24" w14:textId="77777777" w:rsidR="002F782C" w:rsidRPr="00303D84" w:rsidRDefault="002F782C">
            <w:pPr>
              <w:rPr>
                <w:rFonts w:ascii="Verdana" w:hAnsi="Verdana" w:cs="Calibri"/>
                <w:b/>
                <w:bCs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DBE5F1" w:themeFill="accent1" w:themeFillTint="33"/>
            <w:vAlign w:val="center"/>
            <w:hideMark/>
          </w:tcPr>
          <w:p w14:paraId="4543B875" w14:textId="77777777" w:rsidR="002F782C" w:rsidRPr="00303D84" w:rsidRDefault="002F782C">
            <w:pPr>
              <w:rPr>
                <w:rFonts w:ascii="Verdana" w:hAnsi="Verdana" w:cs="Calibri"/>
                <w:b/>
                <w:bCs/>
                <w:sz w:val="16"/>
                <w:szCs w:val="16"/>
              </w:rPr>
            </w:pPr>
          </w:p>
        </w:tc>
        <w:tc>
          <w:tcPr>
            <w:tcW w:w="3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2082EE1" w14:textId="0C1C1E21" w:rsidR="002F782C" w:rsidRPr="00303D84" w:rsidRDefault="002F782C">
            <w:pPr>
              <w:rPr>
                <w:rFonts w:ascii="Verdana" w:hAnsi="Verdana" w:cs="Calibri"/>
                <w:sz w:val="16"/>
                <w:szCs w:val="16"/>
              </w:rPr>
            </w:pPr>
            <w:r w:rsidRPr="00303D84">
              <w:rPr>
                <w:rFonts w:ascii="Verdana" w:hAnsi="Verdana" w:cs="Arial"/>
                <w:sz w:val="16"/>
                <w:szCs w:val="16"/>
              </w:rPr>
              <w:t>T</w:t>
            </w:r>
            <w:r>
              <w:rPr>
                <w:rFonts w:ascii="Verdana" w:hAnsi="Verdana" w:cs="Arial"/>
                <w:sz w:val="16"/>
                <w:szCs w:val="16"/>
              </w:rPr>
              <w:t>ipologie di eventuali gadget</w:t>
            </w:r>
          </w:p>
        </w:tc>
      </w:tr>
      <w:tr w:rsidR="002F782C" w:rsidRPr="00303D84" w14:paraId="6D277CB4" w14:textId="77777777" w:rsidTr="00D40A35">
        <w:trPr>
          <w:trHeight w:val="551"/>
        </w:trPr>
        <w:tc>
          <w:tcPr>
            <w:tcW w:w="23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14:paraId="33A25E67" w14:textId="77777777" w:rsidR="002F782C" w:rsidRPr="00303D84" w:rsidRDefault="002F782C">
            <w:pPr>
              <w:rPr>
                <w:rFonts w:ascii="Verdana" w:hAnsi="Verdana" w:cs="Calibri"/>
                <w:b/>
                <w:bCs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DBE5F1" w:themeFill="accent1" w:themeFillTint="33"/>
            <w:vAlign w:val="center"/>
          </w:tcPr>
          <w:p w14:paraId="2C091C52" w14:textId="369950D9" w:rsidR="002F782C" w:rsidRDefault="002F782C" w:rsidP="00986159">
            <w:pPr>
              <w:rPr>
                <w:rFonts w:ascii="Verdana" w:hAnsi="Verdana" w:cs="Calibri"/>
                <w:b/>
                <w:bCs/>
                <w:sz w:val="16"/>
                <w:szCs w:val="16"/>
              </w:rPr>
            </w:pPr>
            <w:r>
              <w:rPr>
                <w:rFonts w:ascii="Verdana" w:hAnsi="Verdana" w:cs="Calibri"/>
                <w:b/>
                <w:bCs/>
                <w:sz w:val="16"/>
                <w:szCs w:val="16"/>
              </w:rPr>
              <w:t>Campagna di promozione</w:t>
            </w:r>
          </w:p>
          <w:p w14:paraId="39C68C98" w14:textId="77777777" w:rsidR="002F782C" w:rsidRDefault="002F782C">
            <w:pPr>
              <w:rPr>
                <w:rFonts w:ascii="Verdana" w:hAnsi="Verdana" w:cs="Calibri"/>
                <w:b/>
                <w:bCs/>
                <w:sz w:val="16"/>
                <w:szCs w:val="16"/>
              </w:rPr>
            </w:pPr>
          </w:p>
          <w:p w14:paraId="770C51E2" w14:textId="67C142F6" w:rsidR="002F782C" w:rsidRPr="00A64682" w:rsidRDefault="002F782C">
            <w:pPr>
              <w:rPr>
                <w:rFonts w:ascii="Verdana" w:hAnsi="Verdana" w:cs="Calibri"/>
                <w:bCs/>
                <w:sz w:val="16"/>
                <w:szCs w:val="16"/>
              </w:rPr>
            </w:pPr>
            <w:r w:rsidRPr="00A64682">
              <w:rPr>
                <w:rFonts w:ascii="Verdana" w:hAnsi="Verdana" w:cs="Calibri"/>
                <w:bCs/>
                <w:sz w:val="16"/>
                <w:szCs w:val="16"/>
              </w:rPr>
              <w:t xml:space="preserve">Punteggio totale </w:t>
            </w:r>
            <w:r>
              <w:rPr>
                <w:rFonts w:ascii="Verdana" w:hAnsi="Verdana" w:cs="Calibri"/>
                <w:bCs/>
                <w:sz w:val="16"/>
                <w:szCs w:val="16"/>
              </w:rPr>
              <w:t xml:space="preserve">massimo </w:t>
            </w:r>
            <w:r w:rsidR="000C791A">
              <w:rPr>
                <w:rFonts w:ascii="Verdana" w:hAnsi="Verdana" w:cs="Calibri"/>
                <w:b/>
                <w:bCs/>
                <w:sz w:val="16"/>
                <w:szCs w:val="16"/>
              </w:rPr>
              <w:t>1</w:t>
            </w:r>
            <w:r w:rsidR="00C3473F">
              <w:rPr>
                <w:rFonts w:ascii="Verdana" w:hAnsi="Verdana" w:cs="Calibri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F74212E" w14:textId="551FE5FB" w:rsidR="002F782C" w:rsidRDefault="004031BE" w:rsidP="004031BE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Contenuto innovativo</w:t>
            </w:r>
            <w:r w:rsidR="002F782C">
              <w:rPr>
                <w:rFonts w:ascii="Verdana" w:hAnsi="Verdana" w:cs="Arial"/>
                <w:sz w:val="16"/>
                <w:szCs w:val="16"/>
              </w:rPr>
              <w:t xml:space="preserve"> dei media proposti</w:t>
            </w:r>
            <w:r>
              <w:rPr>
                <w:rFonts w:ascii="Verdana" w:hAnsi="Verdana" w:cs="Arial"/>
                <w:sz w:val="16"/>
                <w:szCs w:val="16"/>
              </w:rPr>
              <w:t>, con particolare riferimento a strumenti digitali</w:t>
            </w:r>
            <w:r w:rsidR="005B2410">
              <w:rPr>
                <w:rFonts w:ascii="Verdana" w:hAnsi="Verdana" w:cs="Arial"/>
                <w:sz w:val="16"/>
                <w:szCs w:val="16"/>
              </w:rPr>
              <w:t>;</w:t>
            </w:r>
          </w:p>
          <w:p w14:paraId="76BE2E85" w14:textId="77777777" w:rsidR="004031BE" w:rsidRDefault="004031BE" w:rsidP="00986159">
            <w:pPr>
              <w:spacing w:line="360" w:lineRule="auto"/>
              <w:rPr>
                <w:rFonts w:ascii="Verdana" w:hAnsi="Verdana" w:cs="Arial"/>
                <w:sz w:val="16"/>
                <w:szCs w:val="16"/>
              </w:rPr>
            </w:pPr>
          </w:p>
          <w:p w14:paraId="6FC5EF1C" w14:textId="3784BBB7" w:rsidR="00AF61A6" w:rsidRDefault="005B2410" w:rsidP="00AF61A6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E</w:t>
            </w:r>
            <w:r w:rsidR="00AF61A6">
              <w:rPr>
                <w:rFonts w:ascii="Verdana" w:hAnsi="Verdana" w:cs="Arial"/>
                <w:sz w:val="16"/>
                <w:szCs w:val="16"/>
              </w:rPr>
              <w:t>fficacia e sviluppo capillare del media mix nell’identificazione dei media più adatti per il raggiungimento degli obiettivi di comunicazione</w:t>
            </w:r>
          </w:p>
          <w:p w14:paraId="4567D9A1" w14:textId="77777777" w:rsidR="00AF61A6" w:rsidRDefault="00AF61A6" w:rsidP="00986159">
            <w:pPr>
              <w:spacing w:line="360" w:lineRule="auto"/>
              <w:rPr>
                <w:rFonts w:ascii="Verdana" w:hAnsi="Verdana" w:cs="Arial"/>
                <w:sz w:val="16"/>
                <w:szCs w:val="16"/>
              </w:rPr>
            </w:pPr>
          </w:p>
          <w:p w14:paraId="2EAE3B58" w14:textId="5D3899E0" w:rsidR="002F782C" w:rsidRPr="00303D84" w:rsidRDefault="002F782C" w:rsidP="00986159">
            <w:pPr>
              <w:spacing w:line="360" w:lineRule="auto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</w:tc>
      </w:tr>
      <w:tr w:rsidR="00303D84" w:rsidRPr="00303D84" w14:paraId="14849BCA" w14:textId="77777777" w:rsidTr="00D40A35">
        <w:trPr>
          <w:trHeight w:val="117"/>
        </w:trPr>
        <w:tc>
          <w:tcPr>
            <w:tcW w:w="238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BFBFBF" w:themeFill="background1" w:themeFillShade="B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F00AB3" w14:textId="3C14D2ED" w:rsidR="00F90337" w:rsidRPr="00303D84" w:rsidRDefault="00F90337">
            <w:pPr>
              <w:jc w:val="center"/>
              <w:rPr>
                <w:rFonts w:ascii="Verdana" w:hAnsi="Verdana" w:cs="Calibri"/>
                <w:sz w:val="16"/>
                <w:szCs w:val="16"/>
              </w:rPr>
            </w:pPr>
            <w:r w:rsidRPr="00303D84">
              <w:rPr>
                <w:rFonts w:ascii="Verdana" w:hAnsi="Verdana" w:cs="Calibri"/>
                <w:sz w:val="16"/>
                <w:szCs w:val="16"/>
              </w:rPr>
              <w:t> 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BFBFBF" w:themeFill="background1" w:themeFillShade="B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BD7304C" w14:textId="77777777" w:rsidR="00F90337" w:rsidRPr="00303D84" w:rsidRDefault="00F90337">
            <w:pPr>
              <w:rPr>
                <w:rFonts w:ascii="Verdana" w:hAnsi="Verdana" w:cs="Calibri"/>
                <w:sz w:val="16"/>
                <w:szCs w:val="16"/>
              </w:rPr>
            </w:pPr>
            <w:r w:rsidRPr="00303D84">
              <w:rPr>
                <w:rFonts w:ascii="Verdana" w:hAnsi="Verdana" w:cs="Calibri"/>
                <w:sz w:val="16"/>
                <w:szCs w:val="16"/>
              </w:rPr>
              <w:t> 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BFBFBF" w:themeFill="background1" w:themeFillShade="B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964A116" w14:textId="77777777" w:rsidR="00F90337" w:rsidRPr="00303D84" w:rsidRDefault="00F90337">
            <w:pPr>
              <w:rPr>
                <w:rFonts w:cs="Times New Roman"/>
                <w:sz w:val="16"/>
                <w:szCs w:val="16"/>
              </w:rPr>
            </w:pPr>
            <w:r w:rsidRPr="00303D84">
              <w:rPr>
                <w:sz w:val="16"/>
                <w:szCs w:val="16"/>
              </w:rPr>
              <w:t> </w:t>
            </w:r>
          </w:p>
        </w:tc>
      </w:tr>
      <w:tr w:rsidR="00303D84" w:rsidRPr="00303D84" w14:paraId="0C31DCE9" w14:textId="77777777" w:rsidTr="00910647">
        <w:trPr>
          <w:trHeight w:val="420"/>
        </w:trPr>
        <w:tc>
          <w:tcPr>
            <w:tcW w:w="23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E596335" w14:textId="24952F73" w:rsidR="00F90337" w:rsidRPr="00303D84" w:rsidRDefault="00F90337" w:rsidP="00470732">
            <w:pPr>
              <w:jc w:val="center"/>
              <w:rPr>
                <w:rFonts w:ascii="Verdana" w:hAnsi="Verdana" w:cs="Calibri"/>
                <w:sz w:val="16"/>
                <w:szCs w:val="16"/>
              </w:rPr>
            </w:pPr>
            <w:r w:rsidRPr="00303D84">
              <w:rPr>
                <w:rFonts w:ascii="Verdana" w:hAnsi="Verdana" w:cs="Calibri"/>
                <w:b/>
                <w:bCs/>
                <w:sz w:val="16"/>
                <w:szCs w:val="16"/>
              </w:rPr>
              <w:t>BUDGET PREVISIONALE</w:t>
            </w:r>
            <w:r w:rsidRPr="00303D84">
              <w:rPr>
                <w:rFonts w:ascii="Verdana" w:hAnsi="Verdana" w:cs="Calibri"/>
                <w:sz w:val="16"/>
                <w:szCs w:val="16"/>
              </w:rPr>
              <w:br/>
            </w:r>
            <w:r w:rsidRPr="00303D84">
              <w:rPr>
                <w:rFonts w:ascii="Verdana" w:hAnsi="Verdana" w:cs="Calibri"/>
                <w:sz w:val="16"/>
                <w:szCs w:val="16"/>
              </w:rPr>
              <w:br/>
              <w:t xml:space="preserve">punteggio totale massimo </w:t>
            </w:r>
            <w:r w:rsidR="00470732">
              <w:rPr>
                <w:rFonts w:ascii="Verdana" w:hAnsi="Verdana" w:cs="Calibri"/>
                <w:b/>
                <w:bCs/>
                <w:sz w:val="16"/>
                <w:szCs w:val="16"/>
              </w:rPr>
              <w:t>29</w:t>
            </w:r>
          </w:p>
        </w:tc>
        <w:tc>
          <w:tcPr>
            <w:tcW w:w="34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D9C812A" w14:textId="14C23343" w:rsidR="00BF4C84" w:rsidRPr="00303D84" w:rsidRDefault="00BF4C84">
            <w:pPr>
              <w:rPr>
                <w:rFonts w:ascii="Verdana" w:hAnsi="Verdana" w:cs="Calibri"/>
                <w:sz w:val="16"/>
                <w:szCs w:val="16"/>
              </w:rPr>
            </w:pPr>
            <w:r w:rsidRPr="00303D84">
              <w:rPr>
                <w:rFonts w:ascii="Verdana" w:hAnsi="Verdana" w:cs="Calibri"/>
                <w:b/>
                <w:bCs/>
                <w:sz w:val="16"/>
                <w:szCs w:val="16"/>
              </w:rPr>
              <w:t>Diligenza nella c</w:t>
            </w:r>
            <w:r w:rsidR="00D40A35">
              <w:rPr>
                <w:rFonts w:ascii="Verdana" w:hAnsi="Verdana" w:cs="Calibri"/>
                <w:b/>
                <w:bCs/>
                <w:sz w:val="16"/>
                <w:szCs w:val="16"/>
              </w:rPr>
              <w:t>ompilazione del B</w:t>
            </w:r>
            <w:r w:rsidR="00F90337" w:rsidRPr="00303D84">
              <w:rPr>
                <w:rFonts w:ascii="Verdana" w:hAnsi="Verdana" w:cs="Calibri"/>
                <w:b/>
                <w:bCs/>
                <w:sz w:val="16"/>
                <w:szCs w:val="16"/>
              </w:rPr>
              <w:t>udget</w:t>
            </w:r>
            <w:r w:rsidR="00F90337" w:rsidRPr="00303D84">
              <w:rPr>
                <w:rFonts w:ascii="Verdana" w:hAnsi="Verdana" w:cs="Calibri"/>
                <w:sz w:val="16"/>
                <w:szCs w:val="16"/>
              </w:rPr>
              <w:t xml:space="preserve"> </w:t>
            </w:r>
          </w:p>
          <w:p w14:paraId="3F42F18D" w14:textId="77777777" w:rsidR="00BF4C84" w:rsidRPr="00303D84" w:rsidRDefault="00BF4C84">
            <w:pPr>
              <w:rPr>
                <w:rFonts w:ascii="Verdana" w:hAnsi="Verdana" w:cs="Calibri"/>
                <w:sz w:val="16"/>
                <w:szCs w:val="16"/>
              </w:rPr>
            </w:pPr>
          </w:p>
          <w:p w14:paraId="063FC565" w14:textId="16FCE81B" w:rsidR="00F90337" w:rsidRPr="00303D84" w:rsidRDefault="00F90337">
            <w:pPr>
              <w:rPr>
                <w:rFonts w:ascii="Verdana" w:hAnsi="Verdana" w:cs="Calibri"/>
                <w:b/>
                <w:bCs/>
                <w:sz w:val="16"/>
                <w:szCs w:val="16"/>
              </w:rPr>
            </w:pPr>
            <w:proofErr w:type="gramStart"/>
            <w:r w:rsidRPr="00303D84">
              <w:rPr>
                <w:rFonts w:ascii="Verdana" w:hAnsi="Verdana" w:cs="Calibri"/>
                <w:sz w:val="16"/>
                <w:szCs w:val="16"/>
              </w:rPr>
              <w:t>punteggio</w:t>
            </w:r>
            <w:proofErr w:type="gramEnd"/>
            <w:r w:rsidRPr="00303D84">
              <w:rPr>
                <w:rFonts w:ascii="Verdana" w:hAnsi="Verdana" w:cs="Calibri"/>
                <w:sz w:val="16"/>
                <w:szCs w:val="16"/>
              </w:rPr>
              <w:t xml:space="preserve"> totale massimo</w:t>
            </w:r>
            <w:r w:rsidR="002F782C">
              <w:rPr>
                <w:rFonts w:ascii="Verdana" w:hAnsi="Verdana" w:cs="Calibri"/>
                <w:b/>
                <w:bCs/>
                <w:sz w:val="16"/>
                <w:szCs w:val="16"/>
              </w:rPr>
              <w:t xml:space="preserve"> 7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7845EB3" w14:textId="19F0878A" w:rsidR="00F90337" w:rsidRPr="00303D84" w:rsidRDefault="00BF4C84">
            <w:pPr>
              <w:rPr>
                <w:rFonts w:ascii="Verdana" w:hAnsi="Verdana" w:cs="Calibri"/>
                <w:sz w:val="16"/>
                <w:szCs w:val="16"/>
              </w:rPr>
            </w:pPr>
            <w:r w:rsidRPr="00303D84">
              <w:rPr>
                <w:rFonts w:ascii="Verdana" w:hAnsi="Verdana" w:cs="Arial"/>
                <w:sz w:val="16"/>
                <w:szCs w:val="16"/>
              </w:rPr>
              <w:t>C</w:t>
            </w:r>
            <w:r w:rsidR="00D40A35">
              <w:rPr>
                <w:rFonts w:ascii="Verdana" w:hAnsi="Verdana" w:cs="Arial"/>
                <w:sz w:val="16"/>
                <w:szCs w:val="16"/>
              </w:rPr>
              <w:t>ompletezza e accuratezza del Budget P</w:t>
            </w:r>
            <w:r w:rsidR="00F90337" w:rsidRPr="00303D84">
              <w:rPr>
                <w:rFonts w:ascii="Verdana" w:hAnsi="Verdana" w:cs="Arial"/>
                <w:sz w:val="16"/>
                <w:szCs w:val="16"/>
              </w:rPr>
              <w:t>revisionale (entrate e uscite);</w:t>
            </w:r>
          </w:p>
        </w:tc>
      </w:tr>
      <w:tr w:rsidR="00303D84" w:rsidRPr="00303D84" w14:paraId="33CC6342" w14:textId="77777777" w:rsidTr="00910647">
        <w:trPr>
          <w:trHeight w:val="1065"/>
        </w:trPr>
        <w:tc>
          <w:tcPr>
            <w:tcW w:w="238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EAF1DD" w:themeFill="accent3" w:themeFillTint="33"/>
            <w:vAlign w:val="center"/>
            <w:hideMark/>
          </w:tcPr>
          <w:p w14:paraId="6FF48EFD" w14:textId="77777777" w:rsidR="00F90337" w:rsidRPr="00303D84" w:rsidRDefault="00F90337">
            <w:pPr>
              <w:rPr>
                <w:rFonts w:ascii="Verdana" w:hAnsi="Verdana" w:cs="Calibri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EAF1DD" w:themeFill="accent3" w:themeFillTint="33"/>
            <w:vAlign w:val="center"/>
            <w:hideMark/>
          </w:tcPr>
          <w:p w14:paraId="141E7088" w14:textId="77777777" w:rsidR="00F90337" w:rsidRPr="00303D84" w:rsidRDefault="00F90337">
            <w:pPr>
              <w:rPr>
                <w:rFonts w:ascii="Verdana" w:hAnsi="Verdana" w:cs="Calibri"/>
                <w:b/>
                <w:bCs/>
                <w:sz w:val="16"/>
                <w:szCs w:val="16"/>
              </w:rPr>
            </w:pPr>
          </w:p>
        </w:tc>
        <w:tc>
          <w:tcPr>
            <w:tcW w:w="39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AF1DD" w:themeFill="accent3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ECFC52E" w14:textId="63960722" w:rsidR="00F90337" w:rsidRPr="00303D84" w:rsidRDefault="00BF4C84">
            <w:pPr>
              <w:rPr>
                <w:rFonts w:ascii="Verdana" w:hAnsi="Verdana" w:cs="Calibri"/>
                <w:sz w:val="16"/>
                <w:szCs w:val="16"/>
              </w:rPr>
            </w:pPr>
            <w:r w:rsidRPr="00303D84">
              <w:rPr>
                <w:rFonts w:ascii="Verdana" w:hAnsi="Verdana" w:cs="Arial"/>
                <w:sz w:val="16"/>
                <w:szCs w:val="16"/>
              </w:rPr>
              <w:t>E</w:t>
            </w:r>
            <w:r w:rsidR="00F90337" w:rsidRPr="00303D84">
              <w:rPr>
                <w:rFonts w:ascii="Verdana" w:hAnsi="Verdana" w:cs="Arial"/>
                <w:sz w:val="16"/>
                <w:szCs w:val="16"/>
              </w:rPr>
              <w:t>quilibrio tra le varie voci: in particolare verrà premiata la maggiore incidenza delle voci di costo a favore di beni e servizi piuttosto che a favore dei compensi al team aziendale</w:t>
            </w:r>
          </w:p>
        </w:tc>
      </w:tr>
      <w:tr w:rsidR="00303D84" w:rsidRPr="00303D84" w14:paraId="6418DE43" w14:textId="77777777" w:rsidTr="005E5210">
        <w:trPr>
          <w:trHeight w:val="645"/>
        </w:trPr>
        <w:tc>
          <w:tcPr>
            <w:tcW w:w="238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EAF1DD" w:themeFill="accent3" w:themeFillTint="33"/>
            <w:vAlign w:val="center"/>
            <w:hideMark/>
          </w:tcPr>
          <w:p w14:paraId="4308A408" w14:textId="77777777" w:rsidR="00F90337" w:rsidRPr="00303D84" w:rsidRDefault="00F90337">
            <w:pPr>
              <w:rPr>
                <w:rFonts w:ascii="Verdana" w:hAnsi="Verdana" w:cs="Calibri"/>
                <w:sz w:val="16"/>
                <w:szCs w:val="16"/>
              </w:rPr>
            </w:pP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EAF1DD" w:themeFill="accent3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8A5B168" w14:textId="77777777" w:rsidR="00BF4C84" w:rsidRPr="00303D84" w:rsidRDefault="00F90337">
            <w:pPr>
              <w:rPr>
                <w:rFonts w:ascii="Verdana" w:hAnsi="Verdana" w:cs="Arial"/>
                <w:b/>
                <w:bCs/>
                <w:sz w:val="16"/>
                <w:szCs w:val="16"/>
              </w:rPr>
            </w:pPr>
            <w:r w:rsidRPr="00303D84">
              <w:rPr>
                <w:rFonts w:ascii="Verdana" w:hAnsi="Verdana" w:cs="Arial"/>
                <w:b/>
                <w:bCs/>
                <w:sz w:val="16"/>
                <w:szCs w:val="16"/>
              </w:rPr>
              <w:t>Maggior valore del progetto</w:t>
            </w:r>
          </w:p>
          <w:p w14:paraId="0ACF3A36" w14:textId="77777777" w:rsidR="005B2410" w:rsidRDefault="005B2410">
            <w:pPr>
              <w:rPr>
                <w:rFonts w:ascii="Verdana" w:hAnsi="Verdana" w:cs="Arial"/>
                <w:b/>
                <w:bCs/>
                <w:sz w:val="16"/>
                <w:szCs w:val="16"/>
              </w:rPr>
            </w:pPr>
          </w:p>
          <w:p w14:paraId="3D89A491" w14:textId="7A222415" w:rsidR="00F90337" w:rsidRPr="00303D84" w:rsidRDefault="00F90337">
            <w:pPr>
              <w:rPr>
                <w:rFonts w:ascii="Verdana" w:hAnsi="Verdana" w:cs="Calibri"/>
                <w:b/>
                <w:bCs/>
                <w:sz w:val="16"/>
                <w:szCs w:val="16"/>
              </w:rPr>
            </w:pPr>
            <w:proofErr w:type="gramStart"/>
            <w:r w:rsidRPr="00303D84">
              <w:rPr>
                <w:rFonts w:ascii="Verdana" w:hAnsi="Verdana" w:cs="Arial"/>
                <w:sz w:val="16"/>
                <w:szCs w:val="16"/>
              </w:rPr>
              <w:t>punteggio</w:t>
            </w:r>
            <w:proofErr w:type="gramEnd"/>
            <w:r w:rsidRPr="00303D84">
              <w:rPr>
                <w:rFonts w:ascii="Verdana" w:hAnsi="Verdana" w:cs="Arial"/>
                <w:sz w:val="16"/>
                <w:szCs w:val="16"/>
              </w:rPr>
              <w:t xml:space="preserve"> totale massimo </w:t>
            </w:r>
            <w:r w:rsidR="002F782C">
              <w:rPr>
                <w:rFonts w:ascii="Verdana" w:hAnsi="Verdana" w:cs="Arial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EAF1DD" w:themeFill="accent3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47B2A76" w14:textId="5938E2CC" w:rsidR="00F90337" w:rsidRPr="00303D84" w:rsidRDefault="00BF4C84">
            <w:pPr>
              <w:rPr>
                <w:rFonts w:ascii="Verdana" w:hAnsi="Verdana" w:cs="Calibri"/>
                <w:sz w:val="16"/>
                <w:szCs w:val="16"/>
              </w:rPr>
            </w:pPr>
            <w:r w:rsidRPr="00303D84">
              <w:rPr>
                <w:rFonts w:ascii="Verdana" w:hAnsi="Verdana" w:cs="Arial"/>
                <w:sz w:val="16"/>
                <w:szCs w:val="16"/>
              </w:rPr>
              <w:t>Il</w:t>
            </w:r>
            <w:r w:rsidR="00F90337" w:rsidRPr="00303D84">
              <w:rPr>
                <w:rFonts w:ascii="Verdana" w:hAnsi="Verdana" w:cs="Arial"/>
                <w:sz w:val="16"/>
                <w:szCs w:val="16"/>
              </w:rPr>
              <w:t xml:space="preserve"> valore maggiore del progetto derivante dal valore delle entrate generate dal proponente </w:t>
            </w:r>
          </w:p>
        </w:tc>
      </w:tr>
      <w:tr w:rsidR="00303D84" w:rsidRPr="00303D84" w14:paraId="3D3C32DA" w14:textId="77777777" w:rsidTr="005E5210">
        <w:trPr>
          <w:trHeight w:val="1695"/>
        </w:trPr>
        <w:tc>
          <w:tcPr>
            <w:tcW w:w="238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EAF1DD" w:themeFill="accent3" w:themeFillTint="33"/>
            <w:vAlign w:val="center"/>
            <w:hideMark/>
          </w:tcPr>
          <w:p w14:paraId="291391AC" w14:textId="77777777" w:rsidR="00F90337" w:rsidRPr="00303D84" w:rsidRDefault="00F90337">
            <w:pPr>
              <w:rPr>
                <w:rFonts w:ascii="Verdana" w:hAnsi="Verdana" w:cs="Calibri"/>
                <w:sz w:val="16"/>
                <w:szCs w:val="16"/>
              </w:rPr>
            </w:pP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EAF1DD" w:themeFill="accent3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E2120DC" w14:textId="1E965C28" w:rsidR="00BF4C84" w:rsidRPr="00303D84" w:rsidRDefault="002F782C">
            <w:pPr>
              <w:rPr>
                <w:rFonts w:ascii="Verdana" w:hAnsi="Verdana" w:cs="Arial"/>
                <w:b/>
                <w:bCs/>
                <w:sz w:val="16"/>
                <w:szCs w:val="16"/>
              </w:rPr>
            </w:pPr>
            <w:r>
              <w:rPr>
                <w:rFonts w:ascii="Verdana" w:hAnsi="Verdana" w:cs="Arial"/>
                <w:b/>
                <w:bCs/>
                <w:sz w:val="16"/>
                <w:szCs w:val="16"/>
              </w:rPr>
              <w:t>Incidenza in termini percentuali delle forniture di beni/servizi</w:t>
            </w:r>
            <w:r w:rsidR="00252EA6">
              <w:rPr>
                <w:rFonts w:ascii="Verdana" w:hAnsi="Verdana" w:cs="Arial"/>
                <w:b/>
                <w:bCs/>
                <w:sz w:val="16"/>
                <w:szCs w:val="16"/>
              </w:rPr>
              <w:t>/prestazioni</w:t>
            </w:r>
            <w:r>
              <w:rPr>
                <w:rFonts w:ascii="Verdana" w:hAnsi="Verdana" w:cs="Arial"/>
                <w:b/>
                <w:bCs/>
                <w:sz w:val="16"/>
                <w:szCs w:val="16"/>
              </w:rPr>
              <w:t xml:space="preserve"> da parte di fornitori sammarinesi sul corrispettivo economico pari a </w:t>
            </w:r>
            <w:r w:rsidR="00F035D0">
              <w:rPr>
                <w:rFonts w:ascii="Verdana" w:hAnsi="Verdana" w:cs="Arial"/>
                <w:b/>
                <w:bCs/>
                <w:sz w:val="16"/>
                <w:szCs w:val="16"/>
              </w:rPr>
              <w:t>20</w:t>
            </w:r>
            <w:r>
              <w:rPr>
                <w:rFonts w:ascii="Verdana" w:hAnsi="Verdana" w:cs="Arial"/>
                <w:b/>
                <w:bCs/>
                <w:sz w:val="16"/>
                <w:szCs w:val="16"/>
              </w:rPr>
              <w:t>.000,00€</w:t>
            </w:r>
          </w:p>
          <w:p w14:paraId="62FE8874" w14:textId="77777777" w:rsidR="00BF4C84" w:rsidRPr="00303D84" w:rsidRDefault="00BF4C84">
            <w:pPr>
              <w:rPr>
                <w:rFonts w:ascii="Verdana" w:hAnsi="Verdana" w:cs="Arial"/>
                <w:b/>
                <w:bCs/>
                <w:sz w:val="16"/>
                <w:szCs w:val="16"/>
              </w:rPr>
            </w:pPr>
          </w:p>
          <w:p w14:paraId="6EC84B73" w14:textId="4AF8D167" w:rsidR="00F90337" w:rsidRPr="00303D84" w:rsidRDefault="00F90337">
            <w:pPr>
              <w:rPr>
                <w:rFonts w:ascii="Verdana" w:hAnsi="Verdana" w:cs="Calibri"/>
                <w:b/>
                <w:bCs/>
                <w:sz w:val="16"/>
                <w:szCs w:val="16"/>
              </w:rPr>
            </w:pPr>
            <w:proofErr w:type="gramStart"/>
            <w:r w:rsidRPr="00303D84">
              <w:rPr>
                <w:rFonts w:ascii="Verdana" w:hAnsi="Verdana" w:cs="Arial"/>
                <w:sz w:val="16"/>
                <w:szCs w:val="16"/>
              </w:rPr>
              <w:t>punteggio</w:t>
            </w:r>
            <w:proofErr w:type="gramEnd"/>
            <w:r w:rsidRPr="00303D84">
              <w:rPr>
                <w:rFonts w:ascii="Verdana" w:hAnsi="Verdana" w:cs="Arial"/>
                <w:sz w:val="16"/>
                <w:szCs w:val="16"/>
              </w:rPr>
              <w:t xml:space="preserve"> totale massimo </w:t>
            </w:r>
            <w:r w:rsidR="00470732">
              <w:rPr>
                <w:rFonts w:ascii="Verdana" w:hAnsi="Verdana" w:cs="Arial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3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5035E0F" w14:textId="649E79AD" w:rsidR="00F90337" w:rsidRPr="00303D84" w:rsidRDefault="002F782C" w:rsidP="002F782C">
            <w:pPr>
              <w:rPr>
                <w:rFonts w:ascii="Verdana" w:hAnsi="Verdana" w:cs="Calibri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Incidenza in termini percentuali del f</w:t>
            </w:r>
            <w:r w:rsidR="00F90337" w:rsidRPr="00303D84">
              <w:rPr>
                <w:rFonts w:ascii="Verdana" w:hAnsi="Verdana" w:cs="Arial"/>
                <w:sz w:val="16"/>
                <w:szCs w:val="16"/>
              </w:rPr>
              <w:t>atturato</w:t>
            </w:r>
            <w:r>
              <w:rPr>
                <w:rFonts w:ascii="Verdana" w:hAnsi="Verdana" w:cs="Arial"/>
                <w:sz w:val="16"/>
                <w:szCs w:val="16"/>
              </w:rPr>
              <w:t xml:space="preserve"> che l’Istante si impegna a generare a favore di soggetti sammarinesi - in qualità di fornitori - rispetto al valore del corrispettivo da parte pubblica pari a </w:t>
            </w:r>
            <w:r w:rsidR="00F035D0">
              <w:rPr>
                <w:rFonts w:ascii="Verdana" w:hAnsi="Verdana" w:cs="Arial"/>
                <w:sz w:val="16"/>
                <w:szCs w:val="16"/>
              </w:rPr>
              <w:t>20</w:t>
            </w:r>
            <w:r>
              <w:rPr>
                <w:rFonts w:ascii="Verdana" w:hAnsi="Verdana" w:cs="Arial"/>
                <w:sz w:val="16"/>
                <w:szCs w:val="16"/>
              </w:rPr>
              <w:t xml:space="preserve">.000,00€ </w:t>
            </w:r>
          </w:p>
        </w:tc>
      </w:tr>
    </w:tbl>
    <w:p w14:paraId="73F5C7A5" w14:textId="6448FA34" w:rsidR="00F90337" w:rsidRPr="00303D84" w:rsidRDefault="00F90337" w:rsidP="00F90337">
      <w:pPr>
        <w:jc w:val="both"/>
        <w:rPr>
          <w:rFonts w:ascii="Verdana" w:hAnsi="Verdana" w:cs="Arial"/>
          <w:sz w:val="18"/>
          <w:szCs w:val="18"/>
        </w:rPr>
      </w:pPr>
      <w:r w:rsidRPr="00303D84">
        <w:rPr>
          <w:rFonts w:ascii="Verdana" w:hAnsi="Verdana" w:cs="Arial"/>
          <w:sz w:val="18"/>
          <w:szCs w:val="18"/>
        </w:rPr>
        <w:t xml:space="preserve"> </w:t>
      </w:r>
    </w:p>
    <w:p w14:paraId="53A7EDB6" w14:textId="77777777" w:rsidR="00C2184B" w:rsidRPr="00303D84" w:rsidRDefault="00883A1B" w:rsidP="005E5210">
      <w:pPr>
        <w:pStyle w:val="Paragrafoelenco"/>
        <w:spacing w:after="0"/>
        <w:ind w:left="426"/>
        <w:jc w:val="both"/>
        <w:rPr>
          <w:rFonts w:ascii="Verdana" w:hAnsi="Verdana" w:cs="Arial"/>
          <w:sz w:val="18"/>
          <w:szCs w:val="18"/>
        </w:rPr>
      </w:pPr>
      <w:r w:rsidRPr="00303D84">
        <w:rPr>
          <w:rFonts w:ascii="Verdana" w:hAnsi="Verdana" w:cs="Arial"/>
          <w:sz w:val="18"/>
          <w:szCs w:val="18"/>
        </w:rPr>
        <w:t>L</w:t>
      </w:r>
      <w:r w:rsidR="00C2184B" w:rsidRPr="00303D84">
        <w:rPr>
          <w:rFonts w:ascii="Verdana" w:hAnsi="Verdana" w:cs="Arial"/>
          <w:sz w:val="18"/>
          <w:szCs w:val="18"/>
        </w:rPr>
        <w:t>’aggiudicazione avverrà in favore dell</w:t>
      </w:r>
      <w:r w:rsidRPr="00303D84">
        <w:rPr>
          <w:rFonts w:ascii="Verdana" w:hAnsi="Verdana" w:cs="Arial"/>
          <w:sz w:val="18"/>
          <w:szCs w:val="18"/>
        </w:rPr>
        <w:t>’offerente</w:t>
      </w:r>
      <w:r w:rsidR="00C2184B" w:rsidRPr="00303D84">
        <w:rPr>
          <w:rFonts w:ascii="Verdana" w:hAnsi="Verdana" w:cs="Arial"/>
          <w:sz w:val="18"/>
          <w:szCs w:val="18"/>
        </w:rPr>
        <w:t xml:space="preserve"> che avrà ottenuto il punteggio più alto dato dalla somma dei punteggi per ciascun sub-criterio</w:t>
      </w:r>
      <w:r w:rsidRPr="00303D84">
        <w:rPr>
          <w:rFonts w:ascii="Verdana" w:hAnsi="Verdana" w:cs="Arial"/>
          <w:sz w:val="18"/>
          <w:szCs w:val="18"/>
        </w:rPr>
        <w:t>.</w:t>
      </w:r>
    </w:p>
    <w:p w14:paraId="6D4CF157" w14:textId="64EEA688" w:rsidR="00450985" w:rsidRPr="00BB1E6E" w:rsidRDefault="00C2184B" w:rsidP="005E5210">
      <w:pPr>
        <w:pStyle w:val="Paragrafoelenco"/>
        <w:spacing w:after="0"/>
        <w:ind w:left="426"/>
        <w:jc w:val="both"/>
        <w:rPr>
          <w:rFonts w:ascii="Verdana" w:hAnsi="Verdana" w:cs="Arial"/>
          <w:sz w:val="18"/>
          <w:szCs w:val="18"/>
        </w:rPr>
      </w:pPr>
      <w:r w:rsidRPr="00253AB6">
        <w:rPr>
          <w:rFonts w:ascii="Verdana" w:hAnsi="Verdana" w:cs="Arial"/>
          <w:sz w:val="18"/>
          <w:szCs w:val="18"/>
        </w:rPr>
        <w:t xml:space="preserve">Non è considerata idonea </w:t>
      </w:r>
      <w:r w:rsidR="002F782C">
        <w:rPr>
          <w:rFonts w:ascii="Verdana" w:hAnsi="Verdana" w:cs="Arial"/>
          <w:sz w:val="18"/>
          <w:szCs w:val="18"/>
        </w:rPr>
        <w:t xml:space="preserve">all’aggiudicazione </w:t>
      </w:r>
      <w:r w:rsidRPr="00253AB6">
        <w:rPr>
          <w:rFonts w:ascii="Verdana" w:hAnsi="Verdana" w:cs="Arial"/>
          <w:sz w:val="18"/>
          <w:szCs w:val="18"/>
        </w:rPr>
        <w:t xml:space="preserve">l’offerta tecnica che non raggiunga il punteggio </w:t>
      </w:r>
      <w:r w:rsidRPr="002F782C">
        <w:rPr>
          <w:rFonts w:ascii="Verdana" w:hAnsi="Verdana" w:cs="Arial"/>
          <w:sz w:val="18"/>
          <w:szCs w:val="18"/>
        </w:rPr>
        <w:t xml:space="preserve">di </w:t>
      </w:r>
      <w:r w:rsidR="00253AB6" w:rsidRPr="002F782C">
        <w:rPr>
          <w:rFonts w:ascii="Verdana" w:hAnsi="Verdana" w:cs="Arial"/>
          <w:sz w:val="18"/>
          <w:szCs w:val="18"/>
        </w:rPr>
        <w:t xml:space="preserve">60 </w:t>
      </w:r>
      <w:r w:rsidRPr="002F782C">
        <w:rPr>
          <w:rFonts w:ascii="Verdana" w:hAnsi="Verdana" w:cs="Arial"/>
          <w:sz w:val="18"/>
          <w:szCs w:val="18"/>
        </w:rPr>
        <w:t>su 100</w:t>
      </w:r>
      <w:r w:rsidR="00883A1B" w:rsidRPr="00253AB6">
        <w:rPr>
          <w:rFonts w:ascii="Verdana" w:hAnsi="Verdana" w:cs="Arial"/>
          <w:sz w:val="18"/>
          <w:szCs w:val="18"/>
        </w:rPr>
        <w:t>.</w:t>
      </w:r>
    </w:p>
    <w:p w14:paraId="2A7AE735" w14:textId="77777777" w:rsidR="00CB2F5E" w:rsidRPr="00303D84" w:rsidRDefault="00CB2F5E" w:rsidP="005E5210">
      <w:pPr>
        <w:ind w:firstLine="426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Le offerte resteranno ferme e irrevocabili fino alla firma del contratto di esecuzione del servizio.</w:t>
      </w:r>
    </w:p>
    <w:p w14:paraId="1FE4BB71" w14:textId="77777777" w:rsidR="004135A9" w:rsidRDefault="004135A9" w:rsidP="00287F22">
      <w:pPr>
        <w:jc w:val="both"/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</w:pPr>
    </w:p>
    <w:p w14:paraId="6CDEB0E7" w14:textId="6C2A991A" w:rsidR="007A2D8B" w:rsidRPr="000B5B71" w:rsidRDefault="00CB4326" w:rsidP="000B5B71">
      <w:pPr>
        <w:ind w:left="426"/>
        <w:jc w:val="both"/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</w:pPr>
      <w:r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>N</w:t>
      </w:r>
      <w:r w:rsidR="0054591F" w:rsidRPr="000C791A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>.</w:t>
      </w:r>
      <w:r w:rsidR="00253AB6" w:rsidRPr="000C791A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 xml:space="preserve"> </w:t>
      </w:r>
      <w:r w:rsidR="000C791A" w:rsidRPr="000C791A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>COMMISSIONE,</w:t>
      </w:r>
      <w:r w:rsidR="0054591F" w:rsidRPr="000C791A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 xml:space="preserve"> </w:t>
      </w:r>
      <w:r w:rsidR="00816A31" w:rsidRPr="000C791A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>AGGIUDICAZIONE</w:t>
      </w:r>
      <w:r w:rsidR="00E56266" w:rsidRPr="000C791A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 xml:space="preserve"> E POSSIBILIT</w:t>
      </w:r>
      <w:r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>À</w:t>
      </w:r>
      <w:r w:rsidR="00E56266" w:rsidRPr="000C791A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 xml:space="preserve"> DI CORRETTIVI</w:t>
      </w:r>
      <w:r w:rsidR="000B5B71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 xml:space="preserve">: </w:t>
      </w:r>
      <w:r w:rsidR="000B5B71" w:rsidRPr="000B5B71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l</w:t>
      </w:r>
      <w:r w:rsidR="001022C2" w:rsidRPr="000B5B71">
        <w:rPr>
          <w:rFonts w:ascii="Verdana" w:hAnsi="Verdana"/>
          <w:sz w:val="18"/>
        </w:rPr>
        <w:t>e</w:t>
      </w:r>
      <w:r w:rsidR="001022C2" w:rsidRPr="000C791A">
        <w:rPr>
          <w:rFonts w:ascii="Verdana" w:hAnsi="Verdana"/>
          <w:sz w:val="18"/>
        </w:rPr>
        <w:t xml:space="preserve"> valutazioni</w:t>
      </w:r>
      <w:r w:rsidR="000B5B71">
        <w:rPr>
          <w:rFonts w:ascii="Verdana" w:hAnsi="Verdana"/>
          <w:sz w:val="18"/>
        </w:rPr>
        <w:t xml:space="preserve"> delle offerte</w:t>
      </w:r>
      <w:r w:rsidR="001022C2" w:rsidRPr="000C791A">
        <w:rPr>
          <w:rFonts w:ascii="Verdana" w:hAnsi="Verdana"/>
          <w:sz w:val="18"/>
        </w:rPr>
        <w:t xml:space="preserve"> verranno condotte dalla Commissione </w:t>
      </w:r>
      <w:r w:rsidR="000B5B71">
        <w:rPr>
          <w:rFonts w:ascii="Verdana" w:hAnsi="Verdana"/>
          <w:sz w:val="18"/>
        </w:rPr>
        <w:t>di valutazione e a</w:t>
      </w:r>
      <w:r w:rsidR="004135A9" w:rsidRPr="000C791A">
        <w:rPr>
          <w:rFonts w:ascii="Verdana" w:hAnsi="Verdana"/>
          <w:sz w:val="18"/>
        </w:rPr>
        <w:t>ggiudicazione</w:t>
      </w:r>
      <w:r w:rsidR="003D32AC" w:rsidRPr="000C791A">
        <w:rPr>
          <w:rFonts w:ascii="Verdana" w:hAnsi="Verdana"/>
          <w:sz w:val="18"/>
        </w:rPr>
        <w:t xml:space="preserve"> </w:t>
      </w:r>
      <w:r w:rsidR="005E5210" w:rsidRPr="000C791A">
        <w:rPr>
          <w:rFonts w:ascii="Verdana" w:hAnsi="Verdana"/>
          <w:sz w:val="18"/>
        </w:rPr>
        <w:t xml:space="preserve">appositamente </w:t>
      </w:r>
      <w:r w:rsidR="001022C2" w:rsidRPr="000C791A">
        <w:rPr>
          <w:rFonts w:ascii="Verdana" w:hAnsi="Verdana"/>
          <w:sz w:val="18"/>
        </w:rPr>
        <w:t>costituita</w:t>
      </w:r>
      <w:r w:rsidR="004135A9" w:rsidRPr="000C791A">
        <w:rPr>
          <w:rFonts w:ascii="Verdana" w:hAnsi="Verdana"/>
          <w:sz w:val="18"/>
        </w:rPr>
        <w:t>.</w:t>
      </w:r>
      <w:r w:rsidR="001022C2" w:rsidRPr="000C791A">
        <w:rPr>
          <w:rFonts w:ascii="Verdana" w:hAnsi="Verdana"/>
          <w:sz w:val="18"/>
        </w:rPr>
        <w:t xml:space="preserve"> </w:t>
      </w:r>
    </w:p>
    <w:p w14:paraId="363585BB" w14:textId="16F4867D" w:rsidR="007A2D8B" w:rsidRPr="000C791A" w:rsidRDefault="007A2D8B" w:rsidP="005E5210">
      <w:pPr>
        <w:widowControl/>
        <w:suppressAutoHyphens w:val="0"/>
        <w:ind w:left="426"/>
        <w:jc w:val="both"/>
        <w:rPr>
          <w:rFonts w:ascii="Verdana" w:hAnsi="Verdana"/>
          <w:sz w:val="18"/>
        </w:rPr>
      </w:pPr>
      <w:r w:rsidRPr="000C791A">
        <w:rPr>
          <w:rFonts w:ascii="Verdana" w:hAnsi="Verdana"/>
          <w:sz w:val="18"/>
        </w:rPr>
        <w:t>I membri della Commissione dovranno essere sostituiti qualora si verifichi</w:t>
      </w:r>
      <w:r w:rsidR="00AD0F5A" w:rsidRPr="000C791A">
        <w:rPr>
          <w:rFonts w:ascii="Verdana" w:hAnsi="Verdana"/>
          <w:sz w:val="18"/>
        </w:rPr>
        <w:t xml:space="preserve"> </w:t>
      </w:r>
      <w:r w:rsidRPr="000C791A">
        <w:rPr>
          <w:rFonts w:ascii="Verdana" w:hAnsi="Verdana"/>
          <w:sz w:val="18"/>
        </w:rPr>
        <w:t>che</w:t>
      </w:r>
      <w:r w:rsidR="004B4CFE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il t</w:t>
      </w:r>
      <w:r w:rsidR="00AD0F5A" w:rsidRPr="000C791A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itolare/</w:t>
      </w:r>
      <w:r w:rsidR="004B4CFE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legale r</w:t>
      </w:r>
      <w:r w:rsidR="00AD0F5A" w:rsidRPr="000C791A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appresentante (della società che partecipa</w:t>
      </w:r>
      <w:r w:rsidR="004B4CFE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) </w:t>
      </w:r>
      <w:r w:rsidR="00AD0F5A" w:rsidRPr="000C791A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e/o </w:t>
      </w:r>
      <w:r w:rsidR="007F79C5" w:rsidRPr="000C791A">
        <w:rPr>
          <w:rFonts w:ascii="Verdana" w:hAnsi="Verdana"/>
          <w:sz w:val="18"/>
        </w:rPr>
        <w:t>il</w:t>
      </w:r>
      <w:r w:rsidRPr="000C791A">
        <w:rPr>
          <w:rFonts w:ascii="Verdana" w:hAnsi="Verdana"/>
          <w:sz w:val="18"/>
        </w:rPr>
        <w:t xml:space="preserve"> </w:t>
      </w:r>
      <w:r w:rsidR="007F79C5" w:rsidRPr="000C791A">
        <w:rPr>
          <w:rFonts w:ascii="Verdana" w:eastAsia="Times New Roman" w:hAnsi="Verdana" w:cs="Arial"/>
          <w:i/>
          <w:kern w:val="0"/>
          <w:sz w:val="18"/>
          <w:szCs w:val="18"/>
          <w:lang w:eastAsia="it-IT" w:bidi="ar-SA"/>
        </w:rPr>
        <w:t>Responsabile di Contratto</w:t>
      </w:r>
      <w:r w:rsidR="00AD0F5A" w:rsidRPr="000C791A">
        <w:rPr>
          <w:rFonts w:ascii="Verdana" w:eastAsia="Times New Roman" w:hAnsi="Verdana" w:cs="Arial"/>
          <w:i/>
          <w:kern w:val="0"/>
          <w:sz w:val="18"/>
          <w:szCs w:val="18"/>
          <w:lang w:eastAsia="it-IT" w:bidi="ar-SA"/>
        </w:rPr>
        <w:t xml:space="preserve"> (</w:t>
      </w:r>
      <w:r w:rsidR="00F02912" w:rsidRPr="000C791A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indicato nella R</w:t>
      </w:r>
      <w:r w:rsidR="007F79C5" w:rsidRPr="000C791A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elazione sul </w:t>
      </w:r>
      <w:r w:rsidR="00F02912" w:rsidRPr="000C791A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T</w:t>
      </w:r>
      <w:r w:rsidR="003A409D" w:rsidRPr="000C791A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eam a</w:t>
      </w:r>
      <w:r w:rsidR="007F79C5" w:rsidRPr="000C791A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ziendale</w:t>
      </w:r>
      <w:r w:rsidR="000C791A" w:rsidRPr="000C791A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)</w:t>
      </w:r>
      <w:r w:rsidR="00B3445F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siano</w:t>
      </w:r>
      <w:r w:rsidR="000C791A" w:rsidRPr="000C791A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:</w:t>
      </w:r>
    </w:p>
    <w:p w14:paraId="35FA2EEA" w14:textId="77777777" w:rsidR="005E5210" w:rsidRPr="00303D84" w:rsidRDefault="005E5210" w:rsidP="005E5210">
      <w:pPr>
        <w:widowControl/>
        <w:suppressAutoHyphens w:val="0"/>
        <w:ind w:left="426"/>
        <w:jc w:val="both"/>
        <w:rPr>
          <w:rFonts w:ascii="Verdana" w:hAnsi="Verdana"/>
          <w:sz w:val="18"/>
        </w:rPr>
      </w:pPr>
    </w:p>
    <w:p w14:paraId="3E581B7E" w14:textId="714BADD9" w:rsidR="007A2D8B" w:rsidRPr="00303D84" w:rsidRDefault="007A2D8B" w:rsidP="005E5210">
      <w:pPr>
        <w:widowControl/>
        <w:suppressAutoHyphens w:val="0"/>
        <w:ind w:left="709"/>
        <w:jc w:val="both"/>
        <w:rPr>
          <w:rFonts w:ascii="Verdana" w:hAnsi="Verdana"/>
          <w:sz w:val="18"/>
        </w:rPr>
      </w:pPr>
      <w:r w:rsidRPr="00303D84">
        <w:rPr>
          <w:rFonts w:ascii="Verdana" w:hAnsi="Verdana"/>
          <w:sz w:val="18"/>
        </w:rPr>
        <w:t>• i componenti la Commissione stessa, i loro coniugi, parenti ed affini fino al IV grado</w:t>
      </w:r>
      <w:r w:rsidR="00C93004" w:rsidRPr="00303D84">
        <w:rPr>
          <w:rFonts w:ascii="Verdana" w:hAnsi="Verdana"/>
          <w:sz w:val="18"/>
        </w:rPr>
        <w:t xml:space="preserve"> </w:t>
      </w:r>
      <w:r w:rsidRPr="00303D84">
        <w:rPr>
          <w:rFonts w:ascii="Verdana" w:hAnsi="Verdana"/>
          <w:sz w:val="18"/>
        </w:rPr>
        <w:t>incluso;</w:t>
      </w:r>
    </w:p>
    <w:p w14:paraId="55239254" w14:textId="5A7FCDC7" w:rsidR="007A2D8B" w:rsidRPr="00303D84" w:rsidRDefault="004135A9" w:rsidP="005E5210">
      <w:pPr>
        <w:widowControl/>
        <w:suppressAutoHyphens w:val="0"/>
        <w:ind w:left="709"/>
        <w:jc w:val="both"/>
        <w:rPr>
          <w:rFonts w:ascii="Verdana" w:hAnsi="Verdana"/>
          <w:sz w:val="18"/>
        </w:rPr>
      </w:pPr>
      <w:r>
        <w:rPr>
          <w:rFonts w:ascii="Verdana" w:hAnsi="Verdana"/>
          <w:sz w:val="18"/>
        </w:rPr>
        <w:t xml:space="preserve">• </w:t>
      </w:r>
      <w:r w:rsidR="007A2D8B" w:rsidRPr="004135A9">
        <w:rPr>
          <w:rFonts w:ascii="Verdana" w:hAnsi="Verdana"/>
          <w:sz w:val="18"/>
        </w:rPr>
        <w:t xml:space="preserve">dipendenti </w:t>
      </w:r>
      <w:r>
        <w:rPr>
          <w:rFonts w:ascii="Verdana" w:hAnsi="Verdana"/>
          <w:sz w:val="18"/>
        </w:rPr>
        <w:t xml:space="preserve">della Pubblica Amministrazione </w:t>
      </w:r>
      <w:r w:rsidR="007A2D8B" w:rsidRPr="004135A9">
        <w:rPr>
          <w:rFonts w:ascii="Verdana" w:hAnsi="Verdana"/>
          <w:sz w:val="18"/>
        </w:rPr>
        <w:t>o coloro che abbiano qualsiasi rapporto di lavoro o collaborazio</w:t>
      </w:r>
      <w:r>
        <w:rPr>
          <w:rFonts w:ascii="Verdana" w:hAnsi="Verdana"/>
          <w:sz w:val="18"/>
        </w:rPr>
        <w:t>ne, continuativi e notori</w:t>
      </w:r>
      <w:r w:rsidR="007A2D8B" w:rsidRPr="004135A9">
        <w:rPr>
          <w:rFonts w:ascii="Verdana" w:hAnsi="Verdana"/>
          <w:sz w:val="18"/>
        </w:rPr>
        <w:t xml:space="preserve"> con </w:t>
      </w:r>
      <w:r>
        <w:rPr>
          <w:rFonts w:ascii="Verdana" w:hAnsi="Verdana"/>
          <w:sz w:val="18"/>
        </w:rPr>
        <w:t>la stessa</w:t>
      </w:r>
      <w:r w:rsidR="007A2D8B" w:rsidRPr="004135A9">
        <w:rPr>
          <w:rFonts w:ascii="Verdana" w:hAnsi="Verdana"/>
          <w:sz w:val="18"/>
        </w:rPr>
        <w:t>;</w:t>
      </w:r>
    </w:p>
    <w:p w14:paraId="4689E5E2" w14:textId="1A4D7178" w:rsidR="007A2D8B" w:rsidRDefault="007A2D8B" w:rsidP="005E5210">
      <w:pPr>
        <w:widowControl/>
        <w:suppressAutoHyphens w:val="0"/>
        <w:ind w:left="709"/>
        <w:jc w:val="both"/>
        <w:rPr>
          <w:rFonts w:ascii="Verdana" w:hAnsi="Verdana"/>
          <w:sz w:val="18"/>
        </w:rPr>
      </w:pPr>
      <w:r w:rsidRPr="00303D84">
        <w:rPr>
          <w:rFonts w:ascii="Verdana" w:hAnsi="Verdana"/>
          <w:sz w:val="18"/>
        </w:rPr>
        <w:t>• coloro che abbiano qualsiasi rapporto di lavoro o collaborazione, con</w:t>
      </w:r>
      <w:r w:rsidR="00BB1E6E">
        <w:rPr>
          <w:rFonts w:ascii="Verdana" w:hAnsi="Verdana"/>
          <w:sz w:val="18"/>
        </w:rPr>
        <w:t xml:space="preserve">tinuativi e notori con i membri </w:t>
      </w:r>
      <w:r w:rsidRPr="00303D84">
        <w:rPr>
          <w:rFonts w:ascii="Verdana" w:hAnsi="Verdana"/>
          <w:sz w:val="18"/>
        </w:rPr>
        <w:t>della Commissione</w:t>
      </w:r>
      <w:r w:rsidR="00C93004" w:rsidRPr="00303D84">
        <w:rPr>
          <w:rFonts w:ascii="Verdana" w:hAnsi="Verdana"/>
          <w:sz w:val="18"/>
        </w:rPr>
        <w:t>.</w:t>
      </w:r>
    </w:p>
    <w:p w14:paraId="2DF036D0" w14:textId="77777777" w:rsidR="004135A9" w:rsidRPr="00303D84" w:rsidRDefault="004135A9" w:rsidP="005E5210">
      <w:pPr>
        <w:widowControl/>
        <w:suppressAutoHyphens w:val="0"/>
        <w:ind w:left="709"/>
        <w:jc w:val="both"/>
        <w:rPr>
          <w:rFonts w:ascii="Verdana" w:hAnsi="Verdana"/>
          <w:sz w:val="18"/>
        </w:rPr>
      </w:pPr>
    </w:p>
    <w:p w14:paraId="3344DD8D" w14:textId="35D1FDC8" w:rsidR="007A2D8B" w:rsidRPr="00303D84" w:rsidRDefault="007A2D8B" w:rsidP="005E5210">
      <w:pPr>
        <w:widowControl/>
        <w:suppressAutoHyphens w:val="0"/>
        <w:ind w:left="426"/>
        <w:jc w:val="both"/>
        <w:rPr>
          <w:rFonts w:ascii="Verdana" w:hAnsi="Verdana"/>
          <w:sz w:val="18"/>
        </w:rPr>
      </w:pPr>
      <w:r w:rsidRPr="00303D84">
        <w:rPr>
          <w:rFonts w:ascii="Verdana" w:hAnsi="Verdana"/>
          <w:sz w:val="18"/>
        </w:rPr>
        <w:t xml:space="preserve">Le incompatibilità verranno verificate </w:t>
      </w:r>
      <w:r w:rsidR="00207784" w:rsidRPr="00303D84">
        <w:rPr>
          <w:rFonts w:ascii="Verdana" w:hAnsi="Verdana"/>
          <w:sz w:val="18"/>
        </w:rPr>
        <w:t>alla prima seduta</w:t>
      </w:r>
      <w:r w:rsidR="004135A9">
        <w:rPr>
          <w:rFonts w:ascii="Verdana" w:hAnsi="Verdana"/>
          <w:sz w:val="18"/>
        </w:rPr>
        <w:t xml:space="preserve"> della Commissione</w:t>
      </w:r>
      <w:r w:rsidR="00207784" w:rsidRPr="00303D84">
        <w:rPr>
          <w:rFonts w:ascii="Verdana" w:hAnsi="Verdana"/>
          <w:sz w:val="18"/>
        </w:rPr>
        <w:t>.</w:t>
      </w:r>
    </w:p>
    <w:p w14:paraId="73F44AE1" w14:textId="06091FDE" w:rsidR="007A2D8B" w:rsidRDefault="007A2D8B" w:rsidP="005E5210">
      <w:pPr>
        <w:widowControl/>
        <w:suppressAutoHyphens w:val="0"/>
        <w:ind w:left="426"/>
        <w:jc w:val="both"/>
        <w:rPr>
          <w:rFonts w:ascii="Verdana" w:hAnsi="Verdana"/>
          <w:sz w:val="18"/>
        </w:rPr>
      </w:pPr>
      <w:r w:rsidRPr="00303D84">
        <w:rPr>
          <w:rFonts w:ascii="Verdana" w:hAnsi="Verdana"/>
          <w:sz w:val="18"/>
        </w:rPr>
        <w:t>I Commissari effettivi potra</w:t>
      </w:r>
      <w:r w:rsidR="00BB1E6E">
        <w:rPr>
          <w:rFonts w:ascii="Verdana" w:hAnsi="Verdana"/>
          <w:sz w:val="18"/>
        </w:rPr>
        <w:t xml:space="preserve">nno essere sostituiti da membri </w:t>
      </w:r>
      <w:r w:rsidRPr="00303D84">
        <w:rPr>
          <w:rFonts w:ascii="Verdana" w:hAnsi="Verdana"/>
          <w:sz w:val="18"/>
        </w:rPr>
        <w:t xml:space="preserve">supplenti in caso di impossibilità a partecipare ai lavori della Commissione </w:t>
      </w:r>
      <w:r w:rsidR="00025AFD" w:rsidRPr="00303D84">
        <w:rPr>
          <w:rFonts w:ascii="Verdana" w:hAnsi="Verdana"/>
          <w:sz w:val="18"/>
        </w:rPr>
        <w:t xml:space="preserve">per l’intera durata </w:t>
      </w:r>
      <w:r w:rsidR="00BB1E6E">
        <w:rPr>
          <w:rFonts w:ascii="Verdana" w:hAnsi="Verdana"/>
          <w:sz w:val="18"/>
        </w:rPr>
        <w:t xml:space="preserve">o per periodo prolungato </w:t>
      </w:r>
      <w:r w:rsidRPr="00303D84">
        <w:rPr>
          <w:rFonts w:ascii="Verdana" w:hAnsi="Verdana"/>
          <w:sz w:val="18"/>
        </w:rPr>
        <w:t xml:space="preserve">e </w:t>
      </w:r>
      <w:r w:rsidR="00025AFD" w:rsidRPr="00303D84">
        <w:rPr>
          <w:rFonts w:ascii="Verdana" w:hAnsi="Verdana"/>
          <w:sz w:val="18"/>
        </w:rPr>
        <w:t>nel</w:t>
      </w:r>
      <w:r w:rsidRPr="00303D84">
        <w:rPr>
          <w:rFonts w:ascii="Verdana" w:hAnsi="Verdana"/>
          <w:sz w:val="18"/>
        </w:rPr>
        <w:t xml:space="preserve"> caso</w:t>
      </w:r>
      <w:r w:rsidR="00025AFD" w:rsidRPr="00303D84">
        <w:rPr>
          <w:rFonts w:ascii="Verdana" w:hAnsi="Verdana"/>
          <w:sz w:val="18"/>
        </w:rPr>
        <w:t xml:space="preserve"> in cui</w:t>
      </w:r>
      <w:r w:rsidRPr="00303D84">
        <w:rPr>
          <w:rFonts w:ascii="Verdana" w:hAnsi="Verdana"/>
          <w:sz w:val="18"/>
        </w:rPr>
        <w:t xml:space="preserve"> i primi siano interessati da incompatibilità</w:t>
      </w:r>
      <w:r w:rsidR="00756FC8" w:rsidRPr="00303D84">
        <w:rPr>
          <w:rFonts w:ascii="Verdana" w:hAnsi="Verdana"/>
          <w:sz w:val="18"/>
        </w:rPr>
        <w:t xml:space="preserve"> o conflitti di interesse</w:t>
      </w:r>
      <w:r w:rsidRPr="00303D84">
        <w:rPr>
          <w:rFonts w:ascii="Verdana" w:hAnsi="Verdana"/>
          <w:sz w:val="18"/>
        </w:rPr>
        <w:t>.</w:t>
      </w:r>
    </w:p>
    <w:p w14:paraId="523B80AE" w14:textId="0B153030" w:rsidR="004135A9" w:rsidRDefault="00235CD6" w:rsidP="005E5210">
      <w:pPr>
        <w:widowControl/>
        <w:suppressAutoHyphens w:val="0"/>
        <w:ind w:left="426"/>
        <w:jc w:val="both"/>
        <w:rPr>
          <w:rFonts w:ascii="Verdana" w:hAnsi="Verdana"/>
          <w:sz w:val="18"/>
        </w:rPr>
      </w:pPr>
      <w:r>
        <w:rPr>
          <w:rFonts w:ascii="Verdana" w:hAnsi="Verdana"/>
          <w:sz w:val="18"/>
        </w:rPr>
        <w:t>Il Responsabile del p</w:t>
      </w:r>
      <w:r w:rsidR="004135A9">
        <w:rPr>
          <w:rFonts w:ascii="Verdana" w:hAnsi="Verdana"/>
          <w:sz w:val="18"/>
        </w:rPr>
        <w:t>rocedimento convocherà la prima seduta della Commissione stante i tempi tecnici necessari e a seguito dello scadere dei termini di presentazione dell’Istanza di Partecipazione.</w:t>
      </w:r>
    </w:p>
    <w:p w14:paraId="1C864A42" w14:textId="77777777" w:rsidR="004135A9" w:rsidRDefault="004135A9" w:rsidP="005E5210">
      <w:pPr>
        <w:widowControl/>
        <w:suppressAutoHyphens w:val="0"/>
        <w:ind w:left="426"/>
        <w:jc w:val="both"/>
        <w:rPr>
          <w:rFonts w:ascii="Verdana" w:hAnsi="Verdana"/>
          <w:sz w:val="18"/>
        </w:rPr>
      </w:pPr>
      <w:r>
        <w:rPr>
          <w:rFonts w:ascii="Verdana" w:hAnsi="Verdana"/>
          <w:sz w:val="18"/>
        </w:rPr>
        <w:t xml:space="preserve">Durante la prima seduta utile verrà nominato il Presidente della </w:t>
      </w:r>
      <w:r w:rsidR="00756FC8" w:rsidRPr="00303D84">
        <w:rPr>
          <w:rFonts w:ascii="Verdana" w:hAnsi="Verdana"/>
          <w:sz w:val="18"/>
        </w:rPr>
        <w:t>Commissione</w:t>
      </w:r>
      <w:r>
        <w:rPr>
          <w:rFonts w:ascii="Verdana" w:hAnsi="Verdana"/>
          <w:sz w:val="18"/>
        </w:rPr>
        <w:t>.</w:t>
      </w:r>
    </w:p>
    <w:p w14:paraId="4E016FA4" w14:textId="37280106" w:rsidR="00BD5612" w:rsidRPr="00BD5612" w:rsidRDefault="00BD5612" w:rsidP="00BD5612">
      <w:pPr>
        <w:widowControl/>
        <w:suppressAutoHyphens w:val="0"/>
        <w:ind w:left="426"/>
        <w:jc w:val="both"/>
        <w:rPr>
          <w:rFonts w:ascii="Verdana" w:hAnsi="Verdana"/>
          <w:sz w:val="18"/>
        </w:rPr>
      </w:pPr>
      <w:r w:rsidRPr="00BD5612">
        <w:rPr>
          <w:rFonts w:ascii="Verdana" w:hAnsi="Verdana"/>
          <w:sz w:val="18"/>
        </w:rPr>
        <w:t>La Commissione controlle</w:t>
      </w:r>
      <w:r w:rsidR="00B3445F">
        <w:rPr>
          <w:rFonts w:ascii="Verdana" w:hAnsi="Verdana"/>
          <w:sz w:val="18"/>
        </w:rPr>
        <w:t>rà dapprima la conformità dell’</w:t>
      </w:r>
      <w:r>
        <w:rPr>
          <w:rFonts w:ascii="Verdana" w:hAnsi="Verdana"/>
          <w:sz w:val="18"/>
        </w:rPr>
        <w:t>I</w:t>
      </w:r>
      <w:r w:rsidRPr="00BD5612">
        <w:rPr>
          <w:rFonts w:ascii="Verdana" w:hAnsi="Verdana"/>
          <w:sz w:val="18"/>
        </w:rPr>
        <w:t xml:space="preserve">stanza di Partecipazione e </w:t>
      </w:r>
      <w:r>
        <w:rPr>
          <w:rFonts w:ascii="Verdana" w:hAnsi="Verdana"/>
          <w:sz w:val="18"/>
        </w:rPr>
        <w:t xml:space="preserve">relativi allegati a </w:t>
      </w:r>
      <w:r w:rsidRPr="00BD5612">
        <w:rPr>
          <w:rFonts w:ascii="Verdana" w:hAnsi="Verdana"/>
          <w:sz w:val="18"/>
        </w:rPr>
        <w:t>corredo</w:t>
      </w:r>
      <w:r w:rsidR="00820EEA">
        <w:rPr>
          <w:rFonts w:ascii="Verdana" w:hAnsi="Verdana"/>
          <w:sz w:val="18"/>
        </w:rPr>
        <w:t xml:space="preserve"> rispetto a quanto richiesto nel punto</w:t>
      </w:r>
      <w:r w:rsidRPr="00BD5612">
        <w:rPr>
          <w:rFonts w:ascii="Verdana" w:hAnsi="Verdana"/>
          <w:sz w:val="18"/>
        </w:rPr>
        <w:t xml:space="preserve"> </w:t>
      </w:r>
      <w:r w:rsidR="00F035D0">
        <w:rPr>
          <w:rFonts w:ascii="Verdana" w:hAnsi="Verdana"/>
          <w:sz w:val="18"/>
        </w:rPr>
        <w:t>I</w:t>
      </w:r>
      <w:r w:rsidR="000706FB">
        <w:rPr>
          <w:rFonts w:ascii="Verdana" w:hAnsi="Verdana"/>
          <w:sz w:val="18"/>
        </w:rPr>
        <w:t>.</w:t>
      </w:r>
      <w:r w:rsidR="00820EEA">
        <w:rPr>
          <w:rFonts w:ascii="Verdana" w:hAnsi="Verdana"/>
          <w:sz w:val="18"/>
        </w:rPr>
        <w:t xml:space="preserve"> e relative </w:t>
      </w:r>
      <w:proofErr w:type="spellStart"/>
      <w:r w:rsidR="00820EEA">
        <w:rPr>
          <w:rFonts w:ascii="Verdana" w:hAnsi="Verdana"/>
          <w:sz w:val="18"/>
        </w:rPr>
        <w:t>sottovoci</w:t>
      </w:r>
      <w:proofErr w:type="spellEnd"/>
      <w:r w:rsidR="00820EEA">
        <w:rPr>
          <w:rFonts w:ascii="Verdana" w:hAnsi="Verdana"/>
          <w:sz w:val="18"/>
        </w:rPr>
        <w:t xml:space="preserve">. </w:t>
      </w:r>
      <w:r w:rsidRPr="00BD5612">
        <w:rPr>
          <w:rFonts w:ascii="Verdana" w:hAnsi="Verdana"/>
          <w:sz w:val="18"/>
        </w:rPr>
        <w:t>I</w:t>
      </w:r>
      <w:r>
        <w:rPr>
          <w:rFonts w:ascii="Verdana" w:hAnsi="Verdana"/>
          <w:sz w:val="18"/>
        </w:rPr>
        <w:t>n particolare costituiranno</w:t>
      </w:r>
      <w:r w:rsidRPr="00BD5612">
        <w:rPr>
          <w:rFonts w:ascii="Verdana" w:hAnsi="Verdana"/>
          <w:sz w:val="18"/>
        </w:rPr>
        <w:t xml:space="preserve"> causa di</w:t>
      </w:r>
      <w:r>
        <w:rPr>
          <w:rFonts w:ascii="Verdana" w:hAnsi="Verdana"/>
          <w:sz w:val="18"/>
        </w:rPr>
        <w:t xml:space="preserve"> esclusione dalla successiva</w:t>
      </w:r>
      <w:r w:rsidRPr="00BD5612">
        <w:rPr>
          <w:rFonts w:ascii="Verdana" w:hAnsi="Verdana"/>
          <w:sz w:val="18"/>
        </w:rPr>
        <w:t xml:space="preserve"> fase di analisi dei contenuti della documentazione</w:t>
      </w:r>
      <w:r>
        <w:rPr>
          <w:rFonts w:ascii="Verdana" w:hAnsi="Verdana"/>
          <w:sz w:val="18"/>
        </w:rPr>
        <w:t xml:space="preserve"> </w:t>
      </w:r>
      <w:r w:rsidRPr="00BD5612">
        <w:rPr>
          <w:rFonts w:ascii="Verdana" w:hAnsi="Verdana"/>
          <w:sz w:val="18"/>
        </w:rPr>
        <w:t>presentata le seguenti casistiche:</w:t>
      </w:r>
    </w:p>
    <w:p w14:paraId="72DCC2E6" w14:textId="43108007" w:rsidR="00BD5612" w:rsidRPr="00BD5612" w:rsidRDefault="00BD5612" w:rsidP="00BD5612">
      <w:pPr>
        <w:numPr>
          <w:ilvl w:val="0"/>
          <w:numId w:val="18"/>
        </w:numPr>
        <w:ind w:left="851" w:hanging="142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 w:rsidRPr="00BD5612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Istanze di Partecipazione pervenute in forme e con modalità diverse da quelle indicate nel presente Avviso Pubblico;</w:t>
      </w:r>
    </w:p>
    <w:p w14:paraId="1A2DEC84" w14:textId="57838408" w:rsidR="00BD5612" w:rsidRPr="00303D84" w:rsidRDefault="00BD5612" w:rsidP="00BD5612">
      <w:pPr>
        <w:numPr>
          <w:ilvl w:val="0"/>
          <w:numId w:val="18"/>
        </w:numPr>
        <w:ind w:left="851" w:hanging="142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 w:rsidRPr="00BD5612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Istanze di Partecipazione pervenute dopo il termine indicato nel </w:t>
      </w:r>
      <w:r w:rsidRPr="00303D8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presente Avviso Pubblico;</w:t>
      </w:r>
    </w:p>
    <w:p w14:paraId="587F5226" w14:textId="77777777" w:rsidR="00AE149A" w:rsidRDefault="00BD5612" w:rsidP="00BF6C42">
      <w:pPr>
        <w:numPr>
          <w:ilvl w:val="0"/>
          <w:numId w:val="18"/>
        </w:numPr>
        <w:ind w:left="851" w:hanging="142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 w:rsidRPr="00AE149A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M</w:t>
      </w:r>
      <w:r w:rsidR="00AE149A" w:rsidRPr="00AE149A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odulo</w:t>
      </w:r>
      <w:r w:rsidRPr="00AE149A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  <w:r w:rsidR="00AE149A" w:rsidRPr="00AE149A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di</w:t>
      </w:r>
      <w:r w:rsidRPr="00AE149A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“Istanza di Partecipa</w:t>
      </w:r>
      <w:r w:rsidR="00AE149A" w:rsidRPr="00AE149A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zione” non debitamente compilato</w:t>
      </w:r>
      <w:r w:rsidRPr="00AE149A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in ogni sua parte e/o non </w:t>
      </w:r>
      <w:r w:rsidR="00AE149A" w:rsidRPr="00AE149A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sottoscritto</w:t>
      </w:r>
      <w:r w:rsidRPr="00AE149A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dal titolare o dal legale rappresentante;</w:t>
      </w:r>
    </w:p>
    <w:p w14:paraId="5E9D433A" w14:textId="75E84655" w:rsidR="00AE149A" w:rsidRDefault="00AE149A" w:rsidP="00BF6C42">
      <w:pPr>
        <w:numPr>
          <w:ilvl w:val="0"/>
          <w:numId w:val="18"/>
        </w:numPr>
        <w:ind w:left="851" w:hanging="142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Istanza di Partecipazione non corredata da tutti gli allegati richiesti obbligatoriamente;</w:t>
      </w:r>
    </w:p>
    <w:p w14:paraId="51E383B8" w14:textId="277F6D9F" w:rsidR="00BD5612" w:rsidRPr="00AE149A" w:rsidRDefault="00AE149A" w:rsidP="00BF6C42">
      <w:pPr>
        <w:numPr>
          <w:ilvl w:val="0"/>
          <w:numId w:val="18"/>
        </w:numPr>
        <w:ind w:left="851" w:hanging="142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 w:rsidRPr="00AE149A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Istanze di Partecipazione </w:t>
      </w:r>
      <w:r w:rsidR="00BD5612" w:rsidRPr="00AE149A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presentate da soggetti che non soddisfano i requisiti di ammissione richiesti al punto F., numeri </w:t>
      </w:r>
      <w:proofErr w:type="gramStart"/>
      <w:r w:rsidR="00BD5612" w:rsidRPr="00AE149A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1.,</w:t>
      </w:r>
      <w:proofErr w:type="gramEnd"/>
      <w:r w:rsidR="00BD5612" w:rsidRPr="00AE149A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2. </w:t>
      </w:r>
      <w:proofErr w:type="gramStart"/>
      <w:r w:rsidR="00BD5612" w:rsidRPr="00AE149A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e</w:t>
      </w:r>
      <w:proofErr w:type="gramEnd"/>
      <w:r w:rsidR="00BD5612" w:rsidRPr="00AE149A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3. </w:t>
      </w:r>
      <w:proofErr w:type="gramStart"/>
      <w:r w:rsidR="00BD5612" w:rsidRPr="00AE149A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del</w:t>
      </w:r>
      <w:proofErr w:type="gramEnd"/>
      <w:r w:rsidR="00BD5612" w:rsidRPr="00AE149A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presente Avviso Pubblico;</w:t>
      </w:r>
    </w:p>
    <w:p w14:paraId="7663CA04" w14:textId="77777777" w:rsidR="00CB4326" w:rsidRDefault="00CB4326" w:rsidP="005E5210">
      <w:pPr>
        <w:widowControl/>
        <w:suppressAutoHyphens w:val="0"/>
        <w:ind w:left="426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</w:p>
    <w:p w14:paraId="4D359EE5" w14:textId="394064B2" w:rsidR="00AE149A" w:rsidRPr="00AE149A" w:rsidRDefault="00AE149A" w:rsidP="005E5210">
      <w:pPr>
        <w:widowControl/>
        <w:suppressAutoHyphens w:val="0"/>
        <w:ind w:left="426"/>
        <w:jc w:val="both"/>
        <w:rPr>
          <w:rFonts w:ascii="Verdana" w:hAnsi="Verdana"/>
          <w:sz w:val="18"/>
        </w:rPr>
      </w:pPr>
      <w:r w:rsidRPr="00AE149A">
        <w:rPr>
          <w:rFonts w:ascii="Verdana" w:hAnsi="Verdana"/>
          <w:sz w:val="18"/>
        </w:rPr>
        <w:lastRenderedPageBreak/>
        <w:t xml:space="preserve">Successivamente la Commissione procederà ad analizzare e valutare i contenuti della documentazione </w:t>
      </w:r>
      <w:r>
        <w:rPr>
          <w:rFonts w:ascii="Verdana" w:hAnsi="Verdana"/>
          <w:sz w:val="18"/>
        </w:rPr>
        <w:t>fornita</w:t>
      </w:r>
      <w:r w:rsidR="000706FB">
        <w:rPr>
          <w:rFonts w:ascii="Verdana" w:hAnsi="Verdana"/>
          <w:sz w:val="18"/>
        </w:rPr>
        <w:t xml:space="preserve"> da parte dei </w:t>
      </w:r>
      <w:r>
        <w:rPr>
          <w:rFonts w:ascii="Verdana" w:hAnsi="Verdana"/>
          <w:sz w:val="18"/>
        </w:rPr>
        <w:t xml:space="preserve">partecipanti </w:t>
      </w:r>
      <w:r w:rsidRPr="00AE149A">
        <w:rPr>
          <w:rFonts w:ascii="Verdana" w:hAnsi="Verdana"/>
          <w:sz w:val="18"/>
        </w:rPr>
        <w:t>che hanno correttamente presentato l’Istanza.</w:t>
      </w:r>
    </w:p>
    <w:p w14:paraId="7DE97FB6" w14:textId="1D1D8951" w:rsidR="007D11A2" w:rsidRPr="00303D84" w:rsidRDefault="0054591F" w:rsidP="005E5210">
      <w:pPr>
        <w:widowControl/>
        <w:suppressAutoHyphens w:val="0"/>
        <w:ind w:left="426"/>
        <w:jc w:val="both"/>
        <w:rPr>
          <w:rFonts w:ascii="Verdana" w:hAnsi="Verdana"/>
          <w:sz w:val="18"/>
        </w:rPr>
      </w:pPr>
      <w:r>
        <w:rPr>
          <w:rFonts w:ascii="Verdana" w:hAnsi="Verdana"/>
          <w:sz w:val="18"/>
        </w:rPr>
        <w:t>La Commissione</w:t>
      </w:r>
      <w:r w:rsidR="00756FC8" w:rsidRPr="00303D84">
        <w:rPr>
          <w:rFonts w:ascii="Verdana" w:hAnsi="Verdana"/>
          <w:sz w:val="18"/>
        </w:rPr>
        <w:t xml:space="preserve"> avrà facoltà di </w:t>
      </w:r>
      <w:r w:rsidR="0000594C" w:rsidRPr="00303D84">
        <w:rPr>
          <w:rFonts w:ascii="Verdana" w:hAnsi="Verdana"/>
          <w:sz w:val="18"/>
        </w:rPr>
        <w:t>convocare</w:t>
      </w:r>
      <w:r w:rsidR="00756FC8" w:rsidRPr="00303D84">
        <w:rPr>
          <w:rFonts w:ascii="Verdana" w:hAnsi="Verdana"/>
          <w:sz w:val="18"/>
        </w:rPr>
        <w:t xml:space="preserve"> </w:t>
      </w:r>
      <w:r>
        <w:rPr>
          <w:rFonts w:ascii="Verdana" w:hAnsi="Verdana"/>
          <w:sz w:val="18"/>
        </w:rPr>
        <w:t>i partecipanti</w:t>
      </w:r>
      <w:r w:rsidR="00756FC8" w:rsidRPr="00303D84">
        <w:rPr>
          <w:rFonts w:ascii="Verdana" w:hAnsi="Verdana"/>
          <w:sz w:val="18"/>
        </w:rPr>
        <w:t xml:space="preserve"> per </w:t>
      </w:r>
      <w:r w:rsidR="0000594C" w:rsidRPr="00303D84">
        <w:rPr>
          <w:rFonts w:ascii="Verdana" w:hAnsi="Verdana"/>
          <w:sz w:val="18"/>
        </w:rPr>
        <w:t xml:space="preserve">la </w:t>
      </w:r>
      <w:r w:rsidR="00756FC8" w:rsidRPr="00303D84">
        <w:rPr>
          <w:rFonts w:ascii="Verdana" w:hAnsi="Verdana"/>
          <w:sz w:val="18"/>
        </w:rPr>
        <w:t>presentazione</w:t>
      </w:r>
      <w:r w:rsidR="0000594C" w:rsidRPr="00303D84">
        <w:rPr>
          <w:rFonts w:ascii="Verdana" w:hAnsi="Verdana"/>
          <w:sz w:val="18"/>
        </w:rPr>
        <w:t xml:space="preserve"> del progetto</w:t>
      </w:r>
      <w:r>
        <w:rPr>
          <w:rFonts w:ascii="Verdana" w:hAnsi="Verdana"/>
          <w:sz w:val="18"/>
        </w:rPr>
        <w:t xml:space="preserve"> attraverso anche supporti digitali</w:t>
      </w:r>
      <w:r w:rsidR="0000594C" w:rsidRPr="00303D84">
        <w:rPr>
          <w:rFonts w:ascii="Verdana" w:hAnsi="Verdana"/>
          <w:sz w:val="18"/>
        </w:rPr>
        <w:t>, organizzando un’apposita audizione; essa</w:t>
      </w:r>
      <w:r w:rsidR="007D11A2" w:rsidRPr="00303D84">
        <w:rPr>
          <w:rFonts w:ascii="Verdana" w:hAnsi="Verdana"/>
          <w:sz w:val="18"/>
        </w:rPr>
        <w:t xml:space="preserve"> potrà </w:t>
      </w:r>
      <w:r w:rsidR="0000594C" w:rsidRPr="00303D84">
        <w:rPr>
          <w:rFonts w:ascii="Verdana" w:hAnsi="Verdana"/>
          <w:sz w:val="18"/>
        </w:rPr>
        <w:t xml:space="preserve">inoltre </w:t>
      </w:r>
      <w:r w:rsidR="007D11A2" w:rsidRPr="00303D84">
        <w:rPr>
          <w:rFonts w:ascii="Verdana" w:hAnsi="Verdana"/>
          <w:sz w:val="18"/>
        </w:rPr>
        <w:t>chiedere integrazioni e chiarim</w:t>
      </w:r>
      <w:r>
        <w:rPr>
          <w:rFonts w:ascii="Verdana" w:hAnsi="Verdana"/>
          <w:sz w:val="18"/>
        </w:rPr>
        <w:t>enti circa i progetti pervenuti</w:t>
      </w:r>
      <w:r w:rsidR="00A77662" w:rsidRPr="00303D84">
        <w:rPr>
          <w:rFonts w:ascii="Verdana" w:hAnsi="Verdana"/>
          <w:sz w:val="18"/>
        </w:rPr>
        <w:t>.</w:t>
      </w:r>
    </w:p>
    <w:p w14:paraId="2035EE16" w14:textId="13E98FE5" w:rsidR="0054591F" w:rsidRPr="00303D84" w:rsidRDefault="007A2D8B" w:rsidP="005E5210">
      <w:pPr>
        <w:widowControl/>
        <w:suppressAutoHyphens w:val="0"/>
        <w:ind w:left="426"/>
        <w:jc w:val="both"/>
        <w:rPr>
          <w:rFonts w:ascii="Verdana" w:hAnsi="Verdana"/>
          <w:sz w:val="18"/>
        </w:rPr>
      </w:pPr>
      <w:r w:rsidRPr="00303D84">
        <w:rPr>
          <w:rFonts w:ascii="Verdana" w:hAnsi="Verdana"/>
          <w:sz w:val="18"/>
        </w:rPr>
        <w:t>La Commissione potrà riunirsi in più sedute al fine di giudicare il m</w:t>
      </w:r>
      <w:r w:rsidR="0054591F">
        <w:rPr>
          <w:rFonts w:ascii="Verdana" w:hAnsi="Verdana"/>
          <w:sz w:val="18"/>
        </w:rPr>
        <w:t>ateriale presentato dai partecipanti</w:t>
      </w:r>
      <w:r w:rsidRPr="00303D84">
        <w:rPr>
          <w:rFonts w:ascii="Verdana" w:hAnsi="Verdana"/>
          <w:sz w:val="18"/>
        </w:rPr>
        <w:t xml:space="preserve">; la Commissione valuterà la documentazione ricevuta e redigerà una graduatoria dei </w:t>
      </w:r>
      <w:r w:rsidR="0054591F">
        <w:rPr>
          <w:rFonts w:ascii="Verdana" w:hAnsi="Verdana"/>
          <w:sz w:val="18"/>
        </w:rPr>
        <w:t>partecipanti.</w:t>
      </w:r>
    </w:p>
    <w:p w14:paraId="7472724F" w14:textId="4594E016" w:rsidR="007A2D8B" w:rsidRPr="00303D84" w:rsidRDefault="007A2D8B" w:rsidP="005E5210">
      <w:pPr>
        <w:widowControl/>
        <w:suppressAutoHyphens w:val="0"/>
        <w:ind w:left="426"/>
        <w:jc w:val="both"/>
        <w:rPr>
          <w:rFonts w:ascii="Verdana" w:hAnsi="Verdana"/>
          <w:sz w:val="18"/>
        </w:rPr>
      </w:pPr>
      <w:r w:rsidRPr="00303D84">
        <w:rPr>
          <w:rFonts w:ascii="Verdana" w:hAnsi="Verdana"/>
          <w:sz w:val="18"/>
        </w:rPr>
        <w:t xml:space="preserve">La Commissione </w:t>
      </w:r>
      <w:r w:rsidR="00E20111" w:rsidRPr="00303D84">
        <w:rPr>
          <w:rFonts w:ascii="Verdana" w:hAnsi="Verdana"/>
          <w:sz w:val="18"/>
        </w:rPr>
        <w:t xml:space="preserve">procederà </w:t>
      </w:r>
      <w:r w:rsidRPr="00303D84">
        <w:rPr>
          <w:rFonts w:ascii="Verdana" w:hAnsi="Verdana"/>
          <w:sz w:val="18"/>
        </w:rPr>
        <w:t>all'aggiudic</w:t>
      </w:r>
      <w:r w:rsidR="0054591F">
        <w:rPr>
          <w:rFonts w:ascii="Verdana" w:hAnsi="Verdana"/>
          <w:sz w:val="18"/>
        </w:rPr>
        <w:t>azione anche in presenza di un solo progetto ritenuto valido e congruo</w:t>
      </w:r>
      <w:r w:rsidRPr="00303D84">
        <w:rPr>
          <w:rFonts w:ascii="Verdana" w:hAnsi="Verdana"/>
          <w:sz w:val="18"/>
        </w:rPr>
        <w:t xml:space="preserve"> dalla Commissione medesima. </w:t>
      </w:r>
      <w:r w:rsidR="003D32AC" w:rsidRPr="00303D84">
        <w:rPr>
          <w:rFonts w:ascii="Verdana" w:hAnsi="Verdana"/>
          <w:sz w:val="18"/>
        </w:rPr>
        <w:t>Il</w:t>
      </w:r>
      <w:r w:rsidR="004820CD">
        <w:rPr>
          <w:rFonts w:ascii="Verdana" w:hAnsi="Verdana"/>
          <w:sz w:val="18"/>
        </w:rPr>
        <w:t xml:space="preserve"> giudizio della Commissione</w:t>
      </w:r>
      <w:r w:rsidR="00E20111" w:rsidRPr="00303D84">
        <w:rPr>
          <w:rFonts w:ascii="Verdana" w:hAnsi="Verdana"/>
          <w:sz w:val="18"/>
        </w:rPr>
        <w:t xml:space="preserve"> sarà insindacabile.</w:t>
      </w:r>
    </w:p>
    <w:p w14:paraId="1947517A" w14:textId="2C530827" w:rsidR="001D05EF" w:rsidRPr="001D0D2C" w:rsidRDefault="001D05EF" w:rsidP="001D0D2C">
      <w:pPr>
        <w:tabs>
          <w:tab w:val="left" w:pos="426"/>
        </w:tabs>
        <w:autoSpaceDE w:val="0"/>
        <w:autoSpaceDN w:val="0"/>
        <w:adjustRightInd w:val="0"/>
        <w:ind w:left="426"/>
        <w:jc w:val="both"/>
        <w:textAlignment w:val="center"/>
        <w:rPr>
          <w:rFonts w:ascii="Verdana" w:hAnsi="Verdana" w:cs="Gill Sans MT"/>
          <w:sz w:val="18"/>
          <w:szCs w:val="18"/>
        </w:rPr>
      </w:pPr>
      <w:r w:rsidRPr="00303D84">
        <w:rPr>
          <w:rFonts w:ascii="Verdana" w:hAnsi="Verdana" w:cs="Gill Sans MT"/>
          <w:sz w:val="18"/>
          <w:szCs w:val="18"/>
        </w:rPr>
        <w:t xml:space="preserve">Nulla sarà dovuto dall’Amministrazione ai </w:t>
      </w:r>
      <w:r w:rsidR="00BB1E6E">
        <w:rPr>
          <w:rFonts w:ascii="Verdana" w:hAnsi="Verdana" w:cs="Gill Sans MT"/>
          <w:sz w:val="18"/>
          <w:szCs w:val="18"/>
        </w:rPr>
        <w:t>partecipanti</w:t>
      </w:r>
      <w:r w:rsidRPr="00303D84">
        <w:rPr>
          <w:rFonts w:ascii="Verdana" w:hAnsi="Verdana" w:cs="Gill Sans MT"/>
          <w:sz w:val="18"/>
          <w:szCs w:val="18"/>
        </w:rPr>
        <w:t xml:space="preserve"> per la presentazione </w:t>
      </w:r>
      <w:r w:rsidR="0054591F">
        <w:rPr>
          <w:rFonts w:ascii="Verdana" w:hAnsi="Verdana" w:cs="Gill Sans MT"/>
          <w:sz w:val="18"/>
          <w:szCs w:val="18"/>
        </w:rPr>
        <w:t xml:space="preserve">dei progetti </w:t>
      </w:r>
      <w:r w:rsidRPr="00303D84">
        <w:rPr>
          <w:rFonts w:ascii="Verdana" w:hAnsi="Verdana" w:cs="Gill Sans MT"/>
          <w:sz w:val="18"/>
          <w:szCs w:val="18"/>
        </w:rPr>
        <w:t xml:space="preserve">e la </w:t>
      </w:r>
      <w:r w:rsidR="0054591F">
        <w:rPr>
          <w:rFonts w:ascii="Verdana" w:hAnsi="Verdana" w:cs="Gill Sans MT"/>
          <w:sz w:val="18"/>
          <w:szCs w:val="18"/>
        </w:rPr>
        <w:t xml:space="preserve">relativa </w:t>
      </w:r>
      <w:r w:rsidRPr="00303D84">
        <w:rPr>
          <w:rFonts w:ascii="Verdana" w:hAnsi="Verdana" w:cs="Gill Sans MT"/>
          <w:sz w:val="18"/>
          <w:szCs w:val="18"/>
        </w:rPr>
        <w:t xml:space="preserve">documentazione presentata non verrà restituita </w:t>
      </w:r>
      <w:r w:rsidR="0054591F">
        <w:rPr>
          <w:rFonts w:ascii="Verdana" w:hAnsi="Verdana" w:cs="Gill Sans MT"/>
          <w:sz w:val="18"/>
          <w:szCs w:val="18"/>
        </w:rPr>
        <w:t xml:space="preserve">ai partecipanti </w:t>
      </w:r>
      <w:r w:rsidRPr="00303D84">
        <w:rPr>
          <w:rFonts w:ascii="Verdana" w:hAnsi="Verdana" w:cs="Gill Sans MT"/>
          <w:sz w:val="18"/>
          <w:szCs w:val="18"/>
        </w:rPr>
        <w:t>in quanto la stessa dovrà essere posta agli atti del procedimento, nel rispetto della n</w:t>
      </w:r>
      <w:r w:rsidR="001D0D2C">
        <w:rPr>
          <w:rFonts w:ascii="Verdana" w:hAnsi="Verdana" w:cs="Gill Sans MT"/>
          <w:sz w:val="18"/>
          <w:szCs w:val="18"/>
        </w:rPr>
        <w:t>ormativa sulla privacy.</w:t>
      </w:r>
    </w:p>
    <w:p w14:paraId="279C95C4" w14:textId="6E3DACAE" w:rsidR="00BB1E6E" w:rsidRDefault="00A6483F" w:rsidP="005E5210">
      <w:pPr>
        <w:widowControl/>
        <w:suppressAutoHyphens w:val="0"/>
        <w:ind w:left="426"/>
        <w:jc w:val="both"/>
        <w:rPr>
          <w:rFonts w:ascii="Verdana" w:hAnsi="Verdana" w:cs="Gill Sans MT"/>
          <w:sz w:val="18"/>
          <w:szCs w:val="18"/>
        </w:rPr>
      </w:pPr>
      <w:r>
        <w:rPr>
          <w:rFonts w:ascii="Verdana" w:hAnsi="Verdana" w:cs="Gill Sans MT"/>
          <w:sz w:val="18"/>
          <w:szCs w:val="18"/>
        </w:rPr>
        <w:t>La</w:t>
      </w:r>
      <w:r w:rsidR="007D11A2" w:rsidRPr="001D0D2C">
        <w:rPr>
          <w:rFonts w:ascii="Verdana" w:hAnsi="Verdana" w:cs="Gill Sans MT"/>
          <w:sz w:val="18"/>
          <w:szCs w:val="18"/>
        </w:rPr>
        <w:t xml:space="preserve"> Commissione avrà espletato il proprio compito</w:t>
      </w:r>
      <w:r>
        <w:rPr>
          <w:rFonts w:ascii="Verdana" w:hAnsi="Verdana" w:cs="Gill Sans MT"/>
          <w:sz w:val="18"/>
          <w:szCs w:val="18"/>
        </w:rPr>
        <w:t xml:space="preserve"> adottando il provvedimento di aggiudicazione</w:t>
      </w:r>
      <w:r w:rsidR="0054591F" w:rsidRPr="001D0D2C">
        <w:rPr>
          <w:rFonts w:ascii="Verdana" w:hAnsi="Verdana" w:cs="Gill Sans MT"/>
          <w:sz w:val="18"/>
          <w:szCs w:val="18"/>
        </w:rPr>
        <w:t>.</w:t>
      </w:r>
    </w:p>
    <w:p w14:paraId="53F628C3" w14:textId="75A7702E" w:rsidR="00A6483F" w:rsidRPr="0048023E" w:rsidRDefault="00A6483F" w:rsidP="0048023E">
      <w:pPr>
        <w:widowControl/>
        <w:suppressAutoHyphens w:val="0"/>
        <w:ind w:left="426"/>
        <w:jc w:val="both"/>
        <w:rPr>
          <w:rFonts w:ascii="Verdana" w:hAnsi="Verdana" w:cs="Gill Sans MT"/>
          <w:sz w:val="18"/>
          <w:szCs w:val="18"/>
        </w:rPr>
      </w:pPr>
      <w:r w:rsidRPr="0048023E">
        <w:rPr>
          <w:rFonts w:ascii="Verdana" w:hAnsi="Verdana" w:cs="Gill Sans MT"/>
          <w:sz w:val="18"/>
          <w:szCs w:val="18"/>
        </w:rPr>
        <w:t>A seguito di tale provvedimento, con il soggetto che avrà p</w:t>
      </w:r>
      <w:r w:rsidR="003E5167">
        <w:rPr>
          <w:rFonts w:ascii="Verdana" w:hAnsi="Verdana" w:cs="Gill Sans MT"/>
          <w:sz w:val="18"/>
          <w:szCs w:val="18"/>
        </w:rPr>
        <w:t xml:space="preserve">resentato il progetto vincitore, </w:t>
      </w:r>
      <w:r w:rsidRPr="0048023E">
        <w:rPr>
          <w:rFonts w:ascii="Verdana" w:hAnsi="Verdana" w:cs="Gill Sans MT"/>
          <w:sz w:val="18"/>
          <w:szCs w:val="18"/>
        </w:rPr>
        <w:t>ver</w:t>
      </w:r>
      <w:r w:rsidR="00FF5989">
        <w:rPr>
          <w:rFonts w:ascii="Verdana" w:hAnsi="Verdana" w:cs="Gill Sans MT"/>
          <w:sz w:val="18"/>
          <w:szCs w:val="18"/>
        </w:rPr>
        <w:t xml:space="preserve">rà attivata una fase negoziale </w:t>
      </w:r>
      <w:r w:rsidRPr="0048023E">
        <w:rPr>
          <w:rFonts w:ascii="Verdana" w:hAnsi="Verdana" w:cs="Gill Sans MT"/>
          <w:sz w:val="18"/>
          <w:szCs w:val="18"/>
        </w:rPr>
        <w:t>consistente nella richiesta di eventuali correttivi, che verrà condotta</w:t>
      </w:r>
      <w:r w:rsidR="00CB4326">
        <w:rPr>
          <w:rFonts w:ascii="Verdana" w:hAnsi="Verdana" w:cs="Gill Sans MT"/>
          <w:sz w:val="18"/>
          <w:szCs w:val="18"/>
        </w:rPr>
        <w:t xml:space="preserve"> dal Dipartimento Turismo e Cultura</w:t>
      </w:r>
      <w:r w:rsidRPr="0048023E">
        <w:rPr>
          <w:rFonts w:ascii="Verdana" w:hAnsi="Verdana" w:cs="Gill Sans MT"/>
          <w:sz w:val="18"/>
          <w:szCs w:val="18"/>
        </w:rPr>
        <w:t xml:space="preserve">, coadiuvato dalla Segreteria di Stato per il </w:t>
      </w:r>
      <w:r w:rsidR="00CB4326">
        <w:rPr>
          <w:rFonts w:ascii="Verdana" w:hAnsi="Verdana" w:cs="Gill Sans MT"/>
          <w:sz w:val="18"/>
          <w:szCs w:val="18"/>
        </w:rPr>
        <w:t>l’Istruzione e la Cultura</w:t>
      </w:r>
      <w:r w:rsidRPr="0048023E">
        <w:rPr>
          <w:rFonts w:ascii="Verdana" w:hAnsi="Verdana" w:cs="Gill Sans MT"/>
          <w:sz w:val="18"/>
          <w:szCs w:val="18"/>
        </w:rPr>
        <w:t>, al fine di apportare le necessarie modifiche per adeguare il progetto alle esigenze di pianificazione esecutiva, alle disposizioni legislative vigenti o per interesse pubblico. Tali modifiche potrebbero comportare parziali spostamenti fra le voci del budget previsionale</w:t>
      </w:r>
      <w:r w:rsidR="0048023E" w:rsidRPr="0048023E">
        <w:rPr>
          <w:rFonts w:ascii="Verdana" w:hAnsi="Verdana" w:cs="Gill Sans MT"/>
          <w:sz w:val="18"/>
          <w:szCs w:val="18"/>
        </w:rPr>
        <w:t>.</w:t>
      </w:r>
    </w:p>
    <w:p w14:paraId="71F84399" w14:textId="70CC3192" w:rsidR="00A77662" w:rsidRPr="0048023E" w:rsidRDefault="00A77662" w:rsidP="005E5210">
      <w:pPr>
        <w:widowControl/>
        <w:suppressAutoHyphens w:val="0"/>
        <w:ind w:left="426"/>
        <w:jc w:val="both"/>
        <w:rPr>
          <w:rFonts w:ascii="Verdana" w:hAnsi="Verdana" w:cs="Gill Sans MT"/>
          <w:sz w:val="18"/>
          <w:szCs w:val="18"/>
        </w:rPr>
      </w:pPr>
      <w:r w:rsidRPr="0048023E">
        <w:rPr>
          <w:rFonts w:ascii="Verdana" w:hAnsi="Verdana" w:cs="Gill Sans MT"/>
          <w:sz w:val="18"/>
          <w:szCs w:val="18"/>
        </w:rPr>
        <w:t xml:space="preserve">La fase negoziale su </w:t>
      </w:r>
      <w:r w:rsidR="00E87AAB" w:rsidRPr="0048023E">
        <w:rPr>
          <w:rFonts w:ascii="Verdana" w:hAnsi="Verdana" w:cs="Gill Sans MT"/>
          <w:sz w:val="18"/>
          <w:szCs w:val="18"/>
        </w:rPr>
        <w:t>menzionata</w:t>
      </w:r>
      <w:r w:rsidRPr="0048023E">
        <w:rPr>
          <w:rFonts w:ascii="Verdana" w:hAnsi="Verdana" w:cs="Gill Sans MT"/>
          <w:sz w:val="18"/>
          <w:szCs w:val="18"/>
        </w:rPr>
        <w:t xml:space="preserve"> sarà propedeutica </w:t>
      </w:r>
      <w:r w:rsidR="00F85A81" w:rsidRPr="0048023E">
        <w:rPr>
          <w:rFonts w:ascii="Verdana" w:hAnsi="Verdana" w:cs="Gill Sans MT"/>
          <w:sz w:val="18"/>
          <w:szCs w:val="18"/>
        </w:rPr>
        <w:t xml:space="preserve">quindi </w:t>
      </w:r>
      <w:r w:rsidRPr="0048023E">
        <w:rPr>
          <w:rFonts w:ascii="Verdana" w:hAnsi="Verdana" w:cs="Gill Sans MT"/>
          <w:sz w:val="18"/>
          <w:szCs w:val="18"/>
        </w:rPr>
        <w:t>alla stesura del contratto con l’a</w:t>
      </w:r>
      <w:r w:rsidR="0054591F" w:rsidRPr="0048023E">
        <w:rPr>
          <w:rFonts w:ascii="Verdana" w:hAnsi="Verdana" w:cs="Gill Sans MT"/>
          <w:sz w:val="18"/>
          <w:szCs w:val="18"/>
        </w:rPr>
        <w:t>ggiudicatario</w:t>
      </w:r>
      <w:r w:rsidRPr="0048023E">
        <w:rPr>
          <w:rFonts w:ascii="Verdana" w:hAnsi="Verdana" w:cs="Gill Sans MT"/>
          <w:sz w:val="18"/>
          <w:szCs w:val="18"/>
        </w:rPr>
        <w:t xml:space="preserve">. Si precisa sin d’ora che il contratto conterrà tutti gli oneri, </w:t>
      </w:r>
      <w:r w:rsidR="00E87AAB" w:rsidRPr="0048023E">
        <w:rPr>
          <w:rFonts w:ascii="Verdana" w:hAnsi="Verdana" w:cs="Gill Sans MT"/>
          <w:sz w:val="18"/>
          <w:szCs w:val="18"/>
        </w:rPr>
        <w:t>adempimenti</w:t>
      </w:r>
      <w:r w:rsidR="0054591F" w:rsidRPr="0048023E">
        <w:rPr>
          <w:rFonts w:ascii="Verdana" w:hAnsi="Verdana" w:cs="Gill Sans MT"/>
          <w:sz w:val="18"/>
          <w:szCs w:val="18"/>
        </w:rPr>
        <w:t xml:space="preserve"> e obblighi previsti nel presente Avviso Pubblico</w:t>
      </w:r>
      <w:r w:rsidRPr="0048023E">
        <w:rPr>
          <w:rFonts w:ascii="Verdana" w:hAnsi="Verdana" w:cs="Gill Sans MT"/>
          <w:sz w:val="18"/>
          <w:szCs w:val="18"/>
        </w:rPr>
        <w:t xml:space="preserve"> unitamente agli impegni di realizzare quanto previsto </w:t>
      </w:r>
      <w:r w:rsidR="0054591F" w:rsidRPr="0048023E">
        <w:rPr>
          <w:rFonts w:ascii="Verdana" w:hAnsi="Verdana" w:cs="Gill Sans MT"/>
          <w:sz w:val="18"/>
          <w:szCs w:val="18"/>
        </w:rPr>
        <w:t>nel progetto</w:t>
      </w:r>
      <w:r w:rsidRPr="0048023E">
        <w:rPr>
          <w:rFonts w:ascii="Verdana" w:hAnsi="Verdana" w:cs="Gill Sans MT"/>
          <w:sz w:val="18"/>
          <w:szCs w:val="18"/>
        </w:rPr>
        <w:t xml:space="preserve"> </w:t>
      </w:r>
      <w:r w:rsidR="00BB1E6E" w:rsidRPr="0048023E">
        <w:rPr>
          <w:rFonts w:ascii="Verdana" w:hAnsi="Verdana" w:cs="Gill Sans MT"/>
          <w:sz w:val="18"/>
          <w:szCs w:val="18"/>
        </w:rPr>
        <w:t xml:space="preserve">e concordato in </w:t>
      </w:r>
      <w:r w:rsidR="001864F6" w:rsidRPr="0048023E">
        <w:rPr>
          <w:rFonts w:ascii="Verdana" w:hAnsi="Verdana" w:cs="Gill Sans MT"/>
          <w:sz w:val="18"/>
          <w:szCs w:val="18"/>
        </w:rPr>
        <w:t xml:space="preserve">fase </w:t>
      </w:r>
      <w:r w:rsidR="0054591F" w:rsidRPr="0048023E">
        <w:rPr>
          <w:rFonts w:ascii="Verdana" w:hAnsi="Verdana" w:cs="Gill Sans MT"/>
          <w:sz w:val="18"/>
          <w:szCs w:val="18"/>
        </w:rPr>
        <w:t>negoziale fra le Parti.</w:t>
      </w:r>
    </w:p>
    <w:p w14:paraId="4BC24A68" w14:textId="1F332B7B" w:rsidR="0048023E" w:rsidRPr="005220D4" w:rsidRDefault="0048023E" w:rsidP="0048023E">
      <w:pPr>
        <w:widowControl/>
        <w:suppressAutoHyphens w:val="0"/>
        <w:ind w:left="426"/>
        <w:jc w:val="both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 w:rsidRPr="005220D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Eventuali variazioni rispetto a quanto previsto nel progetto originario resesi necessarie per sopraggiunta impossibilità di realizzazione, per esigenze artistiche, per ragioni di interesse pubblico o qualora disposizioni normative vigenti lo richiedano espressamente, </w:t>
      </w:r>
      <w:r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che potranno emergere</w:t>
      </w:r>
      <w:r w:rsidRPr="005220D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dopo la sottoscrizione del contratto per l’affidamento del servizio in oggetto, dovranno essere preventivamente concordate con</w:t>
      </w:r>
      <w:r w:rsidR="004B5625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  <w:r w:rsidR="00CB4326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il Dipartimento Turismo e Cultura</w:t>
      </w:r>
      <w:r w:rsidRPr="005220D4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.</w:t>
      </w:r>
    </w:p>
    <w:p w14:paraId="0FA42954" w14:textId="45D7DD87" w:rsidR="000A6B2A" w:rsidRPr="00303D84" w:rsidRDefault="000A6B2A" w:rsidP="005E5210">
      <w:pPr>
        <w:widowControl/>
        <w:suppressAutoHyphens w:val="0"/>
        <w:ind w:left="426"/>
        <w:jc w:val="both"/>
        <w:rPr>
          <w:rFonts w:ascii="Verdana" w:hAnsi="Verdana" w:cs="Arial"/>
          <w:sz w:val="18"/>
          <w:szCs w:val="18"/>
        </w:rPr>
      </w:pPr>
      <w:r w:rsidRPr="00303D84">
        <w:rPr>
          <w:rFonts w:ascii="Verdana" w:hAnsi="Verdana" w:cs="Arial"/>
          <w:sz w:val="18"/>
          <w:szCs w:val="18"/>
        </w:rPr>
        <w:t xml:space="preserve">L’Amministrazione si riserva la facoltà di </w:t>
      </w:r>
      <w:r w:rsidR="00E20111" w:rsidRPr="00303D84">
        <w:rPr>
          <w:rFonts w:ascii="Verdana" w:hAnsi="Verdana" w:cs="Arial"/>
          <w:sz w:val="18"/>
          <w:szCs w:val="18"/>
        </w:rPr>
        <w:t>revocare</w:t>
      </w:r>
      <w:r w:rsidRPr="00303D84">
        <w:rPr>
          <w:rFonts w:ascii="Verdana" w:hAnsi="Verdana" w:cs="Arial"/>
          <w:sz w:val="18"/>
          <w:szCs w:val="18"/>
        </w:rPr>
        <w:t xml:space="preserve"> in qualsiasi momento, </w:t>
      </w:r>
      <w:r w:rsidR="00E20111" w:rsidRPr="00303D84">
        <w:rPr>
          <w:rFonts w:ascii="Verdana" w:hAnsi="Verdana" w:cs="Arial"/>
          <w:sz w:val="18"/>
          <w:szCs w:val="18"/>
        </w:rPr>
        <w:t>ai sensi dell’art. 45 della Legge n. 160/2011</w:t>
      </w:r>
      <w:r w:rsidRPr="00303D84">
        <w:rPr>
          <w:rFonts w:ascii="Verdana" w:hAnsi="Verdana" w:cs="Arial"/>
          <w:sz w:val="18"/>
          <w:szCs w:val="18"/>
        </w:rPr>
        <w:t xml:space="preserve">, il procedimento avviato con </w:t>
      </w:r>
      <w:r w:rsidR="0054591F">
        <w:rPr>
          <w:rFonts w:ascii="Verdana" w:hAnsi="Verdana" w:cs="Arial"/>
          <w:sz w:val="18"/>
          <w:szCs w:val="18"/>
        </w:rPr>
        <w:t>il presente Avviso Pubblico</w:t>
      </w:r>
      <w:r w:rsidRPr="00303D84">
        <w:rPr>
          <w:rFonts w:ascii="Verdana" w:hAnsi="Verdana" w:cs="Arial"/>
          <w:sz w:val="18"/>
          <w:szCs w:val="18"/>
        </w:rPr>
        <w:t xml:space="preserve">, senza che ciò possa far sorgere in capo ai soggetti partecipanti diritti di </w:t>
      </w:r>
      <w:r w:rsidR="00D84049" w:rsidRPr="00303D84">
        <w:rPr>
          <w:rFonts w:ascii="Verdana" w:hAnsi="Verdana" w:cs="Arial"/>
          <w:sz w:val="18"/>
          <w:szCs w:val="18"/>
        </w:rPr>
        <w:t>risarcimento</w:t>
      </w:r>
      <w:r w:rsidRPr="00303D84">
        <w:rPr>
          <w:rFonts w:ascii="Verdana" w:hAnsi="Verdana" w:cs="Arial"/>
          <w:sz w:val="18"/>
          <w:szCs w:val="18"/>
        </w:rPr>
        <w:t xml:space="preserve"> o indennizzo.</w:t>
      </w:r>
    </w:p>
    <w:p w14:paraId="0547BCFA" w14:textId="77777777" w:rsidR="00FE0813" w:rsidRPr="00303D84" w:rsidRDefault="00FE0813" w:rsidP="005E5210">
      <w:pPr>
        <w:ind w:left="426"/>
        <w:jc w:val="both"/>
        <w:rPr>
          <w:rFonts w:ascii="Verdana" w:hAnsi="Verdana" w:cs="Verdana"/>
          <w:sz w:val="18"/>
          <w:szCs w:val="18"/>
          <w:lang w:eastAsia="it-IT"/>
        </w:rPr>
      </w:pPr>
    </w:p>
    <w:p w14:paraId="4E418C8E" w14:textId="654CDA81" w:rsidR="00BF0D59" w:rsidRPr="005E5210" w:rsidRDefault="00CB4326" w:rsidP="005E5210">
      <w:pPr>
        <w:ind w:left="709" w:hanging="283"/>
        <w:jc w:val="both"/>
        <w:rPr>
          <w:rFonts w:ascii="Verdana" w:eastAsia="Times New Roman" w:hAnsi="Verdana" w:cs="Times New Roman"/>
          <w:b/>
          <w:sz w:val="18"/>
          <w:szCs w:val="18"/>
          <w:lang w:eastAsia="it-IT"/>
        </w:rPr>
      </w:pPr>
      <w:r>
        <w:rPr>
          <w:rFonts w:ascii="Verdana" w:eastAsia="Times New Roman" w:hAnsi="Verdana" w:cs="Times New Roman"/>
          <w:b/>
          <w:sz w:val="18"/>
          <w:szCs w:val="18"/>
          <w:lang w:eastAsia="it-IT"/>
        </w:rPr>
        <w:t>O</w:t>
      </w:r>
      <w:r w:rsidR="0054591F">
        <w:rPr>
          <w:rFonts w:ascii="Verdana" w:eastAsia="Times New Roman" w:hAnsi="Verdana" w:cs="Times New Roman"/>
          <w:b/>
          <w:sz w:val="18"/>
          <w:szCs w:val="18"/>
          <w:lang w:eastAsia="it-IT"/>
        </w:rPr>
        <w:t xml:space="preserve">. </w:t>
      </w:r>
      <w:r w:rsidR="00BF0D59" w:rsidRPr="00303D84">
        <w:rPr>
          <w:rFonts w:ascii="Verdana" w:eastAsia="Times New Roman" w:hAnsi="Verdana" w:cs="Times New Roman"/>
          <w:b/>
          <w:sz w:val="18"/>
          <w:szCs w:val="18"/>
          <w:lang w:eastAsia="it-IT"/>
        </w:rPr>
        <w:t xml:space="preserve">ESTREMI E TERMINI PER LA PRESENTAZIONE DELL’OFFERTA </w:t>
      </w:r>
    </w:p>
    <w:p w14:paraId="538C35A1" w14:textId="7F2F1586" w:rsidR="004878D9" w:rsidRPr="004266F1" w:rsidRDefault="00BF0D59" w:rsidP="005E5210">
      <w:pPr>
        <w:pStyle w:val="Paragrafoelenco"/>
        <w:ind w:left="426"/>
        <w:jc w:val="both"/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</w:pPr>
      <w:r w:rsidRPr="00C11CA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La documentazione indicata</w:t>
      </w:r>
      <w:r w:rsidR="00980E6B" w:rsidRPr="00C11CA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al punto </w:t>
      </w:r>
      <w:r w:rsidR="00F035D0" w:rsidRPr="00C11CA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I. </w:t>
      </w:r>
      <w:r w:rsidR="00980E6B" w:rsidRPr="00C11CA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del presente Avviso Pubblico </w:t>
      </w:r>
      <w:r w:rsidR="0054591F" w:rsidRPr="00C11CA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dovrà </w:t>
      </w:r>
      <w:r w:rsidR="00211DAA" w:rsidRPr="00C11CA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essere</w:t>
      </w:r>
      <w:r w:rsidR="0054591F" w:rsidRPr="00C11CA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  <w:r w:rsidR="00211DAA" w:rsidRPr="00C11CA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inviata </w:t>
      </w:r>
      <w:r w:rsidR="004878D9" w:rsidRPr="00C11CA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a mezzo raccomandata elettronica (</w:t>
      </w:r>
      <w:proofErr w:type="spellStart"/>
      <w:r w:rsidR="004878D9" w:rsidRPr="00C11CA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tNotice</w:t>
      </w:r>
      <w:proofErr w:type="spellEnd"/>
      <w:r w:rsidR="004878D9" w:rsidRPr="00C11CA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) al domicilio digitale </w:t>
      </w:r>
      <w:r w:rsidR="006B6B17" w:rsidRPr="00C11CAB">
        <w:rPr>
          <w:rStyle w:val="Collegamentoipertestuale"/>
          <w:rFonts w:ascii="Verdana" w:eastAsia="Times New Roman" w:hAnsi="Verdana" w:cs="Arial"/>
          <w:kern w:val="0"/>
          <w:sz w:val="18"/>
          <w:szCs w:val="18"/>
          <w:lang w:eastAsia="it-IT" w:bidi="ar-SA"/>
        </w:rPr>
        <w:t>dipartimento.turismo</w:t>
      </w:r>
      <w:hyperlink r:id="rId8" w:history="1">
        <w:r w:rsidR="006B6B17" w:rsidRPr="00C11CAB">
          <w:rPr>
            <w:rStyle w:val="Collegamentoipertestuale"/>
            <w:rFonts w:ascii="Verdana" w:eastAsia="Times New Roman" w:hAnsi="Verdana" w:cs="Arial"/>
            <w:kern w:val="0"/>
            <w:sz w:val="18"/>
            <w:szCs w:val="18"/>
            <w:lang w:eastAsia="it-IT" w:bidi="ar-SA"/>
          </w:rPr>
          <w:t>@pa.sm</w:t>
        </w:r>
      </w:hyperlink>
      <w:r w:rsidR="004878D9" w:rsidRPr="00C11CAB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>;</w:t>
      </w:r>
      <w:r w:rsidR="001D0D2C" w:rsidRPr="00C11CA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  <w:r w:rsidR="004878D9" w:rsidRPr="00C11CAB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>l’oggetto del</w:t>
      </w:r>
      <w:r w:rsidR="004878D9" w:rsidRPr="00C11CA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 </w:t>
      </w:r>
      <w:r w:rsidR="004878D9" w:rsidRPr="00C11CAB">
        <w:rPr>
          <w:rFonts w:ascii="Verdana" w:eastAsia="Times New Roman" w:hAnsi="Verdana" w:cs="Arial"/>
          <w:kern w:val="0"/>
          <w:sz w:val="18"/>
          <w:szCs w:val="18"/>
          <w:u w:val="single"/>
          <w:lang w:eastAsia="it-IT" w:bidi="ar-SA"/>
        </w:rPr>
        <w:t xml:space="preserve">messaggio </w:t>
      </w:r>
      <w:r w:rsidR="004878D9" w:rsidRPr="00C11CA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 xml:space="preserve">della raccomandata elettronica dovrà riportare la seguente dicitura: </w:t>
      </w:r>
      <w:r w:rsidR="004878D9" w:rsidRPr="00C11CAB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>“</w:t>
      </w:r>
      <w:r w:rsidR="00980E6B" w:rsidRPr="00C11CAB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>ISTANZA DI PARTECIPAZIONE ALL’AVVISO PUBBLICO N. 1/</w:t>
      </w:r>
      <w:r w:rsidR="00C11CAB" w:rsidRPr="00C11CAB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>DTC</w:t>
      </w:r>
      <w:r w:rsidR="00980E6B" w:rsidRPr="00C11CAB">
        <w:rPr>
          <w:rFonts w:ascii="Verdana" w:eastAsia="Times New Roman" w:hAnsi="Verdana" w:cs="Arial"/>
          <w:b/>
          <w:kern w:val="0"/>
          <w:sz w:val="18"/>
          <w:szCs w:val="18"/>
          <w:lang w:eastAsia="it-IT" w:bidi="ar-SA"/>
        </w:rPr>
        <w:t>/2021”</w:t>
      </w:r>
      <w:r w:rsidR="00D366FA" w:rsidRPr="00C11CAB"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  <w:t>.</w:t>
      </w:r>
    </w:p>
    <w:p w14:paraId="1B965C0D" w14:textId="7BEFCC9D" w:rsidR="002963E2" w:rsidRPr="003E7C38" w:rsidRDefault="002453BA" w:rsidP="003E7C38">
      <w:pPr>
        <w:pStyle w:val="Paragrafoelenco"/>
        <w:suppressAutoHyphens w:val="0"/>
        <w:autoSpaceDE w:val="0"/>
        <w:spacing w:after="60"/>
        <w:ind w:left="426"/>
        <w:contextualSpacing w:val="0"/>
        <w:jc w:val="both"/>
        <w:rPr>
          <w:rFonts w:ascii="Verdana" w:hAnsi="Verdana" w:cs="Arial"/>
          <w:bCs/>
          <w:sz w:val="18"/>
          <w:szCs w:val="18"/>
          <w:lang w:eastAsia="it-IT"/>
        </w:rPr>
      </w:pPr>
      <w:r w:rsidRPr="00303D84">
        <w:rPr>
          <w:rFonts w:ascii="Verdana" w:hAnsi="Verdana" w:cs="Arial"/>
          <w:bCs/>
          <w:sz w:val="18"/>
          <w:szCs w:val="18"/>
          <w:lang w:eastAsia="it-IT"/>
        </w:rPr>
        <w:t xml:space="preserve">Inviando </w:t>
      </w:r>
      <w:r w:rsidR="00D366FA">
        <w:rPr>
          <w:rFonts w:ascii="Verdana" w:hAnsi="Verdana" w:cs="Arial"/>
          <w:bCs/>
          <w:sz w:val="18"/>
          <w:szCs w:val="18"/>
          <w:lang w:eastAsia="it-IT"/>
        </w:rPr>
        <w:t>la raccomandata elettronica</w:t>
      </w:r>
      <w:r w:rsidRPr="00303D84">
        <w:rPr>
          <w:rFonts w:ascii="Verdana" w:hAnsi="Verdana" w:cs="Arial"/>
          <w:bCs/>
          <w:sz w:val="18"/>
          <w:szCs w:val="18"/>
          <w:lang w:eastAsia="it-IT"/>
        </w:rPr>
        <w:t xml:space="preserve"> il p</w:t>
      </w:r>
      <w:r w:rsidR="00D366FA">
        <w:rPr>
          <w:rFonts w:ascii="Verdana" w:hAnsi="Verdana" w:cs="Arial"/>
          <w:bCs/>
          <w:sz w:val="18"/>
          <w:szCs w:val="18"/>
          <w:lang w:eastAsia="it-IT"/>
        </w:rPr>
        <w:t xml:space="preserve">artecipante </w:t>
      </w:r>
      <w:r w:rsidRPr="00303D84">
        <w:rPr>
          <w:rFonts w:ascii="Verdana" w:hAnsi="Verdana" w:cs="Arial"/>
          <w:bCs/>
          <w:sz w:val="18"/>
          <w:szCs w:val="18"/>
          <w:lang w:eastAsia="it-IT"/>
        </w:rPr>
        <w:t>dichiara di aver preso vis</w:t>
      </w:r>
      <w:r w:rsidR="001D0D2C">
        <w:rPr>
          <w:rFonts w:ascii="Verdana" w:hAnsi="Verdana" w:cs="Arial"/>
          <w:bCs/>
          <w:sz w:val="18"/>
          <w:szCs w:val="18"/>
          <w:lang w:eastAsia="it-IT"/>
        </w:rPr>
        <w:t>i</w:t>
      </w:r>
      <w:r w:rsidRPr="00303D84">
        <w:rPr>
          <w:rFonts w:ascii="Verdana" w:hAnsi="Verdana" w:cs="Arial"/>
          <w:bCs/>
          <w:sz w:val="18"/>
          <w:szCs w:val="18"/>
          <w:lang w:eastAsia="it-IT"/>
        </w:rPr>
        <w:t xml:space="preserve">one di quanto previsto </w:t>
      </w:r>
      <w:r w:rsidR="00D366FA">
        <w:rPr>
          <w:rFonts w:ascii="Verdana" w:hAnsi="Verdana" w:cs="Arial"/>
          <w:bCs/>
          <w:sz w:val="18"/>
          <w:szCs w:val="18"/>
          <w:lang w:eastAsia="it-IT"/>
        </w:rPr>
        <w:t xml:space="preserve">nell’Avviso Pubblico </w:t>
      </w:r>
      <w:r w:rsidR="00FF5989">
        <w:rPr>
          <w:rFonts w:ascii="Verdana" w:hAnsi="Verdana" w:cs="Arial"/>
          <w:bCs/>
          <w:sz w:val="18"/>
          <w:szCs w:val="18"/>
          <w:lang w:eastAsia="it-IT"/>
        </w:rPr>
        <w:t xml:space="preserve">e di accettarne tutte le </w:t>
      </w:r>
      <w:r w:rsidRPr="00303D84">
        <w:rPr>
          <w:rFonts w:ascii="Verdana" w:hAnsi="Verdana" w:cs="Arial"/>
          <w:bCs/>
          <w:sz w:val="18"/>
          <w:szCs w:val="18"/>
          <w:lang w:eastAsia="it-IT"/>
        </w:rPr>
        <w:t>condizioni.</w:t>
      </w:r>
    </w:p>
    <w:p w14:paraId="0935F1E4" w14:textId="39FE157D" w:rsidR="002963E2" w:rsidRPr="00303D84" w:rsidRDefault="002963E2" w:rsidP="005E5210">
      <w:pPr>
        <w:pStyle w:val="CM43"/>
        <w:ind w:left="426" w:right="-1"/>
        <w:jc w:val="both"/>
      </w:pPr>
      <w:r w:rsidRPr="00303D84">
        <w:rPr>
          <w:rFonts w:ascii="Verdana" w:hAnsi="Verdana" w:cs="Arial"/>
          <w:sz w:val="18"/>
          <w:szCs w:val="18"/>
        </w:rPr>
        <w:t>Il presente Avviso Pubblico, unitamente ai suoi allegati, sarà pubblicato su</w:t>
      </w:r>
      <w:r w:rsidR="00DF348B">
        <w:rPr>
          <w:rFonts w:ascii="Verdana" w:hAnsi="Verdana" w:cs="Arial"/>
          <w:sz w:val="18"/>
          <w:szCs w:val="18"/>
        </w:rPr>
        <w:t>l portale</w:t>
      </w:r>
      <w:r w:rsidRPr="00303D84">
        <w:rPr>
          <w:rFonts w:ascii="Verdana" w:hAnsi="Verdana" w:cs="Arial"/>
          <w:sz w:val="18"/>
          <w:szCs w:val="18"/>
        </w:rPr>
        <w:t xml:space="preserve"> dei servizi della Pubblica Amministrazione:</w:t>
      </w:r>
    </w:p>
    <w:p w14:paraId="44350911" w14:textId="7947B071" w:rsidR="001C2065" w:rsidRPr="001C2065" w:rsidRDefault="00C3741E" w:rsidP="005E5210">
      <w:pPr>
        <w:pStyle w:val="CM43"/>
        <w:ind w:left="426" w:right="-1"/>
        <w:rPr>
          <w:rFonts w:ascii="Verdana" w:hAnsi="Verdana" w:cs="Arial"/>
          <w:bCs/>
          <w:sz w:val="18"/>
          <w:szCs w:val="18"/>
          <w:lang w:eastAsia="it-IT"/>
        </w:rPr>
      </w:pPr>
      <w:hyperlink r:id="rId9" w:history="1">
        <w:r w:rsidR="002963E2" w:rsidRPr="001C2065">
          <w:rPr>
            <w:rStyle w:val="Collegamentoipertestuale"/>
            <w:rFonts w:ascii="Verdana" w:hAnsi="Verdana" w:cs="Arial"/>
            <w:color w:val="auto"/>
            <w:sz w:val="18"/>
            <w:szCs w:val="18"/>
          </w:rPr>
          <w:t>www.gov.sm</w:t>
        </w:r>
      </w:hyperlink>
      <w:r w:rsidR="00D366FA" w:rsidRPr="001C2065">
        <w:rPr>
          <w:rStyle w:val="Collegamentoipertestuale"/>
          <w:rFonts w:ascii="Verdana" w:hAnsi="Verdana" w:cs="Arial"/>
          <w:color w:val="auto"/>
          <w:sz w:val="18"/>
          <w:szCs w:val="18"/>
          <w:u w:val="none"/>
        </w:rPr>
        <w:t xml:space="preserve"> </w:t>
      </w:r>
      <w:r w:rsidR="002963E2" w:rsidRPr="001C2065">
        <w:rPr>
          <w:rFonts w:ascii="Verdana" w:hAnsi="Verdana" w:cs="Arial"/>
          <w:sz w:val="18"/>
          <w:szCs w:val="18"/>
        </w:rPr>
        <w:t>(home &gt;</w:t>
      </w:r>
      <w:r w:rsidR="001C2065" w:rsidRPr="001C2065">
        <w:t xml:space="preserve"> </w:t>
      </w:r>
      <w:r w:rsidR="001C2065" w:rsidRPr="001C2065">
        <w:rPr>
          <w:rFonts w:ascii="Verdana" w:hAnsi="Verdana" w:cs="Arial"/>
          <w:bCs/>
          <w:sz w:val="18"/>
          <w:szCs w:val="18"/>
          <w:lang w:eastAsia="it-IT"/>
        </w:rPr>
        <w:t>Bandi, Appalti ed Avvisi Pubblici</w:t>
      </w:r>
      <w:r w:rsidR="00F43033">
        <w:rPr>
          <w:rFonts w:ascii="Verdana" w:hAnsi="Verdana" w:cs="Arial"/>
          <w:bCs/>
          <w:sz w:val="18"/>
          <w:szCs w:val="18"/>
          <w:lang w:eastAsia="it-IT"/>
        </w:rPr>
        <w:t>&gt;Bandi e Avvisi Pubblici</w:t>
      </w:r>
      <w:r w:rsidR="001C2065">
        <w:rPr>
          <w:rFonts w:ascii="Verdana" w:hAnsi="Verdana" w:cs="Arial"/>
          <w:bCs/>
          <w:sz w:val="18"/>
          <w:szCs w:val="18"/>
          <w:lang w:eastAsia="it-IT"/>
        </w:rPr>
        <w:t>)</w:t>
      </w:r>
      <w:r w:rsidR="00DF348B">
        <w:rPr>
          <w:rFonts w:ascii="Verdana" w:hAnsi="Verdana" w:cs="Arial"/>
          <w:bCs/>
          <w:sz w:val="18"/>
          <w:szCs w:val="18"/>
          <w:lang w:eastAsia="it-IT"/>
        </w:rPr>
        <w:t>.</w:t>
      </w:r>
    </w:p>
    <w:p w14:paraId="4BEA7190" w14:textId="19F3C282" w:rsidR="002963E2" w:rsidRPr="00303D84" w:rsidRDefault="002963E2" w:rsidP="005E5210">
      <w:pPr>
        <w:pStyle w:val="CM43"/>
        <w:ind w:left="426" w:right="-1"/>
        <w:jc w:val="both"/>
        <w:rPr>
          <w:rFonts w:ascii="Verdana" w:hAnsi="Verdana" w:cs="Arial"/>
          <w:bCs/>
          <w:sz w:val="18"/>
          <w:szCs w:val="18"/>
          <w:lang w:eastAsia="it-IT"/>
        </w:rPr>
      </w:pPr>
    </w:p>
    <w:p w14:paraId="7C137142" w14:textId="77777777" w:rsidR="002963E2" w:rsidRPr="00303D84" w:rsidRDefault="002963E2" w:rsidP="005E5210">
      <w:pPr>
        <w:pStyle w:val="CM43"/>
        <w:ind w:left="426" w:right="-1"/>
        <w:jc w:val="both"/>
        <w:rPr>
          <w:rFonts w:ascii="Verdana" w:hAnsi="Verdana" w:cs="Arial"/>
          <w:sz w:val="18"/>
          <w:szCs w:val="18"/>
        </w:rPr>
      </w:pPr>
      <w:r w:rsidRPr="00303D84">
        <w:rPr>
          <w:rFonts w:ascii="Verdana" w:hAnsi="Verdana" w:cs="Arial"/>
          <w:sz w:val="18"/>
          <w:szCs w:val="18"/>
        </w:rPr>
        <w:t>Nell’Istanza di Partecipazione l’operatore economico dovrà indicare i recapiti e il domicilio digitale cui dovrà essere contattato: il Responsabile del procedimento utilizzerà la raccomandata elettronica per notificare i provvedimenti.</w:t>
      </w:r>
    </w:p>
    <w:p w14:paraId="10ECE9EA" w14:textId="77777777" w:rsidR="002963E2" w:rsidRPr="00303D84" w:rsidRDefault="002963E2" w:rsidP="002963E2">
      <w:pPr>
        <w:pStyle w:val="Paragrafoelenco"/>
        <w:suppressAutoHyphens w:val="0"/>
        <w:autoSpaceDE w:val="0"/>
        <w:spacing w:after="60"/>
        <w:ind w:left="0"/>
        <w:contextualSpacing w:val="0"/>
        <w:jc w:val="both"/>
        <w:rPr>
          <w:rFonts w:ascii="Verdana" w:hAnsi="Verdana" w:cs="Arial"/>
          <w:bCs/>
          <w:sz w:val="18"/>
          <w:szCs w:val="18"/>
          <w:lang w:eastAsia="it-IT"/>
        </w:rPr>
      </w:pPr>
    </w:p>
    <w:p w14:paraId="6BD67013" w14:textId="4C59ACD1" w:rsidR="002963E2" w:rsidRPr="00303D84" w:rsidRDefault="002963E2" w:rsidP="005E5210">
      <w:pPr>
        <w:pStyle w:val="Paragrafoelenco"/>
        <w:suppressAutoHyphens w:val="0"/>
        <w:autoSpaceDE w:val="0"/>
        <w:spacing w:after="60"/>
        <w:ind w:left="426"/>
        <w:contextualSpacing w:val="0"/>
        <w:jc w:val="both"/>
        <w:rPr>
          <w:rFonts w:ascii="Verdana" w:hAnsi="Verdana" w:cs="Arial"/>
          <w:b/>
          <w:sz w:val="18"/>
          <w:szCs w:val="18"/>
          <w:lang w:eastAsia="it-IT"/>
        </w:rPr>
      </w:pPr>
      <w:r w:rsidRPr="00C11CAB">
        <w:rPr>
          <w:rFonts w:ascii="Verdana" w:hAnsi="Verdana" w:cs="Arial"/>
          <w:b/>
          <w:bCs/>
          <w:sz w:val="18"/>
          <w:szCs w:val="18"/>
          <w:u w:val="single"/>
          <w:lang w:eastAsia="it-IT"/>
        </w:rPr>
        <w:t>Il termine di presentazione</w:t>
      </w:r>
      <w:r w:rsidRPr="00C11CAB">
        <w:rPr>
          <w:rFonts w:ascii="Verdana" w:hAnsi="Verdana" w:cs="Arial"/>
          <w:b/>
          <w:sz w:val="18"/>
          <w:szCs w:val="18"/>
          <w:u w:val="single"/>
          <w:lang w:eastAsia="it-IT"/>
        </w:rPr>
        <w:t xml:space="preserve"> </w:t>
      </w:r>
      <w:r w:rsidR="001C2065" w:rsidRPr="00C11CAB">
        <w:rPr>
          <w:rFonts w:ascii="Verdana" w:hAnsi="Verdana" w:cs="Arial"/>
          <w:b/>
          <w:sz w:val="18"/>
          <w:szCs w:val="18"/>
          <w:u w:val="single"/>
          <w:lang w:eastAsia="it-IT"/>
        </w:rPr>
        <w:t>dell’Istanza di Partecipazione e della relativa documentazione</w:t>
      </w:r>
      <w:r w:rsidR="00AC22AF" w:rsidRPr="00C11CAB">
        <w:rPr>
          <w:rFonts w:ascii="Verdana" w:hAnsi="Verdana" w:cs="Arial"/>
          <w:b/>
          <w:sz w:val="18"/>
          <w:szCs w:val="18"/>
          <w:u w:val="single"/>
          <w:lang w:eastAsia="it-IT"/>
        </w:rPr>
        <w:t xml:space="preserve"> è fissato per le ore 12.00 d</w:t>
      </w:r>
      <w:r w:rsidR="00CB4326" w:rsidRPr="00C11CAB">
        <w:rPr>
          <w:rFonts w:ascii="Verdana" w:hAnsi="Verdana" w:cs="Arial"/>
          <w:b/>
          <w:sz w:val="18"/>
          <w:szCs w:val="18"/>
          <w:u w:val="single"/>
          <w:lang w:eastAsia="it-IT"/>
        </w:rPr>
        <w:t xml:space="preserve">i </w:t>
      </w:r>
      <w:r w:rsidR="00F93F17" w:rsidRPr="00C11CAB">
        <w:rPr>
          <w:rFonts w:ascii="Verdana" w:hAnsi="Verdana" w:cs="Arial"/>
          <w:b/>
          <w:sz w:val="18"/>
          <w:szCs w:val="18"/>
          <w:u w:val="single"/>
          <w:lang w:eastAsia="it-IT"/>
        </w:rPr>
        <w:t>venerdì</w:t>
      </w:r>
      <w:r w:rsidR="004E1B32" w:rsidRPr="00C11CAB">
        <w:rPr>
          <w:rFonts w:ascii="Verdana" w:hAnsi="Verdana" w:cs="Arial"/>
          <w:b/>
          <w:sz w:val="18"/>
          <w:szCs w:val="18"/>
          <w:u w:val="single"/>
          <w:lang w:eastAsia="it-IT"/>
        </w:rPr>
        <w:t xml:space="preserve"> </w:t>
      </w:r>
      <w:r w:rsidR="00F93F17" w:rsidRPr="00C11CAB">
        <w:rPr>
          <w:rFonts w:ascii="Verdana" w:hAnsi="Verdana" w:cs="Arial"/>
          <w:b/>
          <w:sz w:val="18"/>
          <w:szCs w:val="18"/>
          <w:u w:val="single"/>
          <w:lang w:eastAsia="it-IT"/>
        </w:rPr>
        <w:t>11</w:t>
      </w:r>
      <w:r w:rsidR="00CB4326" w:rsidRPr="00C11CAB">
        <w:rPr>
          <w:rFonts w:ascii="Verdana" w:hAnsi="Verdana" w:cs="Arial"/>
          <w:b/>
          <w:sz w:val="18"/>
          <w:szCs w:val="18"/>
          <w:u w:val="single"/>
          <w:lang w:eastAsia="it-IT"/>
        </w:rPr>
        <w:t xml:space="preserve"> giugno 2021</w:t>
      </w:r>
      <w:r w:rsidR="00AC22AF" w:rsidRPr="00C11CAB">
        <w:rPr>
          <w:rFonts w:ascii="Verdana" w:hAnsi="Verdana" w:cs="Arial"/>
          <w:b/>
          <w:sz w:val="18"/>
          <w:szCs w:val="18"/>
          <w:lang w:eastAsia="it-IT"/>
        </w:rPr>
        <w:t xml:space="preserve">. </w:t>
      </w:r>
      <w:r w:rsidR="001C2065" w:rsidRPr="00C11CAB">
        <w:rPr>
          <w:rFonts w:ascii="Verdana" w:hAnsi="Verdana" w:cs="Arial"/>
          <w:sz w:val="18"/>
          <w:szCs w:val="18"/>
          <w:lang w:eastAsia="it-IT"/>
        </w:rPr>
        <w:t>L’invio dell’Istanza di Partecipazione</w:t>
      </w:r>
      <w:r w:rsidRPr="00C11CAB">
        <w:rPr>
          <w:rFonts w:ascii="Verdana" w:hAnsi="Verdana" w:cs="Arial"/>
          <w:sz w:val="18"/>
          <w:szCs w:val="18"/>
          <w:lang w:eastAsia="it-IT"/>
        </w:rPr>
        <w:t xml:space="preserve"> è a totale ed esclusivo rischio del mittente, restando esclusa qualsivoglia responsabilità del</w:t>
      </w:r>
      <w:r w:rsidR="00903489" w:rsidRPr="00C11CAB">
        <w:rPr>
          <w:rFonts w:ascii="Verdana" w:hAnsi="Verdana" w:cs="Arial"/>
          <w:sz w:val="18"/>
          <w:szCs w:val="18"/>
          <w:lang w:eastAsia="it-IT"/>
        </w:rPr>
        <w:t xml:space="preserve"> Dipartimento Turismo e Cultura</w:t>
      </w:r>
      <w:r w:rsidRPr="00C11CAB">
        <w:rPr>
          <w:rFonts w:ascii="Verdana" w:hAnsi="Verdana" w:cs="Arial"/>
          <w:sz w:val="18"/>
          <w:szCs w:val="18"/>
          <w:lang w:eastAsia="it-IT"/>
        </w:rPr>
        <w:t xml:space="preserve"> ove per disguidi tecnici, ovvero, per qualsiasi altro motivo, </w:t>
      </w:r>
      <w:r w:rsidR="001C2065" w:rsidRPr="00C11CAB">
        <w:rPr>
          <w:rFonts w:ascii="Verdana" w:hAnsi="Verdana" w:cs="Arial"/>
          <w:sz w:val="18"/>
          <w:szCs w:val="18"/>
          <w:lang w:eastAsia="it-IT"/>
        </w:rPr>
        <w:t xml:space="preserve">l’Istanza di Partecipazione </w:t>
      </w:r>
      <w:r w:rsidRPr="00C11CAB">
        <w:rPr>
          <w:rFonts w:ascii="Verdana" w:hAnsi="Verdana" w:cs="Arial"/>
          <w:sz w:val="18"/>
          <w:szCs w:val="18"/>
          <w:lang w:eastAsia="it-IT"/>
        </w:rPr>
        <w:t>non pervenga al domicilio digitale sopra descritto.</w:t>
      </w:r>
    </w:p>
    <w:p w14:paraId="1C968057" w14:textId="77777777" w:rsidR="002963E2" w:rsidRPr="00303D84" w:rsidRDefault="002963E2" w:rsidP="005E5210">
      <w:pPr>
        <w:pStyle w:val="CM43"/>
        <w:ind w:left="426" w:right="-1"/>
        <w:jc w:val="both"/>
        <w:rPr>
          <w:rFonts w:ascii="Verdana" w:hAnsi="Verdana" w:cs="Arial"/>
          <w:sz w:val="18"/>
          <w:szCs w:val="18"/>
        </w:rPr>
      </w:pPr>
    </w:p>
    <w:p w14:paraId="6FF34847" w14:textId="2A4C5CB4" w:rsidR="00DF348B" w:rsidRDefault="002963E2" w:rsidP="00A6364A">
      <w:pPr>
        <w:pStyle w:val="CM43"/>
        <w:ind w:left="426" w:right="-1"/>
        <w:jc w:val="both"/>
        <w:rPr>
          <w:rFonts w:ascii="Verdana" w:hAnsi="Verdana" w:cs="Arial"/>
          <w:sz w:val="18"/>
          <w:szCs w:val="18"/>
        </w:rPr>
      </w:pPr>
      <w:r w:rsidRPr="00303D84">
        <w:rPr>
          <w:rFonts w:ascii="Verdana" w:hAnsi="Verdana" w:cs="Arial"/>
          <w:sz w:val="18"/>
          <w:szCs w:val="18"/>
        </w:rPr>
        <w:t xml:space="preserve">Gli interessati possono richiedere </w:t>
      </w:r>
      <w:r w:rsidRPr="00A6364A">
        <w:rPr>
          <w:rFonts w:ascii="Verdana" w:hAnsi="Verdana" w:cs="Arial"/>
          <w:sz w:val="18"/>
          <w:szCs w:val="18"/>
        </w:rPr>
        <w:t>chiarimenti</w:t>
      </w:r>
      <w:r w:rsidRPr="00303D84">
        <w:rPr>
          <w:rFonts w:ascii="Verdana" w:hAnsi="Verdana" w:cs="Arial"/>
          <w:sz w:val="18"/>
          <w:szCs w:val="18"/>
        </w:rPr>
        <w:t xml:space="preserve">, in relazione al presente Avviso, formulati in forma scritta alla seguente e-mail: </w:t>
      </w:r>
      <w:r w:rsidR="00595CBC">
        <w:rPr>
          <w:rFonts w:ascii="Verdana" w:hAnsi="Verdana" w:cs="Arial"/>
          <w:sz w:val="18"/>
          <w:szCs w:val="18"/>
        </w:rPr>
        <w:t>amministrazione.istituticulturali</w:t>
      </w:r>
      <w:hyperlink r:id="rId10" w:history="1">
        <w:r w:rsidR="007A6B4D" w:rsidRPr="007A6B4D">
          <w:rPr>
            <w:rFonts w:ascii="Verdana" w:hAnsi="Verdana" w:cs="Arial"/>
            <w:sz w:val="18"/>
            <w:szCs w:val="18"/>
          </w:rPr>
          <w:t>@</w:t>
        </w:r>
      </w:hyperlink>
      <w:r w:rsidR="007A6B4D">
        <w:rPr>
          <w:rFonts w:ascii="Verdana" w:hAnsi="Verdana" w:cs="Arial"/>
          <w:sz w:val="18"/>
          <w:szCs w:val="18"/>
        </w:rPr>
        <w:t>pa.sm</w:t>
      </w:r>
      <w:r w:rsidRPr="007A6B4D">
        <w:rPr>
          <w:rFonts w:ascii="Verdana" w:hAnsi="Verdana" w:cs="Arial"/>
          <w:sz w:val="18"/>
          <w:szCs w:val="18"/>
        </w:rPr>
        <w:t>.</w:t>
      </w:r>
      <w:r w:rsidRPr="00A6364A">
        <w:rPr>
          <w:rFonts w:ascii="Verdana" w:hAnsi="Verdana" w:cs="Arial"/>
          <w:sz w:val="18"/>
          <w:szCs w:val="18"/>
        </w:rPr>
        <w:t xml:space="preserve"> </w:t>
      </w:r>
    </w:p>
    <w:p w14:paraId="535AC6B8" w14:textId="17CFDAAC" w:rsidR="009A0FB8" w:rsidRPr="00AE149A" w:rsidRDefault="001C2065" w:rsidP="00A6364A">
      <w:pPr>
        <w:pStyle w:val="CM43"/>
        <w:ind w:left="426" w:right="-1"/>
        <w:jc w:val="both"/>
        <w:rPr>
          <w:rFonts w:ascii="Verdana" w:hAnsi="Verdana" w:cs="Arial"/>
          <w:sz w:val="18"/>
          <w:szCs w:val="18"/>
        </w:rPr>
      </w:pPr>
      <w:r>
        <w:rPr>
          <w:rFonts w:ascii="Verdana" w:hAnsi="Verdana" w:cs="Arial"/>
          <w:sz w:val="18"/>
          <w:szCs w:val="18"/>
        </w:rPr>
        <w:t xml:space="preserve">La richiesta di </w:t>
      </w:r>
      <w:r w:rsidR="002963E2" w:rsidRPr="00303D84">
        <w:rPr>
          <w:rFonts w:ascii="Verdana" w:hAnsi="Verdana" w:cs="Arial"/>
          <w:sz w:val="18"/>
          <w:szCs w:val="18"/>
        </w:rPr>
        <w:t>chiarimenti potr</w:t>
      </w:r>
      <w:r>
        <w:rPr>
          <w:rFonts w:ascii="Verdana" w:hAnsi="Verdana" w:cs="Arial"/>
          <w:sz w:val="18"/>
          <w:szCs w:val="18"/>
        </w:rPr>
        <w:t>à</w:t>
      </w:r>
      <w:r w:rsidR="002963E2" w:rsidRPr="00303D84">
        <w:rPr>
          <w:rFonts w:ascii="Verdana" w:hAnsi="Verdana" w:cs="Arial"/>
          <w:sz w:val="18"/>
          <w:szCs w:val="18"/>
        </w:rPr>
        <w:t xml:space="preserve"> essere</w:t>
      </w:r>
      <w:r>
        <w:rPr>
          <w:rFonts w:ascii="Verdana" w:hAnsi="Verdana" w:cs="Arial"/>
          <w:sz w:val="18"/>
          <w:szCs w:val="18"/>
        </w:rPr>
        <w:t xml:space="preserve"> inoltrata fino a 5 giorni lavorativi prima della scadenza de</w:t>
      </w:r>
      <w:r w:rsidR="005E5210">
        <w:rPr>
          <w:rFonts w:ascii="Verdana" w:hAnsi="Verdana" w:cs="Arial"/>
          <w:sz w:val="18"/>
          <w:szCs w:val="18"/>
        </w:rPr>
        <w:t xml:space="preserve">l </w:t>
      </w:r>
      <w:r w:rsidR="00F162A3">
        <w:rPr>
          <w:rFonts w:ascii="Verdana" w:hAnsi="Verdana" w:cs="Arial"/>
          <w:sz w:val="18"/>
          <w:szCs w:val="18"/>
        </w:rPr>
        <w:t>termine di presentazione dell’</w:t>
      </w:r>
      <w:r w:rsidR="005E5210" w:rsidRPr="00AE149A">
        <w:rPr>
          <w:rFonts w:ascii="Verdana" w:hAnsi="Verdana" w:cs="Arial"/>
          <w:sz w:val="18"/>
          <w:szCs w:val="18"/>
        </w:rPr>
        <w:t>Istanza</w:t>
      </w:r>
      <w:r w:rsidRPr="00AE149A">
        <w:rPr>
          <w:rFonts w:ascii="Verdana" w:hAnsi="Verdana" w:cs="Arial"/>
          <w:sz w:val="18"/>
          <w:szCs w:val="18"/>
        </w:rPr>
        <w:t xml:space="preserve"> di Partecipazione. Non saranno prese in considerazione la richieste pervenute oltre il termine previsto per la richiesta di chiarimenti.</w:t>
      </w:r>
      <w:r w:rsidR="009A0FB8" w:rsidRPr="00AE149A">
        <w:rPr>
          <w:rFonts w:ascii="Verdana" w:hAnsi="Verdana" w:cs="Arial"/>
          <w:sz w:val="18"/>
          <w:szCs w:val="18"/>
        </w:rPr>
        <w:t xml:space="preserve"> </w:t>
      </w:r>
    </w:p>
    <w:p w14:paraId="26750C8E" w14:textId="0ADBEE51" w:rsidR="009A0FB8" w:rsidRPr="00AE149A" w:rsidRDefault="009A0FB8" w:rsidP="00A6364A">
      <w:pPr>
        <w:pStyle w:val="CM43"/>
        <w:ind w:left="426" w:right="-1"/>
        <w:jc w:val="both"/>
        <w:rPr>
          <w:rFonts w:ascii="Verdana" w:hAnsi="Verdana" w:cs="Arial"/>
          <w:sz w:val="18"/>
          <w:szCs w:val="18"/>
        </w:rPr>
      </w:pPr>
      <w:r w:rsidRPr="00AE149A">
        <w:rPr>
          <w:rFonts w:ascii="Verdana" w:hAnsi="Verdana" w:cs="Arial"/>
          <w:sz w:val="18"/>
          <w:szCs w:val="18"/>
        </w:rPr>
        <w:t>Le risposte ai chiarimenti richies</w:t>
      </w:r>
      <w:r w:rsidR="00AE149A" w:rsidRPr="00AE149A">
        <w:rPr>
          <w:rFonts w:ascii="Verdana" w:hAnsi="Verdana" w:cs="Arial"/>
          <w:sz w:val="18"/>
          <w:szCs w:val="18"/>
        </w:rPr>
        <w:t>ti da parte di singoli Istanti</w:t>
      </w:r>
      <w:r w:rsidRPr="00AE149A">
        <w:rPr>
          <w:rFonts w:ascii="Verdana" w:hAnsi="Verdana" w:cs="Arial"/>
          <w:sz w:val="18"/>
          <w:szCs w:val="18"/>
        </w:rPr>
        <w:t xml:space="preserve"> co</w:t>
      </w:r>
      <w:r w:rsidR="00DF348B" w:rsidRPr="00AE149A">
        <w:rPr>
          <w:rFonts w:ascii="Verdana" w:hAnsi="Verdana" w:cs="Arial"/>
          <w:sz w:val="18"/>
          <w:szCs w:val="18"/>
        </w:rPr>
        <w:t>nsiderate dal Responsabile del p</w:t>
      </w:r>
      <w:r w:rsidRPr="00AE149A">
        <w:rPr>
          <w:rFonts w:ascii="Verdana" w:hAnsi="Verdana" w:cs="Arial"/>
          <w:sz w:val="18"/>
          <w:szCs w:val="18"/>
        </w:rPr>
        <w:t>rocedimento utili a tutti i partecipanti</w:t>
      </w:r>
      <w:r w:rsidR="00AE149A" w:rsidRPr="00AE149A">
        <w:rPr>
          <w:rFonts w:ascii="Verdana" w:hAnsi="Verdana" w:cs="Arial"/>
          <w:sz w:val="18"/>
          <w:szCs w:val="18"/>
        </w:rPr>
        <w:t xml:space="preserve"> al procedimento</w:t>
      </w:r>
      <w:r w:rsidR="00AC22AF">
        <w:rPr>
          <w:rFonts w:ascii="Verdana" w:hAnsi="Verdana" w:cs="Arial"/>
          <w:sz w:val="18"/>
          <w:szCs w:val="18"/>
        </w:rPr>
        <w:t>,</w:t>
      </w:r>
      <w:r w:rsidR="00724392" w:rsidRPr="00AE149A">
        <w:rPr>
          <w:rFonts w:ascii="Verdana" w:hAnsi="Verdana" w:cs="Arial"/>
          <w:sz w:val="18"/>
          <w:szCs w:val="18"/>
        </w:rPr>
        <w:t xml:space="preserve"> verranno rese pubbliche</w:t>
      </w:r>
      <w:r w:rsidRPr="00AE149A">
        <w:rPr>
          <w:rFonts w:ascii="Verdana" w:hAnsi="Verdana" w:cs="Arial"/>
          <w:sz w:val="18"/>
          <w:szCs w:val="18"/>
        </w:rPr>
        <w:t xml:space="preserve"> sul portale </w:t>
      </w:r>
      <w:hyperlink r:id="rId11" w:history="1">
        <w:r w:rsidRPr="00F162A3">
          <w:rPr>
            <w:rFonts w:ascii="Verdana" w:hAnsi="Verdana"/>
            <w:sz w:val="18"/>
            <w:szCs w:val="18"/>
          </w:rPr>
          <w:t>www.gov.sm</w:t>
        </w:r>
      </w:hyperlink>
      <w:r w:rsidRPr="00AE149A">
        <w:rPr>
          <w:rFonts w:ascii="Verdana" w:hAnsi="Verdana" w:cs="Arial"/>
          <w:sz w:val="18"/>
          <w:szCs w:val="18"/>
        </w:rPr>
        <w:t xml:space="preserve"> (home &gt; Ba</w:t>
      </w:r>
      <w:r w:rsidR="00AC22AF">
        <w:rPr>
          <w:rFonts w:ascii="Verdana" w:hAnsi="Verdana" w:cs="Arial"/>
          <w:sz w:val="18"/>
          <w:szCs w:val="18"/>
        </w:rPr>
        <w:t>ndi, Appalti ed Avvisi Pubblici&gt;Bandi e Avvisi Pubblici)</w:t>
      </w:r>
      <w:r w:rsidRPr="00AE149A">
        <w:rPr>
          <w:rFonts w:ascii="Verdana" w:hAnsi="Verdana" w:cs="Arial"/>
          <w:sz w:val="18"/>
          <w:szCs w:val="18"/>
        </w:rPr>
        <w:t>, all’interno della pagina</w:t>
      </w:r>
      <w:r w:rsidR="00724392" w:rsidRPr="00AE149A">
        <w:rPr>
          <w:rFonts w:ascii="Verdana" w:hAnsi="Verdana" w:cs="Arial"/>
          <w:sz w:val="18"/>
          <w:szCs w:val="18"/>
        </w:rPr>
        <w:t xml:space="preserve"> dedicata</w:t>
      </w:r>
      <w:r w:rsidRPr="00AE149A">
        <w:rPr>
          <w:rFonts w:ascii="Verdana" w:hAnsi="Verdana" w:cs="Arial"/>
          <w:sz w:val="18"/>
          <w:szCs w:val="18"/>
        </w:rPr>
        <w:t xml:space="preserve"> al presente Avviso Pubblico.</w:t>
      </w:r>
    </w:p>
    <w:p w14:paraId="7738F7B5" w14:textId="77777777" w:rsidR="0000594C" w:rsidRPr="00AE149A" w:rsidRDefault="0000594C" w:rsidP="005E5210">
      <w:pPr>
        <w:ind w:left="426"/>
        <w:jc w:val="both"/>
        <w:rPr>
          <w:rFonts w:ascii="Verdana" w:eastAsia="Times New Roman" w:hAnsi="Verdana" w:cs="Tahoma"/>
          <w:b/>
          <w:kern w:val="0"/>
          <w:sz w:val="18"/>
          <w:szCs w:val="18"/>
          <w:lang w:eastAsia="it-IT"/>
        </w:rPr>
      </w:pPr>
    </w:p>
    <w:p w14:paraId="5F83C081" w14:textId="2E350EBF" w:rsidR="001113CB" w:rsidRPr="00AE149A" w:rsidRDefault="00CB4326" w:rsidP="005E5210">
      <w:pPr>
        <w:ind w:left="426"/>
        <w:jc w:val="both"/>
        <w:rPr>
          <w:rFonts w:ascii="Verdana" w:eastAsia="Times New Roman" w:hAnsi="Verdana" w:cs="Tahoma"/>
          <w:kern w:val="0"/>
          <w:sz w:val="18"/>
          <w:szCs w:val="18"/>
          <w:lang w:eastAsia="it-IT"/>
        </w:rPr>
      </w:pPr>
      <w:r>
        <w:rPr>
          <w:rFonts w:ascii="Verdana" w:eastAsia="Times New Roman" w:hAnsi="Verdana" w:cs="Tahoma"/>
          <w:b/>
          <w:kern w:val="0"/>
          <w:sz w:val="18"/>
          <w:szCs w:val="18"/>
          <w:lang w:eastAsia="it-IT"/>
        </w:rPr>
        <w:t>P</w:t>
      </w:r>
      <w:r w:rsidR="00C01D23" w:rsidRPr="00AE149A">
        <w:rPr>
          <w:rFonts w:ascii="Verdana" w:eastAsia="Times New Roman" w:hAnsi="Verdana" w:cs="Tahoma"/>
          <w:b/>
          <w:kern w:val="0"/>
          <w:sz w:val="18"/>
          <w:szCs w:val="18"/>
          <w:lang w:eastAsia="it-IT"/>
        </w:rPr>
        <w:t xml:space="preserve">. </w:t>
      </w:r>
      <w:r w:rsidR="00E87AAB" w:rsidRPr="00AE149A">
        <w:rPr>
          <w:rFonts w:ascii="Verdana" w:eastAsia="Times New Roman" w:hAnsi="Verdana" w:cs="Tahoma"/>
          <w:b/>
          <w:kern w:val="0"/>
          <w:sz w:val="18"/>
          <w:szCs w:val="18"/>
          <w:lang w:eastAsia="it-IT"/>
        </w:rPr>
        <w:t>PRIVACY</w:t>
      </w:r>
      <w:r w:rsidR="00E87AAB" w:rsidRPr="00AE149A">
        <w:rPr>
          <w:rFonts w:ascii="Verdana" w:eastAsia="Times New Roman" w:hAnsi="Verdana" w:cs="Tahoma"/>
          <w:kern w:val="0"/>
          <w:sz w:val="18"/>
          <w:szCs w:val="18"/>
          <w:lang w:eastAsia="it-IT"/>
        </w:rPr>
        <w:t xml:space="preserve"> </w:t>
      </w:r>
    </w:p>
    <w:p w14:paraId="5C7D087A" w14:textId="471343E3" w:rsidR="00E87AAB" w:rsidRPr="00AE149A" w:rsidRDefault="00E87AAB" w:rsidP="005E5210">
      <w:pPr>
        <w:ind w:left="426"/>
        <w:jc w:val="both"/>
        <w:rPr>
          <w:rFonts w:ascii="Verdana" w:eastAsia="Times New Roman" w:hAnsi="Verdana" w:cs="Tahoma"/>
          <w:kern w:val="0"/>
          <w:sz w:val="18"/>
          <w:szCs w:val="18"/>
          <w:lang w:eastAsia="it-IT"/>
        </w:rPr>
      </w:pPr>
      <w:r w:rsidRPr="00AE149A">
        <w:rPr>
          <w:rFonts w:ascii="Verdana" w:eastAsia="Times New Roman" w:hAnsi="Verdana" w:cs="Tahoma"/>
          <w:kern w:val="0"/>
          <w:sz w:val="18"/>
          <w:szCs w:val="18"/>
          <w:lang w:eastAsia="it-IT"/>
        </w:rPr>
        <w:t>Le informazioni ed i dati forniti nell'ambito di procedimenti amministrativi e per la fruizione di servizi erogati dall'Amministrazione saranno trattati in conformità all'Informativa pub</w:t>
      </w:r>
      <w:r w:rsidR="00F162A3">
        <w:rPr>
          <w:rFonts w:ascii="Verdana" w:eastAsia="Times New Roman" w:hAnsi="Verdana" w:cs="Tahoma"/>
          <w:kern w:val="0"/>
          <w:sz w:val="18"/>
          <w:szCs w:val="18"/>
          <w:lang w:eastAsia="it-IT"/>
        </w:rPr>
        <w:t xml:space="preserve">blicata sul portale dello Stato - </w:t>
      </w:r>
      <w:r w:rsidR="00724392" w:rsidRPr="00AE149A">
        <w:rPr>
          <w:rFonts w:ascii="Verdana" w:eastAsia="Times New Roman" w:hAnsi="Verdana" w:cs="Tahoma"/>
          <w:kern w:val="0"/>
          <w:sz w:val="18"/>
          <w:szCs w:val="18"/>
          <w:lang w:eastAsia="it-IT" w:bidi="ar-SA"/>
        </w:rPr>
        <w:t>www.gov.sm</w:t>
      </w:r>
      <w:r w:rsidR="00A6364A" w:rsidRPr="00AE149A">
        <w:rPr>
          <w:rFonts w:ascii="Verdana" w:eastAsia="Times New Roman" w:hAnsi="Verdana" w:cs="Tahoma"/>
          <w:kern w:val="0"/>
          <w:sz w:val="18"/>
          <w:szCs w:val="18"/>
          <w:lang w:eastAsia="it-IT"/>
        </w:rPr>
        <w:t xml:space="preserve"> - Link</w:t>
      </w:r>
      <w:r w:rsidR="00724392" w:rsidRPr="00AE149A">
        <w:rPr>
          <w:rFonts w:ascii="Verdana" w:eastAsia="Times New Roman" w:hAnsi="Verdana" w:cs="Tahoma"/>
          <w:kern w:val="0"/>
          <w:sz w:val="18"/>
          <w:szCs w:val="18"/>
          <w:lang w:eastAsia="it-IT"/>
        </w:rPr>
        <w:t xml:space="preserve"> “Privacy</w:t>
      </w:r>
      <w:r w:rsidR="00A6364A" w:rsidRPr="00AE149A">
        <w:rPr>
          <w:rFonts w:ascii="Verdana" w:eastAsia="Times New Roman" w:hAnsi="Verdana" w:cs="Tahoma"/>
          <w:kern w:val="0"/>
          <w:sz w:val="18"/>
          <w:szCs w:val="18"/>
          <w:lang w:eastAsia="it-IT"/>
        </w:rPr>
        <w:t>” – “</w:t>
      </w:r>
      <w:r w:rsidRPr="00AE149A">
        <w:rPr>
          <w:rFonts w:ascii="Verdana" w:eastAsia="Times New Roman" w:hAnsi="Verdana" w:cs="Tahoma"/>
          <w:kern w:val="0"/>
          <w:sz w:val="18"/>
          <w:szCs w:val="18"/>
          <w:lang w:eastAsia="it-IT"/>
        </w:rPr>
        <w:t>Informativa per il trattamento dei dati personali”.</w:t>
      </w:r>
      <w:r w:rsidR="00207784" w:rsidRPr="00AE149A">
        <w:rPr>
          <w:rFonts w:ascii="Verdana" w:eastAsia="Times New Roman" w:hAnsi="Verdana" w:cs="Tahoma"/>
          <w:kern w:val="0"/>
          <w:sz w:val="18"/>
          <w:szCs w:val="18"/>
          <w:lang w:eastAsia="it-IT"/>
        </w:rPr>
        <w:t xml:space="preserve"> I dati </w:t>
      </w:r>
      <w:r w:rsidR="0000594C" w:rsidRPr="00AE149A">
        <w:rPr>
          <w:rFonts w:ascii="Verdana" w:eastAsia="Times New Roman" w:hAnsi="Verdana" w:cs="Tahoma"/>
          <w:kern w:val="0"/>
          <w:sz w:val="18"/>
          <w:szCs w:val="18"/>
          <w:lang w:eastAsia="it-IT"/>
        </w:rPr>
        <w:t>personali</w:t>
      </w:r>
      <w:r w:rsidR="00207784" w:rsidRPr="00AE149A">
        <w:rPr>
          <w:rFonts w:ascii="Verdana" w:eastAsia="Times New Roman" w:hAnsi="Verdana" w:cs="Tahoma"/>
          <w:kern w:val="0"/>
          <w:sz w:val="18"/>
          <w:szCs w:val="18"/>
          <w:lang w:eastAsia="it-IT"/>
        </w:rPr>
        <w:t xml:space="preserve"> non saranno </w:t>
      </w:r>
      <w:r w:rsidR="0000594C" w:rsidRPr="00AE149A">
        <w:rPr>
          <w:rFonts w:ascii="Verdana" w:eastAsia="Times New Roman" w:hAnsi="Verdana" w:cs="Tahoma"/>
          <w:kern w:val="0"/>
          <w:sz w:val="18"/>
          <w:szCs w:val="18"/>
          <w:lang w:eastAsia="it-IT"/>
        </w:rPr>
        <w:t>pertanto</w:t>
      </w:r>
      <w:r w:rsidR="00207784" w:rsidRPr="00AE149A">
        <w:rPr>
          <w:rFonts w:ascii="Verdana" w:eastAsia="Times New Roman" w:hAnsi="Verdana" w:cs="Tahoma"/>
          <w:kern w:val="0"/>
          <w:sz w:val="18"/>
          <w:szCs w:val="18"/>
          <w:lang w:eastAsia="it-IT"/>
        </w:rPr>
        <w:t xml:space="preserve"> diffusi a </w:t>
      </w:r>
      <w:r w:rsidR="0000594C" w:rsidRPr="00AE149A">
        <w:rPr>
          <w:rFonts w:ascii="Verdana" w:eastAsia="Times New Roman" w:hAnsi="Verdana" w:cs="Tahoma"/>
          <w:kern w:val="0"/>
          <w:sz w:val="18"/>
          <w:szCs w:val="18"/>
          <w:lang w:eastAsia="it-IT"/>
        </w:rPr>
        <w:t>soggetti</w:t>
      </w:r>
      <w:r w:rsidR="00207784" w:rsidRPr="00AE149A">
        <w:rPr>
          <w:rFonts w:ascii="Verdana" w:eastAsia="Times New Roman" w:hAnsi="Verdana" w:cs="Tahoma"/>
          <w:kern w:val="0"/>
          <w:sz w:val="18"/>
          <w:szCs w:val="18"/>
          <w:lang w:eastAsia="it-IT"/>
        </w:rPr>
        <w:t xml:space="preserve"> esterni </w:t>
      </w:r>
      <w:r w:rsidR="0000594C" w:rsidRPr="00AE149A">
        <w:rPr>
          <w:rFonts w:ascii="Verdana" w:eastAsia="Times New Roman" w:hAnsi="Verdana" w:cs="Tahoma"/>
          <w:kern w:val="0"/>
          <w:sz w:val="18"/>
          <w:szCs w:val="18"/>
          <w:lang w:eastAsia="it-IT"/>
        </w:rPr>
        <w:t>all’Amministrazione.</w:t>
      </w:r>
    </w:p>
    <w:p w14:paraId="7B112696" w14:textId="77777777" w:rsidR="00BE62E9" w:rsidRPr="00AE149A" w:rsidRDefault="00BE62E9" w:rsidP="005E5210">
      <w:pPr>
        <w:pStyle w:val="CM43"/>
        <w:ind w:left="426" w:right="-1"/>
        <w:jc w:val="both"/>
        <w:rPr>
          <w:rFonts w:ascii="Verdana" w:hAnsi="Verdana" w:cs="Arial"/>
          <w:sz w:val="18"/>
          <w:szCs w:val="18"/>
        </w:rPr>
      </w:pPr>
    </w:p>
    <w:p w14:paraId="07706DF4" w14:textId="01B0C892" w:rsidR="00216DF3" w:rsidRPr="00AE149A" w:rsidRDefault="00CB4326" w:rsidP="005E5210">
      <w:pPr>
        <w:pStyle w:val="CM43"/>
        <w:ind w:left="426" w:right="-1"/>
        <w:jc w:val="both"/>
        <w:rPr>
          <w:rFonts w:ascii="Verdana" w:hAnsi="Verdana" w:cs="Tahoma"/>
          <w:b/>
          <w:kern w:val="0"/>
          <w:sz w:val="18"/>
          <w:szCs w:val="18"/>
          <w:lang w:eastAsia="it-IT" w:bidi="hi-IN"/>
        </w:rPr>
      </w:pPr>
      <w:r>
        <w:rPr>
          <w:rFonts w:ascii="Verdana" w:hAnsi="Verdana" w:cs="Tahoma"/>
          <w:b/>
          <w:kern w:val="0"/>
          <w:sz w:val="18"/>
          <w:szCs w:val="18"/>
          <w:lang w:eastAsia="it-IT" w:bidi="hi-IN"/>
        </w:rPr>
        <w:t>Q</w:t>
      </w:r>
      <w:r w:rsidR="00C01D23" w:rsidRPr="00AE149A">
        <w:rPr>
          <w:rFonts w:ascii="Verdana" w:hAnsi="Verdana" w:cs="Tahoma"/>
          <w:b/>
          <w:kern w:val="0"/>
          <w:sz w:val="18"/>
          <w:szCs w:val="18"/>
          <w:lang w:eastAsia="it-IT" w:bidi="hi-IN"/>
        </w:rPr>
        <w:t xml:space="preserve">. </w:t>
      </w:r>
      <w:r w:rsidR="00216DF3" w:rsidRPr="00AE149A">
        <w:rPr>
          <w:rFonts w:ascii="Verdana" w:hAnsi="Verdana" w:cs="Tahoma"/>
          <w:b/>
          <w:kern w:val="0"/>
          <w:sz w:val="18"/>
          <w:szCs w:val="18"/>
          <w:lang w:eastAsia="it-IT" w:bidi="hi-IN"/>
        </w:rPr>
        <w:t>AVVIO DEL RAPPORTO</w:t>
      </w:r>
    </w:p>
    <w:p w14:paraId="55D98C06" w14:textId="181D265D" w:rsidR="00450985" w:rsidRPr="00AE149A" w:rsidRDefault="00216DF3" w:rsidP="005E5210">
      <w:pPr>
        <w:pStyle w:val="CM43"/>
        <w:ind w:left="426" w:right="-1"/>
        <w:jc w:val="both"/>
        <w:rPr>
          <w:rFonts w:ascii="Verdana" w:hAnsi="Verdana" w:cs="Arial"/>
          <w:sz w:val="18"/>
          <w:szCs w:val="18"/>
        </w:rPr>
      </w:pPr>
      <w:r w:rsidRPr="00AE149A">
        <w:rPr>
          <w:rFonts w:ascii="Verdana" w:hAnsi="Verdana" w:cs="Arial"/>
          <w:sz w:val="18"/>
          <w:szCs w:val="18"/>
        </w:rPr>
        <w:t xml:space="preserve">Previa autorizzazione di spesa da parte del Congresso di Stato, </w:t>
      </w:r>
      <w:r w:rsidR="001864F6" w:rsidRPr="00AE149A">
        <w:rPr>
          <w:rFonts w:ascii="Verdana" w:hAnsi="Verdana" w:cs="Arial"/>
          <w:sz w:val="18"/>
          <w:szCs w:val="18"/>
        </w:rPr>
        <w:t>il soggetto aggiudicatario</w:t>
      </w:r>
      <w:r w:rsidR="001113CB" w:rsidRPr="00AE149A">
        <w:rPr>
          <w:rFonts w:ascii="Verdana" w:hAnsi="Verdana" w:cs="Arial"/>
          <w:sz w:val="18"/>
          <w:szCs w:val="18"/>
        </w:rPr>
        <w:t xml:space="preserve"> </w:t>
      </w:r>
      <w:r w:rsidRPr="00AE149A">
        <w:rPr>
          <w:rFonts w:ascii="Verdana" w:hAnsi="Verdana" w:cs="Arial"/>
          <w:sz w:val="18"/>
          <w:szCs w:val="18"/>
        </w:rPr>
        <w:t>dovr</w:t>
      </w:r>
      <w:r w:rsidR="00F01432" w:rsidRPr="00AE149A">
        <w:rPr>
          <w:rFonts w:ascii="Verdana" w:hAnsi="Verdana" w:cs="Arial"/>
          <w:sz w:val="18"/>
          <w:szCs w:val="18"/>
        </w:rPr>
        <w:t>à sottoscrivere un contratto proposto</w:t>
      </w:r>
      <w:r w:rsidRPr="00AE149A">
        <w:rPr>
          <w:rFonts w:ascii="Verdana" w:hAnsi="Verdana" w:cs="Arial"/>
          <w:sz w:val="18"/>
          <w:szCs w:val="18"/>
        </w:rPr>
        <w:t xml:space="preserve"> </w:t>
      </w:r>
      <w:r w:rsidR="00CB4326">
        <w:rPr>
          <w:rFonts w:ascii="Verdana" w:hAnsi="Verdana" w:cs="Arial"/>
          <w:sz w:val="18"/>
          <w:szCs w:val="18"/>
        </w:rPr>
        <w:t>dal Dipartimento Turismo e Cultu</w:t>
      </w:r>
      <w:r w:rsidR="00903489">
        <w:rPr>
          <w:rFonts w:ascii="Verdana" w:hAnsi="Verdana" w:cs="Arial"/>
          <w:sz w:val="18"/>
          <w:szCs w:val="18"/>
        </w:rPr>
        <w:t>r</w:t>
      </w:r>
      <w:r w:rsidR="00CB4326">
        <w:rPr>
          <w:rFonts w:ascii="Verdana" w:hAnsi="Verdana" w:cs="Arial"/>
          <w:sz w:val="18"/>
          <w:szCs w:val="18"/>
        </w:rPr>
        <w:t>a</w:t>
      </w:r>
      <w:r w:rsidRPr="00AE149A">
        <w:rPr>
          <w:rFonts w:ascii="Verdana" w:hAnsi="Verdana" w:cs="Arial"/>
          <w:sz w:val="18"/>
          <w:szCs w:val="18"/>
        </w:rPr>
        <w:t xml:space="preserve"> in cui verranno dettagliate tutte le condizio</w:t>
      </w:r>
      <w:r w:rsidR="001864F6" w:rsidRPr="00AE149A">
        <w:rPr>
          <w:rFonts w:ascii="Verdana" w:hAnsi="Verdana" w:cs="Arial"/>
          <w:sz w:val="18"/>
          <w:szCs w:val="18"/>
        </w:rPr>
        <w:t>ni di realizzazione della manifestazione</w:t>
      </w:r>
      <w:r w:rsidRPr="00AE149A">
        <w:rPr>
          <w:rFonts w:ascii="Verdana" w:hAnsi="Verdana" w:cs="Arial"/>
          <w:sz w:val="18"/>
          <w:szCs w:val="18"/>
        </w:rPr>
        <w:t xml:space="preserve"> e tale contratto diventerà efficace previa legittimità</w:t>
      </w:r>
      <w:r w:rsidR="00DF348B" w:rsidRPr="00AE149A">
        <w:rPr>
          <w:rFonts w:ascii="Verdana" w:hAnsi="Verdana" w:cs="Arial"/>
          <w:sz w:val="18"/>
          <w:szCs w:val="18"/>
        </w:rPr>
        <w:t xml:space="preserve"> da parte dell’organo competente.</w:t>
      </w:r>
    </w:p>
    <w:p w14:paraId="35DA054F" w14:textId="77777777" w:rsidR="001B0FFE" w:rsidRDefault="001B0FFE" w:rsidP="005E5210">
      <w:pPr>
        <w:pStyle w:val="CM43"/>
        <w:ind w:left="426" w:right="-1"/>
        <w:jc w:val="both"/>
        <w:rPr>
          <w:rFonts w:ascii="Verdana" w:hAnsi="Verdana" w:cs="Tahoma"/>
          <w:b/>
          <w:kern w:val="0"/>
          <w:sz w:val="18"/>
          <w:szCs w:val="18"/>
          <w:lang w:eastAsia="it-IT" w:bidi="hi-IN"/>
        </w:rPr>
      </w:pPr>
    </w:p>
    <w:p w14:paraId="0F06ABFC" w14:textId="5FC86488" w:rsidR="00C01D23" w:rsidRPr="00AE149A" w:rsidRDefault="004E1B32" w:rsidP="005E5210">
      <w:pPr>
        <w:pStyle w:val="CM43"/>
        <w:ind w:left="426" w:right="-1"/>
        <w:jc w:val="both"/>
        <w:rPr>
          <w:rFonts w:ascii="Verdana" w:hAnsi="Verdana" w:cs="Tahoma"/>
          <w:b/>
          <w:kern w:val="0"/>
          <w:sz w:val="18"/>
          <w:szCs w:val="18"/>
          <w:lang w:eastAsia="it-IT" w:bidi="hi-IN"/>
        </w:rPr>
      </w:pPr>
      <w:r>
        <w:rPr>
          <w:rFonts w:ascii="Verdana" w:hAnsi="Verdana" w:cs="Tahoma"/>
          <w:b/>
          <w:kern w:val="0"/>
          <w:sz w:val="18"/>
          <w:szCs w:val="18"/>
          <w:lang w:eastAsia="it-IT" w:bidi="hi-IN"/>
        </w:rPr>
        <w:t>R</w:t>
      </w:r>
      <w:r w:rsidR="00C01D23" w:rsidRPr="00AE149A">
        <w:rPr>
          <w:rFonts w:ascii="Verdana" w:hAnsi="Verdana" w:cs="Tahoma"/>
          <w:b/>
          <w:kern w:val="0"/>
          <w:sz w:val="18"/>
          <w:szCs w:val="18"/>
          <w:lang w:eastAsia="it-IT" w:bidi="hi-IN"/>
        </w:rPr>
        <w:t>. COVID -19</w:t>
      </w:r>
    </w:p>
    <w:p w14:paraId="0064E91C" w14:textId="2280B283" w:rsidR="00F33D12" w:rsidRDefault="00CB4326" w:rsidP="005E5210">
      <w:pPr>
        <w:pStyle w:val="CM43"/>
        <w:ind w:left="426" w:right="-1"/>
        <w:jc w:val="both"/>
        <w:rPr>
          <w:rFonts w:ascii="Verdana" w:hAnsi="Verdana" w:cs="Arial"/>
          <w:sz w:val="18"/>
          <w:szCs w:val="18"/>
        </w:rPr>
      </w:pPr>
      <w:r>
        <w:rPr>
          <w:rFonts w:ascii="Verdana" w:hAnsi="Verdana" w:cs="Arial"/>
          <w:sz w:val="18"/>
          <w:szCs w:val="18"/>
        </w:rPr>
        <w:t>Il Dipartimento Turismo e Cultura</w:t>
      </w:r>
      <w:r w:rsidR="00C01D23">
        <w:rPr>
          <w:rFonts w:ascii="Verdana" w:hAnsi="Verdana" w:cs="Arial"/>
          <w:sz w:val="18"/>
          <w:szCs w:val="18"/>
        </w:rPr>
        <w:t xml:space="preserve">, stante la situazione emergenziale attuale </w:t>
      </w:r>
      <w:r w:rsidR="00710734">
        <w:rPr>
          <w:rFonts w:ascii="Verdana" w:hAnsi="Verdana" w:cs="Arial"/>
          <w:sz w:val="18"/>
          <w:szCs w:val="18"/>
        </w:rPr>
        <w:t xml:space="preserve">determinata dall’epidemia da Covid-19, </w:t>
      </w:r>
      <w:r w:rsidR="00C01D23">
        <w:rPr>
          <w:rFonts w:ascii="Verdana" w:hAnsi="Verdana" w:cs="Arial"/>
          <w:sz w:val="18"/>
          <w:szCs w:val="18"/>
        </w:rPr>
        <w:t xml:space="preserve">precisa che tutte le attività relative </w:t>
      </w:r>
      <w:r w:rsidR="00F33D12">
        <w:rPr>
          <w:rFonts w:ascii="Verdana" w:hAnsi="Verdana" w:cs="Arial"/>
          <w:sz w:val="18"/>
          <w:szCs w:val="18"/>
        </w:rPr>
        <w:t xml:space="preserve">all’evento </w:t>
      </w:r>
      <w:r w:rsidR="00C01D23">
        <w:rPr>
          <w:rFonts w:ascii="Verdana" w:hAnsi="Verdana" w:cs="Arial"/>
          <w:sz w:val="18"/>
          <w:szCs w:val="18"/>
        </w:rPr>
        <w:t>oggetto del presente Avviso Pubblico dovranno rispettare la normativa vigente</w:t>
      </w:r>
      <w:r w:rsidR="007A21D8">
        <w:rPr>
          <w:rFonts w:ascii="Verdana" w:hAnsi="Verdana" w:cs="Arial"/>
          <w:sz w:val="18"/>
          <w:szCs w:val="18"/>
        </w:rPr>
        <w:t xml:space="preserve"> al momento dello svolgimento della manifestazione,</w:t>
      </w:r>
      <w:r w:rsidR="00C01D23">
        <w:rPr>
          <w:rFonts w:ascii="Verdana" w:hAnsi="Verdana" w:cs="Arial"/>
          <w:sz w:val="18"/>
          <w:szCs w:val="18"/>
        </w:rPr>
        <w:t xml:space="preserve"> in materia di contrasto e di contenimento alla diffusione del</w:t>
      </w:r>
      <w:r w:rsidR="007A21D8">
        <w:rPr>
          <w:rFonts w:ascii="Verdana" w:hAnsi="Verdana" w:cs="Arial"/>
          <w:sz w:val="18"/>
          <w:szCs w:val="18"/>
        </w:rPr>
        <w:t>l’epidemia</w:t>
      </w:r>
      <w:r w:rsidR="00DF348B">
        <w:rPr>
          <w:rFonts w:ascii="Verdana" w:hAnsi="Verdana" w:cs="Arial"/>
          <w:sz w:val="18"/>
          <w:szCs w:val="18"/>
        </w:rPr>
        <w:t xml:space="preserve"> da COVID-19 e </w:t>
      </w:r>
      <w:proofErr w:type="spellStart"/>
      <w:proofErr w:type="gramStart"/>
      <w:r w:rsidR="00DF348B">
        <w:rPr>
          <w:rFonts w:ascii="Verdana" w:hAnsi="Verdana" w:cs="Arial"/>
          <w:sz w:val="18"/>
          <w:szCs w:val="18"/>
        </w:rPr>
        <w:t>ss.mm.ii</w:t>
      </w:r>
      <w:proofErr w:type="spellEnd"/>
      <w:r w:rsidR="00DF348B">
        <w:rPr>
          <w:rFonts w:ascii="Verdana" w:hAnsi="Verdana" w:cs="Arial"/>
          <w:sz w:val="18"/>
          <w:szCs w:val="18"/>
        </w:rPr>
        <w:t>.</w:t>
      </w:r>
      <w:r w:rsidR="00AC22AF">
        <w:rPr>
          <w:rFonts w:ascii="Verdana" w:hAnsi="Verdana" w:cs="Arial"/>
          <w:sz w:val="18"/>
          <w:szCs w:val="18"/>
        </w:rPr>
        <w:t>.</w:t>
      </w:r>
      <w:proofErr w:type="gramEnd"/>
    </w:p>
    <w:p w14:paraId="05EB5D2A" w14:textId="0312AC56" w:rsidR="00C01D23" w:rsidRPr="001B0FFE" w:rsidRDefault="00C01D23" w:rsidP="005E5210">
      <w:pPr>
        <w:pStyle w:val="CM43"/>
        <w:ind w:left="426" w:right="-1"/>
        <w:jc w:val="both"/>
        <w:rPr>
          <w:rFonts w:ascii="Verdana" w:hAnsi="Verdana" w:cs="Arial"/>
          <w:sz w:val="18"/>
          <w:szCs w:val="18"/>
        </w:rPr>
      </w:pPr>
      <w:r>
        <w:rPr>
          <w:rFonts w:ascii="Verdana" w:hAnsi="Verdana" w:cs="Arial"/>
          <w:sz w:val="18"/>
          <w:szCs w:val="18"/>
        </w:rPr>
        <w:t xml:space="preserve">Non essendo </w:t>
      </w:r>
      <w:r w:rsidRPr="001B0FFE">
        <w:rPr>
          <w:rFonts w:ascii="Verdana" w:hAnsi="Verdana" w:cs="Arial"/>
          <w:sz w:val="18"/>
          <w:szCs w:val="18"/>
        </w:rPr>
        <w:t xml:space="preserve">possibile </w:t>
      </w:r>
      <w:r w:rsidR="00F33D12" w:rsidRPr="001B0FFE">
        <w:rPr>
          <w:rFonts w:ascii="Verdana" w:hAnsi="Verdana" w:cs="Arial"/>
          <w:sz w:val="18"/>
          <w:szCs w:val="18"/>
        </w:rPr>
        <w:t xml:space="preserve">conoscere l’andamento dell’epidemia da COVID-19 </w:t>
      </w:r>
      <w:r w:rsidRPr="001B0FFE">
        <w:rPr>
          <w:rFonts w:ascii="Verdana" w:hAnsi="Verdana" w:cs="Arial"/>
          <w:sz w:val="18"/>
          <w:szCs w:val="18"/>
        </w:rPr>
        <w:t>al momento della pubblicazione del presente Avviso Pubblico</w:t>
      </w:r>
      <w:r w:rsidR="00F33D12" w:rsidRPr="001B0FFE">
        <w:rPr>
          <w:rFonts w:ascii="Verdana" w:hAnsi="Verdana" w:cs="Arial"/>
          <w:sz w:val="18"/>
          <w:szCs w:val="18"/>
        </w:rPr>
        <w:t>, poiché l’evento verrà realizzato ne</w:t>
      </w:r>
      <w:r w:rsidR="00CB4326">
        <w:rPr>
          <w:rFonts w:ascii="Verdana" w:hAnsi="Verdana" w:cs="Arial"/>
          <w:sz w:val="18"/>
          <w:szCs w:val="18"/>
        </w:rPr>
        <w:t>i</w:t>
      </w:r>
      <w:r w:rsidR="00F33D12" w:rsidRPr="001B0FFE">
        <w:rPr>
          <w:rFonts w:ascii="Verdana" w:hAnsi="Verdana" w:cs="Arial"/>
          <w:sz w:val="18"/>
          <w:szCs w:val="18"/>
        </w:rPr>
        <w:t xml:space="preserve"> </w:t>
      </w:r>
      <w:r w:rsidR="005075DB" w:rsidRPr="001B0FFE">
        <w:rPr>
          <w:rFonts w:ascii="Verdana" w:hAnsi="Verdana" w:cs="Arial"/>
          <w:sz w:val="18"/>
          <w:szCs w:val="18"/>
        </w:rPr>
        <w:t>mes</w:t>
      </w:r>
      <w:r w:rsidR="00CB4326">
        <w:rPr>
          <w:rFonts w:ascii="Verdana" w:hAnsi="Verdana" w:cs="Arial"/>
          <w:sz w:val="18"/>
          <w:szCs w:val="18"/>
        </w:rPr>
        <w:t>i</w:t>
      </w:r>
      <w:r w:rsidR="005075DB" w:rsidRPr="001B0FFE">
        <w:rPr>
          <w:rFonts w:ascii="Verdana" w:hAnsi="Verdana" w:cs="Arial"/>
          <w:sz w:val="18"/>
          <w:szCs w:val="18"/>
        </w:rPr>
        <w:t xml:space="preserve"> di </w:t>
      </w:r>
      <w:r w:rsidR="00CB4326">
        <w:rPr>
          <w:rFonts w:ascii="Verdana" w:hAnsi="Verdana" w:cs="Arial"/>
          <w:sz w:val="18"/>
          <w:szCs w:val="18"/>
        </w:rPr>
        <w:t xml:space="preserve">giugno, </w:t>
      </w:r>
      <w:r w:rsidR="005075DB" w:rsidRPr="001B0FFE">
        <w:rPr>
          <w:rFonts w:ascii="Verdana" w:hAnsi="Verdana" w:cs="Arial"/>
          <w:sz w:val="18"/>
          <w:szCs w:val="18"/>
        </w:rPr>
        <w:t xml:space="preserve">luglio </w:t>
      </w:r>
      <w:r w:rsidR="00CB4326">
        <w:rPr>
          <w:rFonts w:ascii="Verdana" w:hAnsi="Verdana" w:cs="Arial"/>
          <w:sz w:val="18"/>
          <w:szCs w:val="18"/>
        </w:rPr>
        <w:t xml:space="preserve">e agosto </w:t>
      </w:r>
      <w:r w:rsidR="005075DB" w:rsidRPr="001B0FFE">
        <w:rPr>
          <w:rFonts w:ascii="Verdana" w:hAnsi="Verdana" w:cs="Arial"/>
          <w:sz w:val="18"/>
          <w:szCs w:val="18"/>
        </w:rPr>
        <w:t>2021</w:t>
      </w:r>
      <w:r w:rsidR="00F33D12" w:rsidRPr="001B0FFE">
        <w:rPr>
          <w:rFonts w:ascii="Verdana" w:hAnsi="Verdana" w:cs="Arial"/>
          <w:sz w:val="18"/>
          <w:szCs w:val="18"/>
        </w:rPr>
        <w:t xml:space="preserve">, </w:t>
      </w:r>
      <w:r w:rsidR="005075DB" w:rsidRPr="001B0FFE">
        <w:rPr>
          <w:rFonts w:ascii="Verdana" w:hAnsi="Verdana" w:cs="Arial"/>
          <w:sz w:val="18"/>
          <w:szCs w:val="18"/>
        </w:rPr>
        <w:t xml:space="preserve">qualsiasi variazione </w:t>
      </w:r>
      <w:r w:rsidR="00EC40BD" w:rsidRPr="001B0FFE">
        <w:rPr>
          <w:rFonts w:ascii="Verdana" w:hAnsi="Verdana" w:cs="Arial"/>
          <w:sz w:val="18"/>
          <w:szCs w:val="18"/>
        </w:rPr>
        <w:t xml:space="preserve">che si renda </w:t>
      </w:r>
      <w:r w:rsidR="00F33D12" w:rsidRPr="001B0FFE">
        <w:rPr>
          <w:rFonts w:ascii="Verdana" w:hAnsi="Verdana" w:cs="Arial"/>
          <w:sz w:val="18"/>
          <w:szCs w:val="18"/>
        </w:rPr>
        <w:t xml:space="preserve">necessaria </w:t>
      </w:r>
      <w:r w:rsidR="00EC40BD" w:rsidRPr="001B0FFE">
        <w:rPr>
          <w:rFonts w:ascii="Verdana" w:hAnsi="Verdana" w:cs="Arial"/>
          <w:sz w:val="18"/>
          <w:szCs w:val="18"/>
        </w:rPr>
        <w:t>per il</w:t>
      </w:r>
      <w:r w:rsidR="00F33D12" w:rsidRPr="001B0FFE">
        <w:rPr>
          <w:rFonts w:ascii="Verdana" w:hAnsi="Verdana" w:cs="Arial"/>
          <w:sz w:val="18"/>
          <w:szCs w:val="18"/>
        </w:rPr>
        <w:t xml:space="preserve"> rispetto dell</w:t>
      </w:r>
      <w:r w:rsidR="00903489">
        <w:rPr>
          <w:rFonts w:ascii="Verdana" w:hAnsi="Verdana" w:cs="Arial"/>
          <w:sz w:val="18"/>
          <w:szCs w:val="18"/>
        </w:rPr>
        <w:t>a</w:t>
      </w:r>
      <w:r w:rsidR="00F33D12" w:rsidRPr="001B0FFE">
        <w:rPr>
          <w:rFonts w:ascii="Verdana" w:hAnsi="Verdana" w:cs="Arial"/>
          <w:sz w:val="18"/>
          <w:szCs w:val="18"/>
        </w:rPr>
        <w:t xml:space="preserve"> normativ</w:t>
      </w:r>
      <w:r w:rsidR="00903489">
        <w:rPr>
          <w:rFonts w:ascii="Verdana" w:hAnsi="Verdana" w:cs="Arial"/>
          <w:sz w:val="18"/>
          <w:szCs w:val="18"/>
        </w:rPr>
        <w:t>a</w:t>
      </w:r>
      <w:r w:rsidR="00F33D12" w:rsidRPr="001B0FFE">
        <w:rPr>
          <w:rFonts w:ascii="Verdana" w:hAnsi="Verdana" w:cs="Arial"/>
          <w:sz w:val="18"/>
          <w:szCs w:val="18"/>
        </w:rPr>
        <w:t xml:space="preserve"> vigente in materia di COVID-19 o </w:t>
      </w:r>
      <w:r w:rsidR="00EC40BD" w:rsidRPr="001B0FFE">
        <w:rPr>
          <w:rFonts w:ascii="Verdana" w:hAnsi="Verdana" w:cs="Arial"/>
          <w:sz w:val="18"/>
          <w:szCs w:val="18"/>
        </w:rPr>
        <w:t>per la</w:t>
      </w:r>
      <w:r w:rsidR="00F33D12" w:rsidRPr="001B0FFE">
        <w:rPr>
          <w:rFonts w:ascii="Verdana" w:hAnsi="Verdana" w:cs="Arial"/>
          <w:sz w:val="18"/>
          <w:szCs w:val="18"/>
        </w:rPr>
        <w:t xml:space="preserve"> tutela dell’interesse pubblico verrà definita in accordo tra la Parti </w:t>
      </w:r>
      <w:r w:rsidR="00336A4B" w:rsidRPr="001B0FFE">
        <w:rPr>
          <w:rFonts w:ascii="Verdana" w:hAnsi="Verdana" w:cs="Arial"/>
          <w:sz w:val="18"/>
          <w:szCs w:val="18"/>
        </w:rPr>
        <w:t>in fase</w:t>
      </w:r>
      <w:r w:rsidR="00F33D12" w:rsidRPr="001B0FFE">
        <w:rPr>
          <w:rFonts w:ascii="Verdana" w:hAnsi="Verdana" w:cs="Arial"/>
          <w:sz w:val="18"/>
          <w:szCs w:val="18"/>
        </w:rPr>
        <w:t xml:space="preserve"> negoziale o</w:t>
      </w:r>
      <w:r w:rsidR="00EC40BD" w:rsidRPr="001B0FFE">
        <w:rPr>
          <w:rFonts w:ascii="Verdana" w:hAnsi="Verdana" w:cs="Arial"/>
          <w:sz w:val="18"/>
          <w:szCs w:val="18"/>
        </w:rPr>
        <w:t xml:space="preserve"> </w:t>
      </w:r>
      <w:r w:rsidR="00F33D12" w:rsidRPr="001B0FFE">
        <w:rPr>
          <w:rFonts w:ascii="Verdana" w:hAnsi="Verdana" w:cs="Arial"/>
          <w:sz w:val="18"/>
          <w:szCs w:val="18"/>
        </w:rPr>
        <w:t>se necessario</w:t>
      </w:r>
      <w:r w:rsidR="00AC22AF">
        <w:rPr>
          <w:rFonts w:ascii="Verdana" w:hAnsi="Verdana" w:cs="Arial"/>
          <w:sz w:val="18"/>
          <w:szCs w:val="18"/>
        </w:rPr>
        <w:t>,</w:t>
      </w:r>
      <w:r w:rsidR="00F33D12" w:rsidRPr="001B0FFE">
        <w:rPr>
          <w:rFonts w:ascii="Verdana" w:hAnsi="Verdana" w:cs="Arial"/>
          <w:sz w:val="18"/>
          <w:szCs w:val="18"/>
        </w:rPr>
        <w:t xml:space="preserve"> </w:t>
      </w:r>
      <w:r w:rsidR="001B0FFE">
        <w:rPr>
          <w:rFonts w:ascii="Verdana" w:hAnsi="Verdana" w:cs="Arial"/>
          <w:sz w:val="18"/>
          <w:szCs w:val="18"/>
        </w:rPr>
        <w:t>durante l’esecuzione del contratto.</w:t>
      </w:r>
      <w:r w:rsidR="0099531F" w:rsidRPr="001B0FFE">
        <w:rPr>
          <w:rFonts w:ascii="Verdana" w:hAnsi="Verdana" w:cs="Arial"/>
          <w:sz w:val="18"/>
          <w:szCs w:val="18"/>
        </w:rPr>
        <w:t xml:space="preserve"> </w:t>
      </w:r>
    </w:p>
    <w:p w14:paraId="4E720810" w14:textId="11278485" w:rsidR="00DF348B" w:rsidRDefault="0099531F" w:rsidP="00710734">
      <w:pPr>
        <w:pStyle w:val="CM43"/>
        <w:ind w:left="426" w:right="-1"/>
        <w:jc w:val="both"/>
        <w:rPr>
          <w:rFonts w:ascii="Verdana" w:hAnsi="Verdana" w:cs="Arial"/>
          <w:sz w:val="18"/>
          <w:szCs w:val="18"/>
        </w:rPr>
      </w:pPr>
      <w:r w:rsidRPr="001B0FFE">
        <w:rPr>
          <w:rFonts w:ascii="Verdana" w:hAnsi="Verdana" w:cs="Arial"/>
          <w:sz w:val="18"/>
          <w:szCs w:val="18"/>
        </w:rPr>
        <w:t xml:space="preserve">Tali variazioni potranno comportare costi non preventivabili al momento </w:t>
      </w:r>
      <w:r w:rsidR="001B0FFE">
        <w:rPr>
          <w:rFonts w:ascii="Verdana" w:hAnsi="Verdana" w:cs="Arial"/>
          <w:sz w:val="18"/>
          <w:szCs w:val="18"/>
        </w:rPr>
        <w:t>della presentazione dell’Istanza di Partecipazione</w:t>
      </w:r>
      <w:r w:rsidRPr="001B0FFE">
        <w:rPr>
          <w:rFonts w:ascii="Verdana" w:hAnsi="Verdana" w:cs="Arial"/>
          <w:sz w:val="18"/>
          <w:szCs w:val="18"/>
        </w:rPr>
        <w:t xml:space="preserve"> e saranno </w:t>
      </w:r>
      <w:r w:rsidR="009D57A8" w:rsidRPr="001B0FFE">
        <w:rPr>
          <w:rFonts w:ascii="Verdana" w:hAnsi="Verdana" w:cs="Arial"/>
          <w:sz w:val="18"/>
          <w:szCs w:val="18"/>
        </w:rPr>
        <w:t xml:space="preserve">a </w:t>
      </w:r>
      <w:r w:rsidRPr="001B0FFE">
        <w:rPr>
          <w:rFonts w:ascii="Verdana" w:hAnsi="Verdana" w:cs="Arial"/>
          <w:sz w:val="18"/>
          <w:szCs w:val="18"/>
        </w:rPr>
        <w:t xml:space="preserve">carico del soggetto aggiudicatario quale </w:t>
      </w:r>
      <w:r w:rsidR="009D57A8" w:rsidRPr="001B0FFE">
        <w:rPr>
          <w:rFonts w:ascii="Verdana" w:hAnsi="Verdana" w:cs="Arial"/>
          <w:sz w:val="18"/>
          <w:szCs w:val="18"/>
        </w:rPr>
        <w:t xml:space="preserve">proprio </w:t>
      </w:r>
      <w:r w:rsidR="001B0FFE">
        <w:rPr>
          <w:rFonts w:ascii="Verdana" w:hAnsi="Verdana" w:cs="Arial"/>
          <w:sz w:val="18"/>
          <w:szCs w:val="18"/>
        </w:rPr>
        <w:t>rischio di impresa.</w:t>
      </w:r>
    </w:p>
    <w:p w14:paraId="6F9971C8" w14:textId="77777777" w:rsidR="00C01D23" w:rsidRDefault="00C01D23" w:rsidP="00710734">
      <w:pPr>
        <w:pStyle w:val="CM43"/>
        <w:ind w:left="426" w:right="-1"/>
        <w:jc w:val="both"/>
        <w:rPr>
          <w:rFonts w:ascii="Verdana" w:hAnsi="Verdana" w:cs="Arial"/>
          <w:sz w:val="18"/>
          <w:szCs w:val="18"/>
        </w:rPr>
      </w:pPr>
    </w:p>
    <w:p w14:paraId="2E05C38D" w14:textId="77777777" w:rsidR="00B86653" w:rsidRDefault="00B86653" w:rsidP="00710734">
      <w:pPr>
        <w:pStyle w:val="CM43"/>
        <w:ind w:left="426" w:right="-1"/>
        <w:jc w:val="both"/>
        <w:rPr>
          <w:rFonts w:ascii="Verdana" w:hAnsi="Verdana" w:cs="Arial"/>
          <w:sz w:val="18"/>
          <w:szCs w:val="18"/>
        </w:rPr>
      </w:pPr>
      <w:r w:rsidRPr="00303D84">
        <w:rPr>
          <w:rFonts w:ascii="Verdana" w:hAnsi="Verdana" w:cs="Arial"/>
          <w:sz w:val="18"/>
          <w:szCs w:val="18"/>
        </w:rPr>
        <w:t>Per eventuali controversie di qualsiasi natura, il Foro Competente sarà esclusivamente quello della Repubblica di San Marino.</w:t>
      </w:r>
    </w:p>
    <w:p w14:paraId="0EC05A6F" w14:textId="77777777" w:rsidR="00C01D23" w:rsidRPr="00303D84" w:rsidRDefault="00C01D23" w:rsidP="00216DF3">
      <w:pPr>
        <w:pStyle w:val="CM43"/>
        <w:ind w:right="-1"/>
        <w:jc w:val="both"/>
        <w:rPr>
          <w:rFonts w:ascii="Verdana" w:hAnsi="Verdana" w:cs="Arial"/>
          <w:sz w:val="18"/>
          <w:szCs w:val="18"/>
        </w:rPr>
      </w:pPr>
    </w:p>
    <w:p w14:paraId="74B99AD3" w14:textId="77777777" w:rsidR="00715C2F" w:rsidRPr="00303D84" w:rsidRDefault="00715C2F" w:rsidP="00216DF3">
      <w:pPr>
        <w:jc w:val="both"/>
        <w:rPr>
          <w:rFonts w:ascii="Verdana" w:hAnsi="Verdana" w:cs="Arial"/>
          <w:sz w:val="18"/>
          <w:szCs w:val="18"/>
          <w:highlight w:val="yellow"/>
        </w:rPr>
      </w:pPr>
    </w:p>
    <w:p w14:paraId="0F759880" w14:textId="33DA3511" w:rsidR="00715C2F" w:rsidRDefault="00AD5780" w:rsidP="007F2516">
      <w:pPr>
        <w:spacing w:after="240"/>
        <w:ind w:firstLine="426"/>
        <w:jc w:val="both"/>
        <w:rPr>
          <w:rFonts w:ascii="Verdana" w:hAnsi="Verdana" w:cs="Arial"/>
          <w:sz w:val="18"/>
          <w:szCs w:val="18"/>
        </w:rPr>
      </w:pPr>
      <w:r w:rsidRPr="00303D84">
        <w:rPr>
          <w:rFonts w:ascii="Verdana" w:hAnsi="Verdana" w:cs="Arial"/>
          <w:sz w:val="18"/>
          <w:szCs w:val="18"/>
        </w:rPr>
        <w:t>San Marino,</w:t>
      </w:r>
      <w:r w:rsidR="006F46DC" w:rsidRPr="00303D84">
        <w:rPr>
          <w:rFonts w:ascii="Verdana" w:hAnsi="Verdana" w:cs="Arial"/>
          <w:sz w:val="18"/>
          <w:szCs w:val="18"/>
        </w:rPr>
        <w:t xml:space="preserve"> </w:t>
      </w:r>
      <w:r w:rsidR="00F93F17">
        <w:rPr>
          <w:rFonts w:ascii="Verdana" w:hAnsi="Verdana" w:cs="Arial"/>
          <w:sz w:val="18"/>
          <w:szCs w:val="18"/>
        </w:rPr>
        <w:t>mercoledì 0</w:t>
      </w:r>
      <w:r w:rsidR="007A6B4D">
        <w:rPr>
          <w:rFonts w:ascii="Verdana" w:hAnsi="Verdana" w:cs="Arial"/>
          <w:sz w:val="18"/>
          <w:szCs w:val="18"/>
        </w:rPr>
        <w:t>2</w:t>
      </w:r>
      <w:r w:rsidR="00CB4326">
        <w:rPr>
          <w:rFonts w:ascii="Verdana" w:hAnsi="Verdana" w:cs="Arial"/>
          <w:sz w:val="18"/>
          <w:szCs w:val="18"/>
        </w:rPr>
        <w:t xml:space="preserve"> </w:t>
      </w:r>
      <w:r w:rsidR="00F93F17">
        <w:rPr>
          <w:rFonts w:ascii="Verdana" w:hAnsi="Verdana" w:cs="Arial"/>
          <w:sz w:val="18"/>
          <w:szCs w:val="18"/>
        </w:rPr>
        <w:t>giugno</w:t>
      </w:r>
      <w:r w:rsidR="00AC22AF">
        <w:rPr>
          <w:rFonts w:ascii="Verdana" w:hAnsi="Verdana" w:cs="Arial"/>
          <w:sz w:val="18"/>
          <w:szCs w:val="18"/>
        </w:rPr>
        <w:t xml:space="preserve"> 2021/1720</w:t>
      </w:r>
      <w:r w:rsidR="002963E2" w:rsidRPr="00303D84">
        <w:rPr>
          <w:rFonts w:ascii="Verdana" w:hAnsi="Verdana" w:cs="Arial"/>
          <w:sz w:val="18"/>
          <w:szCs w:val="18"/>
        </w:rPr>
        <w:t xml:space="preserve"> </w:t>
      </w:r>
      <w:proofErr w:type="spellStart"/>
      <w:r w:rsidR="00715C2F" w:rsidRPr="00303D84">
        <w:rPr>
          <w:rFonts w:ascii="Verdana" w:hAnsi="Verdana" w:cs="Arial"/>
          <w:sz w:val="18"/>
          <w:szCs w:val="18"/>
        </w:rPr>
        <w:t>d.F.R</w:t>
      </w:r>
      <w:proofErr w:type="spellEnd"/>
      <w:r w:rsidR="00715C2F" w:rsidRPr="00303D84">
        <w:rPr>
          <w:rFonts w:ascii="Verdana" w:hAnsi="Verdana" w:cs="Arial"/>
          <w:sz w:val="18"/>
          <w:szCs w:val="18"/>
        </w:rPr>
        <w:t>.</w:t>
      </w:r>
    </w:p>
    <w:p w14:paraId="07AC24BC" w14:textId="02DC1D89" w:rsidR="00DF348B" w:rsidRPr="001B0FFE" w:rsidRDefault="00DF348B" w:rsidP="00715C2F">
      <w:pPr>
        <w:widowControl/>
        <w:suppressAutoHyphens w:val="0"/>
        <w:autoSpaceDE w:val="0"/>
        <w:autoSpaceDN w:val="0"/>
        <w:adjustRightInd w:val="0"/>
        <w:spacing w:after="120"/>
        <w:ind w:left="4536"/>
        <w:jc w:val="center"/>
        <w:rPr>
          <w:rFonts w:ascii="Verdana" w:eastAsia="Times New Roman" w:hAnsi="Verdana" w:cs="Times New Roman"/>
          <w:b/>
          <w:bCs/>
          <w:kern w:val="0"/>
          <w:sz w:val="18"/>
          <w:szCs w:val="18"/>
          <w:lang w:eastAsia="it-IT" w:bidi="ar-SA"/>
        </w:rPr>
      </w:pPr>
      <w:r w:rsidRPr="001B0FFE">
        <w:rPr>
          <w:rFonts w:ascii="Verdana" w:eastAsia="Times New Roman" w:hAnsi="Verdana" w:cs="Times New Roman"/>
          <w:b/>
          <w:bCs/>
          <w:kern w:val="0"/>
          <w:sz w:val="18"/>
          <w:szCs w:val="18"/>
          <w:lang w:eastAsia="it-IT" w:bidi="ar-SA"/>
        </w:rPr>
        <w:t>Il</w:t>
      </w:r>
      <w:r w:rsidR="00715C2F" w:rsidRPr="001B0FFE">
        <w:rPr>
          <w:rFonts w:ascii="Verdana" w:eastAsia="Times New Roman" w:hAnsi="Verdana" w:cs="Times New Roman"/>
          <w:b/>
          <w:bCs/>
          <w:kern w:val="0"/>
          <w:sz w:val="18"/>
          <w:szCs w:val="18"/>
          <w:lang w:eastAsia="it-IT" w:bidi="ar-SA"/>
        </w:rPr>
        <w:t xml:space="preserve"> </w:t>
      </w:r>
      <w:r w:rsidRPr="001B0FFE">
        <w:rPr>
          <w:rFonts w:ascii="Verdana" w:eastAsia="Times New Roman" w:hAnsi="Verdana" w:cs="Times New Roman"/>
          <w:b/>
          <w:bCs/>
          <w:kern w:val="0"/>
          <w:sz w:val="18"/>
          <w:szCs w:val="18"/>
          <w:lang w:eastAsia="it-IT" w:bidi="ar-SA"/>
        </w:rPr>
        <w:t>Responsabile del procedimento</w:t>
      </w:r>
    </w:p>
    <w:p w14:paraId="0F8B088B" w14:textId="5E61C729" w:rsidR="00715C2F" w:rsidRPr="00F95614" w:rsidRDefault="00CB4326" w:rsidP="00715C2F">
      <w:pPr>
        <w:widowControl/>
        <w:suppressAutoHyphens w:val="0"/>
        <w:autoSpaceDE w:val="0"/>
        <w:autoSpaceDN w:val="0"/>
        <w:adjustRightInd w:val="0"/>
        <w:ind w:left="4536"/>
        <w:jc w:val="center"/>
        <w:rPr>
          <w:rFonts w:ascii="Verdana" w:eastAsia="Times New Roman" w:hAnsi="Verdana" w:cs="Arial"/>
          <w:kern w:val="0"/>
          <w:sz w:val="18"/>
          <w:szCs w:val="18"/>
          <w:lang w:eastAsia="it-IT" w:bidi="ar-SA"/>
        </w:rPr>
      </w:pPr>
      <w:r>
        <w:rPr>
          <w:rFonts w:ascii="Verdana" w:eastAsia="Times New Roman" w:hAnsi="Verdana" w:cs="Times New Roman"/>
          <w:b/>
          <w:bCs/>
          <w:kern w:val="0"/>
          <w:sz w:val="18"/>
          <w:szCs w:val="18"/>
          <w:lang w:eastAsia="it-IT" w:bidi="ar-SA"/>
        </w:rPr>
        <w:t>Direttore di Dipartimento Turismo e Cultura</w:t>
      </w:r>
    </w:p>
    <w:sectPr w:rsidR="00715C2F" w:rsidRPr="00F95614" w:rsidSect="00F90337">
      <w:headerReference w:type="default" r:id="rId12"/>
      <w:footerReference w:type="default" r:id="rId13"/>
      <w:pgSz w:w="11906" w:h="16838"/>
      <w:pgMar w:top="2296" w:right="1134" w:bottom="1843" w:left="1134" w:header="720" w:footer="5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684D867" w14:textId="77777777" w:rsidR="00C3741E" w:rsidRDefault="00C3741E">
      <w:r>
        <w:separator/>
      </w:r>
    </w:p>
  </w:endnote>
  <w:endnote w:type="continuationSeparator" w:id="0">
    <w:p w14:paraId="2FF8FE29" w14:textId="77777777" w:rsidR="00C3741E" w:rsidRDefault="00C374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eorgia">
    <w:altName w:val="Georgia"/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-Bold">
    <w:altName w:val="Verdana Bold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CD0B866" w14:textId="77777777" w:rsidR="00AA6DED" w:rsidRDefault="00AA6DED" w:rsidP="000C2345">
    <w:pPr>
      <w:pStyle w:val="Pidipagina"/>
      <w:jc w:val="center"/>
      <w:rPr>
        <w:rFonts w:ascii="Verdana" w:hAnsi="Verdana" w:cs="Verdana"/>
        <w:sz w:val="18"/>
        <w:szCs w:val="20"/>
      </w:rPr>
    </w:pPr>
  </w:p>
  <w:p w14:paraId="0E3EDFEC" w14:textId="77777777" w:rsidR="00AA6DED" w:rsidRDefault="00AA6DED" w:rsidP="000C2345">
    <w:pPr>
      <w:pStyle w:val="Pidipagina"/>
      <w:jc w:val="center"/>
      <w:rPr>
        <w:rFonts w:ascii="Verdana" w:hAnsi="Verdana" w:cs="Verdana"/>
        <w:sz w:val="18"/>
        <w:szCs w:val="20"/>
      </w:rPr>
    </w:pPr>
  </w:p>
  <w:p w14:paraId="7C1D3643" w14:textId="77777777" w:rsidR="00AA6DED" w:rsidRPr="00BD226F" w:rsidRDefault="00AA6DED" w:rsidP="000C2345">
    <w:pPr>
      <w:pStyle w:val="Pidipagina"/>
      <w:jc w:val="center"/>
      <w:rPr>
        <w:rFonts w:ascii="Verdana" w:hAnsi="Verdana" w:cs="Verdana"/>
        <w:sz w:val="18"/>
        <w:szCs w:val="20"/>
      </w:rPr>
    </w:pPr>
    <w:r w:rsidRPr="00D86FE6">
      <w:rPr>
        <w:rFonts w:ascii="Verdana" w:hAnsi="Verdana" w:cs="Verdana"/>
        <w:sz w:val="18"/>
        <w:szCs w:val="20"/>
      </w:rPr>
      <w:fldChar w:fldCharType="begin"/>
    </w:r>
    <w:r w:rsidRPr="00D86FE6">
      <w:rPr>
        <w:rFonts w:ascii="Verdana" w:hAnsi="Verdana" w:cs="Verdana"/>
        <w:sz w:val="18"/>
        <w:szCs w:val="20"/>
      </w:rPr>
      <w:instrText xml:space="preserve"> PAGE </w:instrText>
    </w:r>
    <w:r w:rsidRPr="00D86FE6">
      <w:rPr>
        <w:rFonts w:ascii="Verdana" w:hAnsi="Verdana" w:cs="Verdana"/>
        <w:sz w:val="18"/>
        <w:szCs w:val="20"/>
      </w:rPr>
      <w:fldChar w:fldCharType="separate"/>
    </w:r>
    <w:r w:rsidR="00205B92">
      <w:rPr>
        <w:rFonts w:ascii="Verdana" w:hAnsi="Verdana" w:cs="Verdana"/>
        <w:noProof/>
        <w:sz w:val="18"/>
        <w:szCs w:val="20"/>
      </w:rPr>
      <w:t>15</w:t>
    </w:r>
    <w:r w:rsidRPr="00D86FE6">
      <w:rPr>
        <w:rFonts w:ascii="Verdana" w:hAnsi="Verdana" w:cs="Verdana"/>
        <w:sz w:val="18"/>
        <w:szCs w:val="20"/>
      </w:rPr>
      <w:fldChar w:fldCharType="end"/>
    </w:r>
  </w:p>
  <w:p w14:paraId="07B795AA" w14:textId="77777777" w:rsidR="00AA6DED" w:rsidRPr="00B6568F" w:rsidRDefault="00AA6DED" w:rsidP="005F5F2C">
    <w:pPr>
      <w:tabs>
        <w:tab w:val="left" w:pos="1021"/>
      </w:tabs>
      <w:spacing w:line="200" w:lineRule="exact"/>
      <w:contextualSpacing/>
      <w:rPr>
        <w:rFonts w:ascii="Georgia" w:hAnsi="Georgia"/>
        <w:b/>
        <w:color w:val="000000"/>
        <w:sz w:val="16"/>
        <w:szCs w:val="16"/>
      </w:rPr>
    </w:pPr>
    <w:r>
      <w:rPr>
        <w:rFonts w:ascii="Georgia" w:hAnsi="Georgia"/>
        <w:b/>
        <w:noProof/>
        <w:color w:val="000000"/>
        <w:sz w:val="16"/>
        <w:szCs w:val="16"/>
        <w:lang w:eastAsia="it-IT" w:bidi="ar-SA"/>
      </w:rPr>
      <w:drawing>
        <wp:anchor distT="0" distB="0" distL="114300" distR="114300" simplePos="0" relativeHeight="251658240" behindDoc="1" locked="0" layoutInCell="1" allowOverlap="1" wp14:anchorId="5F642C41" wp14:editId="2102AC1B">
          <wp:simplePos x="0" y="0"/>
          <wp:positionH relativeFrom="page">
            <wp:posOffset>215900</wp:posOffset>
          </wp:positionH>
          <wp:positionV relativeFrom="page">
            <wp:posOffset>9695815</wp:posOffset>
          </wp:positionV>
          <wp:extent cx="114300" cy="546100"/>
          <wp:effectExtent l="19050" t="0" r="0" b="0"/>
          <wp:wrapNone/>
          <wp:docPr id="2" name="Immagine 2" descr="RSMID_PA_Fregio_CMYK_Blu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RSMID_PA_Fregio_CMYK_Blu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" cy="546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B6568F">
      <w:rPr>
        <w:rFonts w:ascii="Georgia" w:hAnsi="Georgia"/>
        <w:b/>
        <w:color w:val="000000"/>
        <w:sz w:val="16"/>
        <w:szCs w:val="16"/>
      </w:rPr>
      <w:t>REPUBBLICA DI SAN MARINO</w:t>
    </w:r>
  </w:p>
  <w:p w14:paraId="28F54ED6" w14:textId="77777777" w:rsidR="00AA6DED" w:rsidRPr="00B6568F" w:rsidRDefault="00AA6DED" w:rsidP="005F5F2C">
    <w:pPr>
      <w:tabs>
        <w:tab w:val="left" w:pos="3168"/>
      </w:tabs>
      <w:spacing w:line="120" w:lineRule="exact"/>
      <w:contextualSpacing/>
      <w:rPr>
        <w:rFonts w:ascii="Georgia" w:hAnsi="Georgia"/>
        <w:color w:val="000000"/>
        <w:sz w:val="16"/>
        <w:szCs w:val="16"/>
      </w:rPr>
    </w:pPr>
  </w:p>
  <w:p w14:paraId="65DE246F" w14:textId="77777777" w:rsidR="00AA6DED" w:rsidRDefault="00AA6DED" w:rsidP="005F5F2C">
    <w:pPr>
      <w:tabs>
        <w:tab w:val="left" w:pos="1021"/>
      </w:tabs>
      <w:spacing w:line="200" w:lineRule="exact"/>
      <w:contextualSpacing/>
      <w:rPr>
        <w:rFonts w:ascii="Georgia" w:hAnsi="Georgia"/>
        <w:color w:val="000000"/>
        <w:sz w:val="16"/>
        <w:szCs w:val="16"/>
      </w:rPr>
    </w:pPr>
    <w:r>
      <w:rPr>
        <w:rFonts w:ascii="Georgia" w:hAnsi="Georgia"/>
        <w:color w:val="000000"/>
        <w:sz w:val="16"/>
        <w:szCs w:val="16"/>
      </w:rPr>
      <w:t xml:space="preserve">Contrada </w:t>
    </w:r>
    <w:proofErr w:type="spellStart"/>
    <w:r>
      <w:rPr>
        <w:rFonts w:ascii="Georgia" w:hAnsi="Georgia"/>
        <w:color w:val="000000"/>
        <w:sz w:val="16"/>
        <w:szCs w:val="16"/>
      </w:rPr>
      <w:t>Omagnano</w:t>
    </w:r>
    <w:proofErr w:type="spellEnd"/>
    <w:r>
      <w:rPr>
        <w:rFonts w:ascii="Georgia" w:hAnsi="Georgia"/>
        <w:color w:val="000000"/>
        <w:sz w:val="16"/>
        <w:szCs w:val="16"/>
      </w:rPr>
      <w:t>, 20 - 47890 Repubblica di San Marino A-1</w:t>
    </w:r>
  </w:p>
  <w:p w14:paraId="1628951D" w14:textId="561463F9" w:rsidR="00AA6DED" w:rsidRPr="00F21C7E" w:rsidRDefault="00AA6DED" w:rsidP="005F5F2C">
    <w:pPr>
      <w:tabs>
        <w:tab w:val="left" w:pos="1021"/>
      </w:tabs>
      <w:spacing w:line="200" w:lineRule="exact"/>
      <w:contextualSpacing/>
      <w:rPr>
        <w:rFonts w:ascii="Georgia" w:hAnsi="Georgia"/>
        <w:color w:val="000000"/>
        <w:sz w:val="16"/>
        <w:szCs w:val="16"/>
      </w:rPr>
    </w:pPr>
    <w:r>
      <w:rPr>
        <w:rFonts w:ascii="Georgia" w:hAnsi="Georgia"/>
        <w:color w:val="000000"/>
        <w:sz w:val="16"/>
        <w:szCs w:val="16"/>
      </w:rPr>
      <w:t xml:space="preserve">Sezione Amministrazione T +378 (0549) 882407 </w:t>
    </w:r>
    <w:r w:rsidRPr="00F21C7E">
      <w:rPr>
        <w:rFonts w:ascii="Georgia" w:hAnsi="Georgia"/>
        <w:color w:val="000000"/>
        <w:sz w:val="16"/>
        <w:szCs w:val="16"/>
      </w:rPr>
      <w:t xml:space="preserve">-  </w:t>
    </w:r>
    <w:hyperlink r:id="rId2" w:history="1">
      <w:r w:rsidRPr="00390CF1">
        <w:rPr>
          <w:rStyle w:val="Collegamentoipertestuale"/>
          <w:rFonts w:ascii="Georgia" w:hAnsi="Georgia"/>
          <w:sz w:val="16"/>
          <w:szCs w:val="16"/>
        </w:rPr>
        <w:t>amministrazione.turismo@pa.sm</w:t>
      </w:r>
    </w:hyperlink>
    <w:r>
      <w:rPr>
        <w:rFonts w:ascii="Georgia" w:hAnsi="Georgia"/>
        <w:color w:val="000000"/>
        <w:sz w:val="16"/>
        <w:szCs w:val="16"/>
      </w:rPr>
      <w:t xml:space="preserve"> </w:t>
    </w:r>
  </w:p>
  <w:p w14:paraId="2DED2465" w14:textId="674C32D4" w:rsidR="00AA6DED" w:rsidRPr="00F879DE" w:rsidRDefault="00AA6DED" w:rsidP="005F5F2C">
    <w:pPr>
      <w:tabs>
        <w:tab w:val="left" w:pos="1021"/>
        <w:tab w:val="left" w:pos="1696"/>
      </w:tabs>
      <w:spacing w:line="200" w:lineRule="exact"/>
      <w:contextualSpacing/>
      <w:rPr>
        <w:rFonts w:ascii="Georgia" w:hAnsi="Georgia"/>
        <w:color w:val="000000"/>
        <w:sz w:val="16"/>
        <w:szCs w:val="16"/>
      </w:rPr>
    </w:pPr>
    <w:r w:rsidRPr="00F879DE">
      <w:rPr>
        <w:rFonts w:ascii="Georgia" w:hAnsi="Georgia"/>
        <w:color w:val="000000"/>
        <w:sz w:val="16"/>
        <w:szCs w:val="16"/>
      </w:rPr>
      <w:t xml:space="preserve">Informazioni </w:t>
    </w:r>
    <w:proofErr w:type="gramStart"/>
    <w:r w:rsidRPr="00F879DE">
      <w:rPr>
        <w:rFonts w:ascii="Georgia" w:hAnsi="Georgia"/>
        <w:color w:val="000000"/>
        <w:sz w:val="16"/>
        <w:szCs w:val="16"/>
      </w:rPr>
      <w:t>turistiche</w:t>
    </w:r>
    <w:r w:rsidRPr="00F879DE">
      <w:rPr>
        <w:rFonts w:ascii="Georgia" w:hAnsi="Georgia"/>
        <w:b/>
        <w:color w:val="000000"/>
        <w:sz w:val="16"/>
        <w:szCs w:val="16"/>
      </w:rPr>
      <w:t xml:space="preserve">  </w:t>
    </w:r>
    <w:r w:rsidRPr="00F879DE">
      <w:rPr>
        <w:rFonts w:ascii="Georgia" w:hAnsi="Georgia"/>
        <w:color w:val="000000"/>
        <w:sz w:val="16"/>
        <w:szCs w:val="16"/>
      </w:rPr>
      <w:t>T</w:t>
    </w:r>
    <w:proofErr w:type="gramEnd"/>
    <w:r w:rsidRPr="00F879DE">
      <w:rPr>
        <w:rFonts w:ascii="Georgia" w:hAnsi="Georgia"/>
        <w:color w:val="000000"/>
        <w:sz w:val="16"/>
        <w:szCs w:val="16"/>
      </w:rPr>
      <w:t xml:space="preserve"> +378 (0549) 882914 </w:t>
    </w:r>
    <w:r>
      <w:rPr>
        <w:rFonts w:ascii="Georgia" w:hAnsi="Georgia"/>
        <w:color w:val="000000"/>
        <w:sz w:val="16"/>
        <w:szCs w:val="16"/>
      </w:rPr>
      <w:t>-</w:t>
    </w:r>
    <w:r w:rsidRPr="00F879DE">
      <w:rPr>
        <w:rFonts w:ascii="Georgia" w:hAnsi="Georgia"/>
        <w:color w:val="000000"/>
        <w:sz w:val="16"/>
        <w:szCs w:val="16"/>
      </w:rPr>
      <w:t xml:space="preserve"> </w:t>
    </w:r>
    <w:hyperlink r:id="rId3" w:history="1">
      <w:r w:rsidRPr="009C3194">
        <w:rPr>
          <w:rStyle w:val="Collegamentoipertestuale"/>
          <w:rFonts w:ascii="Georgia" w:hAnsi="Georgia"/>
          <w:sz w:val="16"/>
          <w:szCs w:val="16"/>
        </w:rPr>
        <w:t>www.visitsanmarino.com</w:t>
      </w:r>
    </w:hyperlink>
    <w:r w:rsidRPr="009C3194">
      <w:rPr>
        <w:rFonts w:ascii="Georgia" w:hAnsi="Georgia"/>
        <w:color w:val="000000"/>
        <w:sz w:val="16"/>
        <w:szCs w:val="16"/>
      </w:rPr>
      <w:t xml:space="preserve"> </w:t>
    </w:r>
  </w:p>
  <w:p w14:paraId="7D9A0CA1" w14:textId="77777777" w:rsidR="00AA6DED" w:rsidRPr="00970605" w:rsidRDefault="00AA6DED" w:rsidP="005F5F2C">
    <w:pPr>
      <w:tabs>
        <w:tab w:val="left" w:pos="1021"/>
      </w:tabs>
      <w:spacing w:line="200" w:lineRule="exact"/>
      <w:contextualSpacing/>
      <w:rPr>
        <w:rFonts w:ascii="Georgia" w:hAnsi="Georgia"/>
        <w:color w:val="000000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8FEFDBD" w14:textId="77777777" w:rsidR="00C3741E" w:rsidRDefault="00C3741E">
      <w:r>
        <w:separator/>
      </w:r>
    </w:p>
  </w:footnote>
  <w:footnote w:type="continuationSeparator" w:id="0">
    <w:p w14:paraId="1F549F4B" w14:textId="77777777" w:rsidR="00C3741E" w:rsidRDefault="00C3741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2BFF453" w14:textId="3115EC90" w:rsidR="00AA6DED" w:rsidRDefault="00AA6DED" w:rsidP="0012795F">
    <w:pPr>
      <w:tabs>
        <w:tab w:val="left" w:pos="1021"/>
      </w:tabs>
      <w:spacing w:line="220" w:lineRule="exact"/>
      <w:rPr>
        <w:rFonts w:ascii="Georgia" w:hAnsi="Georgia"/>
        <w:i/>
        <w:color w:val="000000"/>
        <w:sz w:val="19"/>
        <w:szCs w:val="19"/>
      </w:rPr>
    </w:pPr>
    <w:r>
      <w:rPr>
        <w:rFonts w:ascii="Georgia" w:hAnsi="Georgia"/>
        <w:b/>
        <w:color w:val="000000"/>
        <w:sz w:val="19"/>
        <w:szCs w:val="19"/>
      </w:rPr>
      <w:t xml:space="preserve">   </w:t>
    </w:r>
    <w:r>
      <w:rPr>
        <w:rFonts w:ascii="Georgia" w:hAnsi="Georgia"/>
        <w:i/>
        <w:color w:val="000000"/>
        <w:sz w:val="19"/>
        <w:szCs w:val="19"/>
      </w:rPr>
      <w:tab/>
    </w:r>
    <w:r>
      <w:rPr>
        <w:rFonts w:ascii="Georgia" w:hAnsi="Georgia"/>
        <w:i/>
        <w:color w:val="000000"/>
        <w:sz w:val="19"/>
        <w:szCs w:val="19"/>
      </w:rPr>
      <w:tab/>
    </w:r>
    <w:r>
      <w:rPr>
        <w:rFonts w:ascii="Georgia" w:hAnsi="Georgia"/>
        <w:i/>
        <w:color w:val="000000"/>
        <w:sz w:val="19"/>
        <w:szCs w:val="19"/>
      </w:rPr>
      <w:tab/>
    </w:r>
    <w:r>
      <w:rPr>
        <w:rFonts w:ascii="Georgia" w:hAnsi="Georgia"/>
        <w:i/>
        <w:color w:val="000000"/>
        <w:sz w:val="19"/>
        <w:szCs w:val="19"/>
      </w:rPr>
      <w:tab/>
    </w:r>
    <w:r>
      <w:rPr>
        <w:rFonts w:ascii="Georgia" w:hAnsi="Georgia"/>
        <w:i/>
        <w:color w:val="000000"/>
        <w:sz w:val="19"/>
        <w:szCs w:val="19"/>
      </w:rPr>
      <w:tab/>
    </w:r>
    <w:r>
      <w:rPr>
        <w:rFonts w:ascii="Georgia" w:hAnsi="Georgia"/>
        <w:i/>
        <w:color w:val="000000"/>
        <w:sz w:val="19"/>
        <w:szCs w:val="19"/>
      </w:rPr>
      <w:tab/>
    </w:r>
    <w:r>
      <w:rPr>
        <w:rFonts w:ascii="Georgia" w:hAnsi="Georgia"/>
        <w:i/>
        <w:color w:val="000000"/>
        <w:sz w:val="19"/>
        <w:szCs w:val="19"/>
      </w:rPr>
      <w:tab/>
    </w:r>
    <w:r>
      <w:rPr>
        <w:rFonts w:ascii="Georgia" w:hAnsi="Georgia"/>
        <w:i/>
        <w:color w:val="000000"/>
        <w:sz w:val="19"/>
        <w:szCs w:val="19"/>
      </w:rPr>
      <w:tab/>
    </w:r>
    <w:r>
      <w:rPr>
        <w:rFonts w:ascii="Georgia" w:hAnsi="Georgia"/>
        <w:i/>
        <w:color w:val="000000"/>
        <w:sz w:val="19"/>
        <w:szCs w:val="19"/>
      </w:rPr>
      <w:tab/>
    </w:r>
    <w:r w:rsidRPr="00DA3DF3">
      <w:rPr>
        <w:rFonts w:ascii="Georgia" w:hAnsi="Georgia"/>
        <w:i/>
        <w:color w:val="000000"/>
        <w:sz w:val="19"/>
        <w:szCs w:val="19"/>
      </w:rPr>
      <w:t>AVVISO PUBBLICO N. 1/</w:t>
    </w:r>
    <w:r w:rsidR="00DA3DF3" w:rsidRPr="00DA3DF3">
      <w:rPr>
        <w:rFonts w:ascii="Georgia" w:hAnsi="Georgia"/>
        <w:i/>
        <w:color w:val="000000"/>
        <w:sz w:val="19"/>
        <w:szCs w:val="19"/>
      </w:rPr>
      <w:t>DTC</w:t>
    </w:r>
    <w:r w:rsidRPr="00DA3DF3">
      <w:rPr>
        <w:rFonts w:ascii="Georgia" w:hAnsi="Georgia"/>
        <w:i/>
        <w:color w:val="000000"/>
        <w:sz w:val="19"/>
        <w:szCs w:val="19"/>
      </w:rPr>
      <w:t>/2021</w:t>
    </w:r>
  </w:p>
  <w:p w14:paraId="790D0D75" w14:textId="3C556A81" w:rsidR="00AA6DED" w:rsidRDefault="00AA6DED" w:rsidP="0012795F">
    <w:pPr>
      <w:tabs>
        <w:tab w:val="left" w:pos="1021"/>
      </w:tabs>
      <w:spacing w:line="220" w:lineRule="exact"/>
      <w:rPr>
        <w:rFonts w:ascii="Georgia" w:hAnsi="Georgia"/>
        <w:b/>
        <w:color w:val="000000"/>
        <w:sz w:val="19"/>
        <w:szCs w:val="19"/>
      </w:rPr>
    </w:pPr>
    <w:r>
      <w:rPr>
        <w:rFonts w:ascii="Georgia" w:hAnsi="Georgia"/>
        <w:i/>
        <w:color w:val="000000"/>
        <w:sz w:val="19"/>
        <w:szCs w:val="19"/>
      </w:rPr>
      <w:t xml:space="preserve">              </w:t>
    </w:r>
    <w:r>
      <w:rPr>
        <w:rFonts w:ascii="Georgia" w:hAnsi="Georgia"/>
        <w:b/>
        <w:color w:val="000000"/>
        <w:sz w:val="19"/>
        <w:szCs w:val="19"/>
      </w:rPr>
      <w:t xml:space="preserve">DIPARTIMENTO TURISMO E CULTURA </w:t>
    </w:r>
  </w:p>
  <w:p w14:paraId="04CA44A2" w14:textId="33E3A983" w:rsidR="00AA6DED" w:rsidRDefault="00AA6DED" w:rsidP="00E63549">
    <w:pPr>
      <w:rPr>
        <w:rFonts w:ascii="Verdana" w:hAnsi="Verdana"/>
        <w:color w:val="0F243E"/>
        <w:sz w:val="20"/>
      </w:rPr>
    </w:pPr>
    <w:r>
      <w:rPr>
        <w:rFonts w:ascii="Georgia" w:hAnsi="Georgia"/>
        <w:i/>
        <w:color w:val="000000"/>
        <w:sz w:val="19"/>
        <w:szCs w:val="19"/>
      </w:rPr>
      <w:t xml:space="preserve">              </w:t>
    </w:r>
    <w:r>
      <w:rPr>
        <w:noProof/>
        <w:lang w:eastAsia="it-IT" w:bidi="ar-SA"/>
      </w:rPr>
      <w:drawing>
        <wp:anchor distT="0" distB="0" distL="114300" distR="114300" simplePos="0" relativeHeight="251657216" behindDoc="1" locked="0" layoutInCell="1" allowOverlap="1" wp14:anchorId="7BB74373" wp14:editId="40A39A53">
          <wp:simplePos x="0" y="0"/>
          <wp:positionH relativeFrom="page">
            <wp:posOffset>540385</wp:posOffset>
          </wp:positionH>
          <wp:positionV relativeFrom="page">
            <wp:posOffset>431800</wp:posOffset>
          </wp:positionV>
          <wp:extent cx="546100" cy="711200"/>
          <wp:effectExtent l="19050" t="0" r="6350" b="0"/>
          <wp:wrapNone/>
          <wp:docPr id="1" name="Immagine 2" descr="RSMST_StilizzatoMotto_CMYK_Blu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2" descr="RSMST_StilizzatoMotto_CMYK_Blu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6100" cy="7112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rFonts w:ascii="Georgia" w:hAnsi="Georgia"/>
        <w:i/>
        <w:color w:val="000000"/>
        <w:sz w:val="19"/>
        <w:szCs w:val="19"/>
      </w:rPr>
      <w:tab/>
    </w:r>
    <w:r>
      <w:rPr>
        <w:rFonts w:ascii="Georgia" w:hAnsi="Georgia"/>
        <w:i/>
        <w:color w:val="000000"/>
        <w:sz w:val="19"/>
        <w:szCs w:val="19"/>
      </w:rPr>
      <w:tab/>
    </w:r>
    <w:r>
      <w:rPr>
        <w:rFonts w:ascii="Georgia" w:hAnsi="Georgia"/>
        <w:i/>
        <w:color w:val="000000"/>
        <w:sz w:val="19"/>
        <w:szCs w:val="19"/>
      </w:rPr>
      <w:tab/>
    </w:r>
    <w:r>
      <w:rPr>
        <w:rFonts w:ascii="Georgia" w:hAnsi="Georgia"/>
        <w:i/>
        <w:color w:val="000000"/>
        <w:sz w:val="19"/>
        <w:szCs w:val="19"/>
      </w:rPr>
      <w:tab/>
    </w:r>
    <w:r>
      <w:rPr>
        <w:rFonts w:ascii="Georgia" w:hAnsi="Georgia"/>
        <w:i/>
        <w:color w:val="000000"/>
        <w:sz w:val="19"/>
        <w:szCs w:val="19"/>
      </w:rPr>
      <w:tab/>
      <w:t xml:space="preserve">    </w:t>
    </w:r>
  </w:p>
  <w:p w14:paraId="5EB7A988" w14:textId="77777777" w:rsidR="00AA6DED" w:rsidRDefault="00AA6DED" w:rsidP="00112B64">
    <w:pPr>
      <w:tabs>
        <w:tab w:val="left" w:pos="1021"/>
        <w:tab w:val="left" w:pos="2410"/>
      </w:tabs>
      <w:jc w:val="center"/>
      <w:rPr>
        <w:rFonts w:ascii="Georgia" w:hAnsi="Georgia"/>
        <w:i/>
        <w:color w:val="000000"/>
        <w:sz w:val="19"/>
        <w:szCs w:val="19"/>
      </w:rPr>
    </w:pPr>
  </w:p>
  <w:p w14:paraId="1D21236C" w14:textId="77777777" w:rsidR="00AA6DED" w:rsidRDefault="00AA6DED" w:rsidP="006142D6">
    <w:pPr>
      <w:tabs>
        <w:tab w:val="left" w:pos="1021"/>
        <w:tab w:val="left" w:pos="2410"/>
      </w:tabs>
      <w:spacing w:line="220" w:lineRule="exact"/>
      <w:jc w:val="right"/>
      <w:rPr>
        <w:rFonts w:ascii="Georgia" w:hAnsi="Georgia"/>
        <w:i/>
        <w:color w:val="000000"/>
        <w:sz w:val="19"/>
        <w:szCs w:val="19"/>
      </w:rPr>
    </w:pPr>
  </w:p>
  <w:p w14:paraId="422D1E4C" w14:textId="77777777" w:rsidR="00AA6DED" w:rsidRDefault="00AA6DED" w:rsidP="006142D6">
    <w:pPr>
      <w:tabs>
        <w:tab w:val="left" w:pos="1021"/>
        <w:tab w:val="left" w:pos="2410"/>
      </w:tabs>
      <w:spacing w:line="220" w:lineRule="exact"/>
      <w:jc w:val="right"/>
      <w:rPr>
        <w:rFonts w:ascii="Georgia" w:hAnsi="Georgia"/>
        <w:i/>
        <w:color w:val="000000"/>
        <w:sz w:val="19"/>
        <w:szCs w:val="19"/>
      </w:rPr>
    </w:pPr>
  </w:p>
  <w:p w14:paraId="57F01A4E" w14:textId="77777777" w:rsidR="00AA6DED" w:rsidRDefault="00AA6DED" w:rsidP="006142D6">
    <w:pPr>
      <w:tabs>
        <w:tab w:val="left" w:pos="1021"/>
        <w:tab w:val="left" w:pos="2410"/>
      </w:tabs>
      <w:spacing w:line="220" w:lineRule="exact"/>
      <w:jc w:val="right"/>
      <w:rPr>
        <w:rFonts w:ascii="Georgia" w:hAnsi="Georgia"/>
        <w:i/>
        <w:color w:val="000000"/>
        <w:sz w:val="19"/>
        <w:szCs w:val="19"/>
      </w:rPr>
    </w:pPr>
  </w:p>
  <w:p w14:paraId="312E143A" w14:textId="77777777" w:rsidR="00AA6DED" w:rsidRDefault="00AA6DED" w:rsidP="006142D6">
    <w:pPr>
      <w:tabs>
        <w:tab w:val="left" w:pos="1021"/>
        <w:tab w:val="left" w:pos="2410"/>
      </w:tabs>
      <w:spacing w:line="220" w:lineRule="exact"/>
      <w:jc w:val="right"/>
      <w:rPr>
        <w:rFonts w:ascii="Georgia" w:hAnsi="Georgia"/>
        <w:i/>
        <w:color w:val="000000"/>
        <w:sz w:val="19"/>
        <w:szCs w:val="19"/>
      </w:rPr>
    </w:pPr>
  </w:p>
  <w:p w14:paraId="48CA0AA4" w14:textId="0A072380" w:rsidR="00DA3DF3" w:rsidRPr="00DA3DF3" w:rsidRDefault="00DA3DF3" w:rsidP="00303D84">
    <w:pPr>
      <w:jc w:val="both"/>
      <w:rPr>
        <w:rFonts w:ascii="Verdana" w:hAnsi="Verdana" w:cs="Arial"/>
        <w:i/>
        <w:sz w:val="18"/>
        <w:szCs w:val="18"/>
      </w:rPr>
    </w:pPr>
    <w:proofErr w:type="spellStart"/>
    <w:r w:rsidRPr="00DA3DF3">
      <w:rPr>
        <w:rFonts w:ascii="Verdana" w:hAnsi="Verdana" w:cs="Arial"/>
        <w:i/>
        <w:sz w:val="18"/>
        <w:szCs w:val="18"/>
      </w:rPr>
      <w:t>Prot</w:t>
    </w:r>
    <w:proofErr w:type="spellEnd"/>
    <w:r w:rsidRPr="00DA3DF3">
      <w:rPr>
        <w:rFonts w:ascii="Verdana" w:hAnsi="Verdana" w:cs="Arial"/>
        <w:i/>
        <w:sz w:val="18"/>
        <w:szCs w:val="18"/>
      </w:rPr>
      <w:t>. n. 60810/2021</w:t>
    </w:r>
  </w:p>
  <w:p w14:paraId="4EE9AAE2" w14:textId="77777777" w:rsidR="00DA3DF3" w:rsidRDefault="00DA3DF3" w:rsidP="00303D84">
    <w:pPr>
      <w:jc w:val="both"/>
      <w:rPr>
        <w:rFonts w:ascii="Verdana" w:hAnsi="Verdana" w:cs="Arial"/>
        <w:b/>
        <w:sz w:val="18"/>
        <w:szCs w:val="18"/>
      </w:rPr>
    </w:pPr>
  </w:p>
  <w:p w14:paraId="7A8457E6" w14:textId="76DE897B" w:rsidR="00AA6DED" w:rsidRPr="0033274E" w:rsidRDefault="00AA6DED" w:rsidP="00303D84">
    <w:pPr>
      <w:jc w:val="both"/>
      <w:rPr>
        <w:rFonts w:ascii="Verdana" w:eastAsia="Times New Roman" w:hAnsi="Verdana" w:cs="Arial"/>
        <w:b/>
        <w:kern w:val="0"/>
        <w:sz w:val="18"/>
        <w:szCs w:val="18"/>
        <w:lang w:eastAsia="it-IT" w:bidi="ar-SA"/>
      </w:rPr>
    </w:pPr>
    <w:r w:rsidRPr="00303D84">
      <w:rPr>
        <w:rFonts w:ascii="Verdana" w:hAnsi="Verdana" w:cs="Arial"/>
        <w:b/>
        <w:sz w:val="18"/>
        <w:szCs w:val="18"/>
      </w:rPr>
      <w:t xml:space="preserve">AVVISO PUBBLICO PER L’AFFIDAMENTO DELL’ORGANIZZAZIONE </w:t>
    </w:r>
    <w:r w:rsidRPr="00303D84">
      <w:rPr>
        <w:rFonts w:ascii="Verdana" w:eastAsia="Times New Roman" w:hAnsi="Verdana" w:cs="Arial"/>
        <w:b/>
        <w:kern w:val="0"/>
        <w:sz w:val="18"/>
        <w:szCs w:val="18"/>
        <w:lang w:eastAsia="it-IT" w:bidi="ar-SA"/>
      </w:rPr>
      <w:t xml:space="preserve">DI UNA MANIFESTAZIONE A </w:t>
    </w:r>
    <w:r w:rsidRPr="00510766">
      <w:rPr>
        <w:rFonts w:ascii="Verdana" w:eastAsia="Times New Roman" w:hAnsi="Verdana" w:cs="Arial"/>
        <w:b/>
        <w:bCs/>
        <w:kern w:val="0"/>
        <w:sz w:val="18"/>
        <w:szCs w:val="18"/>
        <w:lang w:eastAsia="it-IT" w:bidi="ar-SA"/>
      </w:rPr>
      <w:t>RASSEGNA DI SPETTACOLI ESTIVA DENOMINATA “COPERTINA”</w:t>
    </w:r>
    <w:r w:rsidRPr="00ED36CD">
      <w:rPr>
        <w:rFonts w:ascii="Verdana" w:eastAsia="Times New Roman" w:hAnsi="Verdana" w:cs="Arial"/>
        <w:b/>
        <w:kern w:val="0"/>
        <w:sz w:val="18"/>
        <w:szCs w:val="18"/>
        <w:lang w:eastAsia="it-IT" w:bidi="ar-SA"/>
      </w:rPr>
      <w:t xml:space="preserve"> NEI GIORNI </w:t>
    </w:r>
    <w:r>
      <w:rPr>
        <w:rFonts w:ascii="Verdana" w:eastAsia="Times New Roman" w:hAnsi="Verdana" w:cs="Arial"/>
        <w:b/>
        <w:kern w:val="0"/>
        <w:sz w:val="18"/>
        <w:szCs w:val="18"/>
        <w:lang w:eastAsia="it-IT" w:bidi="ar-SA"/>
      </w:rPr>
      <w:t>27</w:t>
    </w:r>
    <w:r w:rsidRPr="00ED36CD">
      <w:rPr>
        <w:rFonts w:ascii="Verdana" w:eastAsia="Times New Roman" w:hAnsi="Verdana" w:cs="Arial"/>
        <w:b/>
        <w:kern w:val="0"/>
        <w:sz w:val="18"/>
        <w:szCs w:val="18"/>
        <w:lang w:eastAsia="it-IT" w:bidi="ar-SA"/>
      </w:rPr>
      <w:t xml:space="preserve"> – 2</w:t>
    </w:r>
    <w:r>
      <w:rPr>
        <w:rFonts w:ascii="Verdana" w:eastAsia="Times New Roman" w:hAnsi="Verdana" w:cs="Arial"/>
        <w:b/>
        <w:kern w:val="0"/>
        <w:sz w:val="18"/>
        <w:szCs w:val="18"/>
        <w:lang w:eastAsia="it-IT" w:bidi="ar-SA"/>
      </w:rPr>
      <w:t>8</w:t>
    </w:r>
    <w:r w:rsidRPr="00ED36CD">
      <w:rPr>
        <w:rFonts w:ascii="Verdana" w:eastAsia="Times New Roman" w:hAnsi="Verdana" w:cs="Arial"/>
        <w:b/>
        <w:kern w:val="0"/>
        <w:sz w:val="18"/>
        <w:szCs w:val="18"/>
        <w:lang w:eastAsia="it-IT" w:bidi="ar-SA"/>
      </w:rPr>
      <w:t xml:space="preserve"> </w:t>
    </w:r>
    <w:r w:rsidR="00813DAB">
      <w:rPr>
        <w:rFonts w:ascii="Verdana" w:eastAsia="Times New Roman" w:hAnsi="Verdana" w:cs="Arial"/>
        <w:b/>
        <w:kern w:val="0"/>
        <w:sz w:val="18"/>
        <w:szCs w:val="18"/>
        <w:lang w:eastAsia="it-IT" w:bidi="ar-SA"/>
      </w:rPr>
      <w:t xml:space="preserve">– 29 </w:t>
    </w:r>
    <w:r>
      <w:rPr>
        <w:rFonts w:ascii="Verdana" w:eastAsia="Times New Roman" w:hAnsi="Verdana" w:cs="Arial"/>
        <w:b/>
        <w:kern w:val="0"/>
        <w:sz w:val="18"/>
        <w:szCs w:val="18"/>
        <w:lang w:eastAsia="it-IT" w:bidi="ar-SA"/>
      </w:rPr>
      <w:t>GIUGNO, 12 – 20 – 26 – LUGLIO, 2 – 9 – 10 - AGOSTO 2021</w:t>
    </w:r>
  </w:p>
  <w:p w14:paraId="1B58B30A" w14:textId="77777777" w:rsidR="00AA6DED" w:rsidRDefault="00AA6DED" w:rsidP="006142D6">
    <w:pPr>
      <w:tabs>
        <w:tab w:val="left" w:pos="1021"/>
        <w:tab w:val="left" w:pos="2410"/>
      </w:tabs>
      <w:spacing w:line="220" w:lineRule="exact"/>
      <w:jc w:val="right"/>
      <w:rPr>
        <w:rFonts w:ascii="Georgia" w:hAnsi="Georgia"/>
        <w:i/>
        <w:color w:val="000000"/>
        <w:sz w:val="19"/>
        <w:szCs w:val="19"/>
      </w:rPr>
    </w:pPr>
  </w:p>
  <w:p w14:paraId="34D94114" w14:textId="77777777" w:rsidR="00AA6DED" w:rsidRDefault="00AA6DED" w:rsidP="006142D6">
    <w:pPr>
      <w:tabs>
        <w:tab w:val="left" w:pos="1021"/>
        <w:tab w:val="left" w:pos="2410"/>
      </w:tabs>
      <w:spacing w:line="220" w:lineRule="exact"/>
      <w:jc w:val="right"/>
      <w:rPr>
        <w:rFonts w:ascii="Georgia" w:hAnsi="Georgia"/>
        <w:i/>
        <w:color w:val="000000"/>
        <w:sz w:val="19"/>
        <w:szCs w:val="19"/>
      </w:rPr>
    </w:pPr>
  </w:p>
  <w:p w14:paraId="46EFA677" w14:textId="77777777" w:rsidR="00AA6DED" w:rsidRPr="0058166E" w:rsidRDefault="00AA6DED" w:rsidP="006142D6">
    <w:pPr>
      <w:tabs>
        <w:tab w:val="left" w:pos="1021"/>
        <w:tab w:val="left" w:pos="2410"/>
      </w:tabs>
      <w:spacing w:line="220" w:lineRule="exact"/>
      <w:jc w:val="right"/>
      <w:rPr>
        <w:rFonts w:ascii="Georgia" w:hAnsi="Georgia"/>
        <w:i/>
        <w:color w:val="000000"/>
        <w:sz w:val="19"/>
        <w:szCs w:val="19"/>
      </w:rPr>
    </w:pPr>
    <w:r w:rsidRPr="0058166E">
      <w:rPr>
        <w:rFonts w:ascii="Georgia" w:hAnsi="Georgia"/>
        <w:i/>
        <w:color w:val="000000"/>
        <w:sz w:val="19"/>
        <w:szCs w:val="19"/>
      </w:rPr>
      <w:tab/>
    </w:r>
    <w:r w:rsidRPr="0058166E">
      <w:rPr>
        <w:rFonts w:ascii="Georgia" w:hAnsi="Georgia"/>
        <w:i/>
        <w:color w:val="000000"/>
        <w:sz w:val="19"/>
        <w:szCs w:val="19"/>
      </w:rPr>
      <w:tab/>
    </w:r>
    <w:r w:rsidRPr="0058166E">
      <w:rPr>
        <w:rFonts w:ascii="Georgia" w:hAnsi="Georgia"/>
        <w:i/>
        <w:color w:val="000000"/>
        <w:sz w:val="19"/>
        <w:szCs w:val="19"/>
      </w:rPr>
      <w:tab/>
    </w:r>
    <w:r w:rsidRPr="0058166E">
      <w:rPr>
        <w:rFonts w:ascii="Georgia" w:hAnsi="Georgia"/>
        <w:i/>
        <w:color w:val="000000"/>
        <w:sz w:val="19"/>
        <w:szCs w:val="19"/>
      </w:rPr>
      <w:tab/>
    </w:r>
    <w:r w:rsidRPr="0058166E">
      <w:rPr>
        <w:rFonts w:ascii="Georgia" w:hAnsi="Georgia"/>
        <w:i/>
        <w:color w:val="0D0D0D"/>
        <w:sz w:val="19"/>
        <w:szCs w:val="19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9"/>
    <w:multiLevelType w:val="singleLevel"/>
    <w:tmpl w:val="EC32EA86"/>
    <w:lvl w:ilvl="0">
      <w:start w:val="1"/>
      <w:numFmt w:val="bullet"/>
      <w:pStyle w:val="Puntoelenco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lowerLetter"/>
      <w:lvlText w:val="%1)"/>
      <w:lvlJc w:val="left"/>
      <w:pPr>
        <w:tabs>
          <w:tab w:val="num" w:pos="0"/>
        </w:tabs>
        <w:ind w:left="1069" w:hanging="360"/>
      </w:p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3" w15:restartNumberingAfterBreak="0">
    <w:nsid w:val="06C27E2A"/>
    <w:multiLevelType w:val="hybridMultilevel"/>
    <w:tmpl w:val="CB646DEE"/>
    <w:lvl w:ilvl="0" w:tplc="0AF46E32">
      <w:start w:val="13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CAF57F7"/>
    <w:multiLevelType w:val="hybridMultilevel"/>
    <w:tmpl w:val="D8F0F868"/>
    <w:lvl w:ilvl="0" w:tplc="0410001B">
      <w:start w:val="1"/>
      <w:numFmt w:val="lowerRoman"/>
      <w:lvlText w:val="%1."/>
      <w:lvlJc w:val="righ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0F816BB5"/>
    <w:multiLevelType w:val="hybridMultilevel"/>
    <w:tmpl w:val="CF96516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A87D9D"/>
    <w:multiLevelType w:val="hybridMultilevel"/>
    <w:tmpl w:val="F29CFE2E"/>
    <w:lvl w:ilvl="0" w:tplc="DE3EA27E">
      <w:start w:val="1"/>
      <w:numFmt w:val="decimal"/>
      <w:lvlText w:val="%1-"/>
      <w:lvlJc w:val="left"/>
      <w:pPr>
        <w:ind w:left="36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5AD30E4"/>
    <w:multiLevelType w:val="hybridMultilevel"/>
    <w:tmpl w:val="A956BEDE"/>
    <w:lvl w:ilvl="0" w:tplc="0410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8" w15:restartNumberingAfterBreak="0">
    <w:nsid w:val="18885D9D"/>
    <w:multiLevelType w:val="hybridMultilevel"/>
    <w:tmpl w:val="BF0831F6"/>
    <w:lvl w:ilvl="0" w:tplc="04100003">
      <w:start w:val="1"/>
      <w:numFmt w:val="bullet"/>
      <w:lvlText w:val="o"/>
      <w:lvlJc w:val="left"/>
      <w:pPr>
        <w:ind w:left="1069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 w15:restartNumberingAfterBreak="0">
    <w:nsid w:val="21142BBE"/>
    <w:multiLevelType w:val="hybridMultilevel"/>
    <w:tmpl w:val="DE3E8EA0"/>
    <w:lvl w:ilvl="0" w:tplc="3CFE4B48">
      <w:start w:val="1"/>
      <w:numFmt w:val="decimal"/>
      <w:pStyle w:val="Stilebando"/>
      <w:lvlText w:val="%1-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0B7B41"/>
    <w:multiLevelType w:val="hybridMultilevel"/>
    <w:tmpl w:val="7C9CFE62"/>
    <w:lvl w:ilvl="0" w:tplc="04100003">
      <w:start w:val="1"/>
      <w:numFmt w:val="bullet"/>
      <w:lvlText w:val="o"/>
      <w:lvlJc w:val="left"/>
      <w:pPr>
        <w:ind w:left="1069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1" w15:restartNumberingAfterBreak="0">
    <w:nsid w:val="2C4177BF"/>
    <w:multiLevelType w:val="hybridMultilevel"/>
    <w:tmpl w:val="D5EA2592"/>
    <w:lvl w:ilvl="0" w:tplc="B55ADA62">
      <w:start w:val="1"/>
      <w:numFmt w:val="decimal"/>
      <w:lvlText w:val="%1."/>
      <w:lvlJc w:val="left"/>
      <w:pPr>
        <w:ind w:left="720" w:hanging="360"/>
      </w:pPr>
      <w:rPr>
        <w:rFonts w:ascii="Verdana" w:eastAsia="SimSun" w:hAnsi="Verdana" w:cs="Verdan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C597BEC"/>
    <w:multiLevelType w:val="hybridMultilevel"/>
    <w:tmpl w:val="1864004C"/>
    <w:lvl w:ilvl="0" w:tplc="C950BCF6">
      <w:start w:val="7"/>
      <w:numFmt w:val="upperLetter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FC6EA8"/>
    <w:multiLevelType w:val="hybridMultilevel"/>
    <w:tmpl w:val="BFAE0AE8"/>
    <w:lvl w:ilvl="0" w:tplc="81DAEAEE">
      <w:numFmt w:val="bullet"/>
      <w:lvlText w:val="-"/>
      <w:lvlJc w:val="left"/>
      <w:pPr>
        <w:ind w:left="1287" w:hanging="360"/>
      </w:pPr>
      <w:rPr>
        <w:rFonts w:ascii="Verdana" w:eastAsia="Cambria" w:hAnsi="Verdana" w:cs="Gill Sans 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D873D8F"/>
    <w:multiLevelType w:val="hybridMultilevel"/>
    <w:tmpl w:val="D228CD32"/>
    <w:lvl w:ilvl="0" w:tplc="04100015">
      <w:start w:val="1"/>
      <w:numFmt w:val="upperLetter"/>
      <w:lvlText w:val="%1."/>
      <w:lvlJc w:val="left"/>
      <w:pPr>
        <w:ind w:left="1429" w:hanging="360"/>
      </w:pPr>
    </w:lvl>
    <w:lvl w:ilvl="1" w:tplc="04100019" w:tentative="1">
      <w:start w:val="1"/>
      <w:numFmt w:val="lowerLetter"/>
      <w:lvlText w:val="%2."/>
      <w:lvlJc w:val="left"/>
      <w:pPr>
        <w:ind w:left="2149" w:hanging="360"/>
      </w:pPr>
    </w:lvl>
    <w:lvl w:ilvl="2" w:tplc="0410001B" w:tentative="1">
      <w:start w:val="1"/>
      <w:numFmt w:val="lowerRoman"/>
      <w:lvlText w:val="%3."/>
      <w:lvlJc w:val="right"/>
      <w:pPr>
        <w:ind w:left="2869" w:hanging="180"/>
      </w:pPr>
    </w:lvl>
    <w:lvl w:ilvl="3" w:tplc="0410000F" w:tentative="1">
      <w:start w:val="1"/>
      <w:numFmt w:val="decimal"/>
      <w:lvlText w:val="%4."/>
      <w:lvlJc w:val="left"/>
      <w:pPr>
        <w:ind w:left="3589" w:hanging="360"/>
      </w:pPr>
    </w:lvl>
    <w:lvl w:ilvl="4" w:tplc="04100019" w:tentative="1">
      <w:start w:val="1"/>
      <w:numFmt w:val="lowerLetter"/>
      <w:lvlText w:val="%5."/>
      <w:lvlJc w:val="left"/>
      <w:pPr>
        <w:ind w:left="4309" w:hanging="360"/>
      </w:pPr>
    </w:lvl>
    <w:lvl w:ilvl="5" w:tplc="0410001B" w:tentative="1">
      <w:start w:val="1"/>
      <w:numFmt w:val="lowerRoman"/>
      <w:lvlText w:val="%6."/>
      <w:lvlJc w:val="right"/>
      <w:pPr>
        <w:ind w:left="5029" w:hanging="180"/>
      </w:pPr>
    </w:lvl>
    <w:lvl w:ilvl="6" w:tplc="0410000F" w:tentative="1">
      <w:start w:val="1"/>
      <w:numFmt w:val="decimal"/>
      <w:lvlText w:val="%7."/>
      <w:lvlJc w:val="left"/>
      <w:pPr>
        <w:ind w:left="5749" w:hanging="360"/>
      </w:pPr>
    </w:lvl>
    <w:lvl w:ilvl="7" w:tplc="04100019" w:tentative="1">
      <w:start w:val="1"/>
      <w:numFmt w:val="lowerLetter"/>
      <w:lvlText w:val="%8."/>
      <w:lvlJc w:val="left"/>
      <w:pPr>
        <w:ind w:left="6469" w:hanging="360"/>
      </w:pPr>
    </w:lvl>
    <w:lvl w:ilvl="8" w:tplc="0410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 w15:restartNumberingAfterBreak="0">
    <w:nsid w:val="2DAB4211"/>
    <w:multiLevelType w:val="hybridMultilevel"/>
    <w:tmpl w:val="CDF2319A"/>
    <w:name w:val="WW8Num12"/>
    <w:lvl w:ilvl="0" w:tplc="62862EEC">
      <w:start w:val="2"/>
      <w:numFmt w:val="decimal"/>
      <w:lvlText w:val="%1)"/>
      <w:lvlJc w:val="left"/>
      <w:pPr>
        <w:ind w:left="928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928" w:hanging="360"/>
      </w:pPr>
    </w:lvl>
    <w:lvl w:ilvl="2" w:tplc="0410001B" w:tentative="1">
      <w:start w:val="1"/>
      <w:numFmt w:val="lowerRoman"/>
      <w:lvlText w:val="%3."/>
      <w:lvlJc w:val="right"/>
      <w:pPr>
        <w:ind w:left="1648" w:hanging="180"/>
      </w:pPr>
    </w:lvl>
    <w:lvl w:ilvl="3" w:tplc="0410000F" w:tentative="1">
      <w:start w:val="1"/>
      <w:numFmt w:val="decimal"/>
      <w:lvlText w:val="%4."/>
      <w:lvlJc w:val="left"/>
      <w:pPr>
        <w:ind w:left="2368" w:hanging="360"/>
      </w:pPr>
    </w:lvl>
    <w:lvl w:ilvl="4" w:tplc="04100019" w:tentative="1">
      <w:start w:val="1"/>
      <w:numFmt w:val="lowerLetter"/>
      <w:lvlText w:val="%5."/>
      <w:lvlJc w:val="left"/>
      <w:pPr>
        <w:ind w:left="3088" w:hanging="360"/>
      </w:pPr>
    </w:lvl>
    <w:lvl w:ilvl="5" w:tplc="0410001B" w:tentative="1">
      <w:start w:val="1"/>
      <w:numFmt w:val="lowerRoman"/>
      <w:lvlText w:val="%6."/>
      <w:lvlJc w:val="right"/>
      <w:pPr>
        <w:ind w:left="3808" w:hanging="180"/>
      </w:pPr>
    </w:lvl>
    <w:lvl w:ilvl="6" w:tplc="0410000F" w:tentative="1">
      <w:start w:val="1"/>
      <w:numFmt w:val="decimal"/>
      <w:lvlText w:val="%7."/>
      <w:lvlJc w:val="left"/>
      <w:pPr>
        <w:ind w:left="4528" w:hanging="360"/>
      </w:pPr>
    </w:lvl>
    <w:lvl w:ilvl="7" w:tplc="04100019" w:tentative="1">
      <w:start w:val="1"/>
      <w:numFmt w:val="lowerLetter"/>
      <w:lvlText w:val="%8."/>
      <w:lvlJc w:val="left"/>
      <w:pPr>
        <w:ind w:left="5248" w:hanging="360"/>
      </w:pPr>
    </w:lvl>
    <w:lvl w:ilvl="8" w:tplc="0410001B" w:tentative="1">
      <w:start w:val="1"/>
      <w:numFmt w:val="lowerRoman"/>
      <w:lvlText w:val="%9."/>
      <w:lvlJc w:val="right"/>
      <w:pPr>
        <w:ind w:left="5968" w:hanging="180"/>
      </w:pPr>
    </w:lvl>
  </w:abstractNum>
  <w:abstractNum w:abstractNumId="16" w15:restartNumberingAfterBreak="0">
    <w:nsid w:val="35624166"/>
    <w:multiLevelType w:val="hybridMultilevel"/>
    <w:tmpl w:val="6FBE3432"/>
    <w:lvl w:ilvl="0" w:tplc="06B6D66E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69B1FDD"/>
    <w:multiLevelType w:val="hybridMultilevel"/>
    <w:tmpl w:val="181644F2"/>
    <w:lvl w:ilvl="0" w:tplc="2A1A8400">
      <w:start w:val="2"/>
      <w:numFmt w:val="bullet"/>
      <w:lvlText w:val="-"/>
      <w:lvlJc w:val="left"/>
      <w:pPr>
        <w:ind w:left="720" w:hanging="360"/>
      </w:pPr>
      <w:rPr>
        <w:rFonts w:ascii="Verdana" w:eastAsia="Times New Roman" w:hAnsi="Verdana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1E1BDC"/>
    <w:multiLevelType w:val="hybridMultilevel"/>
    <w:tmpl w:val="782255AC"/>
    <w:lvl w:ilvl="0" w:tplc="7338CDB6">
      <w:start w:val="12"/>
      <w:numFmt w:val="upperLetter"/>
      <w:lvlText w:val="%1."/>
      <w:lvlJc w:val="left"/>
      <w:pPr>
        <w:ind w:left="1069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89" w:hanging="360"/>
      </w:pPr>
    </w:lvl>
    <w:lvl w:ilvl="2" w:tplc="0410001B" w:tentative="1">
      <w:start w:val="1"/>
      <w:numFmt w:val="lowerRoman"/>
      <w:lvlText w:val="%3."/>
      <w:lvlJc w:val="right"/>
      <w:pPr>
        <w:ind w:left="2509" w:hanging="180"/>
      </w:pPr>
    </w:lvl>
    <w:lvl w:ilvl="3" w:tplc="0410000F" w:tentative="1">
      <w:start w:val="1"/>
      <w:numFmt w:val="decimal"/>
      <w:lvlText w:val="%4."/>
      <w:lvlJc w:val="left"/>
      <w:pPr>
        <w:ind w:left="3229" w:hanging="360"/>
      </w:pPr>
    </w:lvl>
    <w:lvl w:ilvl="4" w:tplc="04100019" w:tentative="1">
      <w:start w:val="1"/>
      <w:numFmt w:val="lowerLetter"/>
      <w:lvlText w:val="%5."/>
      <w:lvlJc w:val="left"/>
      <w:pPr>
        <w:ind w:left="3949" w:hanging="360"/>
      </w:pPr>
    </w:lvl>
    <w:lvl w:ilvl="5" w:tplc="0410001B" w:tentative="1">
      <w:start w:val="1"/>
      <w:numFmt w:val="lowerRoman"/>
      <w:lvlText w:val="%6."/>
      <w:lvlJc w:val="right"/>
      <w:pPr>
        <w:ind w:left="4669" w:hanging="180"/>
      </w:pPr>
    </w:lvl>
    <w:lvl w:ilvl="6" w:tplc="0410000F" w:tentative="1">
      <w:start w:val="1"/>
      <w:numFmt w:val="decimal"/>
      <w:lvlText w:val="%7."/>
      <w:lvlJc w:val="left"/>
      <w:pPr>
        <w:ind w:left="5389" w:hanging="360"/>
      </w:pPr>
    </w:lvl>
    <w:lvl w:ilvl="7" w:tplc="04100019" w:tentative="1">
      <w:start w:val="1"/>
      <w:numFmt w:val="lowerLetter"/>
      <w:lvlText w:val="%8."/>
      <w:lvlJc w:val="left"/>
      <w:pPr>
        <w:ind w:left="6109" w:hanging="360"/>
      </w:pPr>
    </w:lvl>
    <w:lvl w:ilvl="8" w:tplc="041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9" w15:restartNumberingAfterBreak="0">
    <w:nsid w:val="53F9408A"/>
    <w:multiLevelType w:val="hybridMultilevel"/>
    <w:tmpl w:val="24E245E4"/>
    <w:lvl w:ilvl="0" w:tplc="0410000B">
      <w:start w:val="1"/>
      <w:numFmt w:val="bullet"/>
      <w:lvlText w:val=""/>
      <w:lvlJc w:val="left"/>
      <w:pPr>
        <w:ind w:left="1778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20" w15:restartNumberingAfterBreak="0">
    <w:nsid w:val="5526551C"/>
    <w:multiLevelType w:val="hybridMultilevel"/>
    <w:tmpl w:val="93D01008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8335437"/>
    <w:multiLevelType w:val="multilevel"/>
    <w:tmpl w:val="34589DB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2" w15:restartNumberingAfterBreak="0">
    <w:nsid w:val="59C40936"/>
    <w:multiLevelType w:val="multilevel"/>
    <w:tmpl w:val="FDB4911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 w15:restartNumberingAfterBreak="0">
    <w:nsid w:val="5B272EBE"/>
    <w:multiLevelType w:val="hybridMultilevel"/>
    <w:tmpl w:val="F2CAE8FC"/>
    <w:lvl w:ilvl="0" w:tplc="81DAEAEE">
      <w:numFmt w:val="bullet"/>
      <w:lvlText w:val="-"/>
      <w:lvlJc w:val="left"/>
      <w:pPr>
        <w:ind w:left="1287" w:hanging="360"/>
      </w:pPr>
      <w:rPr>
        <w:rFonts w:ascii="Verdana" w:eastAsia="Cambria" w:hAnsi="Verdana" w:cs="Gill Sans MT" w:hint="default"/>
      </w:rPr>
    </w:lvl>
    <w:lvl w:ilvl="1" w:tplc="0410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4" w15:restartNumberingAfterBreak="0">
    <w:nsid w:val="5BBF7FD2"/>
    <w:multiLevelType w:val="hybridMultilevel"/>
    <w:tmpl w:val="D30606B2"/>
    <w:lvl w:ilvl="0" w:tplc="62C49350">
      <w:numFmt w:val="bullet"/>
      <w:lvlText w:val="-"/>
      <w:lvlJc w:val="left"/>
      <w:pPr>
        <w:ind w:left="360" w:hanging="360"/>
      </w:pPr>
      <w:rPr>
        <w:rFonts w:ascii="Verdana" w:eastAsia="Cambria" w:hAnsi="Verdana" w:cs="Gill Sans MT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C1268CD"/>
    <w:multiLevelType w:val="hybridMultilevel"/>
    <w:tmpl w:val="ABFEB060"/>
    <w:lvl w:ilvl="0" w:tplc="2A1A8400">
      <w:start w:val="2"/>
      <w:numFmt w:val="bullet"/>
      <w:lvlText w:val="-"/>
      <w:lvlJc w:val="left"/>
      <w:pPr>
        <w:ind w:left="720" w:hanging="360"/>
      </w:pPr>
      <w:rPr>
        <w:rFonts w:ascii="Verdana" w:eastAsia="Times New Roman" w:hAnsi="Verdana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8C7BB9"/>
    <w:multiLevelType w:val="hybridMultilevel"/>
    <w:tmpl w:val="792AAD62"/>
    <w:lvl w:ilvl="0" w:tplc="2A1A8400">
      <w:start w:val="2"/>
      <w:numFmt w:val="bullet"/>
      <w:lvlText w:val="-"/>
      <w:lvlJc w:val="left"/>
      <w:pPr>
        <w:ind w:left="720" w:hanging="360"/>
      </w:pPr>
      <w:rPr>
        <w:rFonts w:ascii="Verdana" w:eastAsia="Times New Roman" w:hAnsi="Verdana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EB5151C"/>
    <w:multiLevelType w:val="hybridMultilevel"/>
    <w:tmpl w:val="B99AD480"/>
    <w:lvl w:ilvl="0" w:tplc="C950BCF6">
      <w:start w:val="7"/>
      <w:numFmt w:val="upperLetter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0365471"/>
    <w:multiLevelType w:val="hybridMultilevel"/>
    <w:tmpl w:val="5F9C7C8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58D2725"/>
    <w:multiLevelType w:val="hybridMultilevel"/>
    <w:tmpl w:val="C56687B2"/>
    <w:lvl w:ilvl="0" w:tplc="058E5CD0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A8D7C03"/>
    <w:multiLevelType w:val="hybridMultilevel"/>
    <w:tmpl w:val="BC92A1BC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6E5573EB"/>
    <w:multiLevelType w:val="hybridMultilevel"/>
    <w:tmpl w:val="FAB47A80"/>
    <w:lvl w:ilvl="0" w:tplc="7E46E39C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F6B2975"/>
    <w:multiLevelType w:val="hybridMultilevel"/>
    <w:tmpl w:val="6186AC68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6FD22BBB"/>
    <w:multiLevelType w:val="hybridMultilevel"/>
    <w:tmpl w:val="A994003A"/>
    <w:lvl w:ilvl="0" w:tplc="058E5CD0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23A6506"/>
    <w:multiLevelType w:val="hybridMultilevel"/>
    <w:tmpl w:val="CC927F80"/>
    <w:lvl w:ilvl="0" w:tplc="43CC52F6">
      <w:start w:val="14"/>
      <w:numFmt w:val="bullet"/>
      <w:lvlText w:val="-"/>
      <w:lvlJc w:val="left"/>
      <w:pPr>
        <w:ind w:left="2007" w:hanging="360"/>
      </w:pPr>
      <w:rPr>
        <w:rFonts w:ascii="Georgia" w:eastAsia="SimSun" w:hAnsi="Georgia" w:cs="Mangal" w:hint="default"/>
      </w:rPr>
    </w:lvl>
    <w:lvl w:ilvl="1" w:tplc="04100003" w:tentative="1">
      <w:start w:val="1"/>
      <w:numFmt w:val="bullet"/>
      <w:lvlText w:val="o"/>
      <w:lvlJc w:val="left"/>
      <w:pPr>
        <w:ind w:left="272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44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16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88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60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32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04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767" w:hanging="360"/>
      </w:pPr>
      <w:rPr>
        <w:rFonts w:ascii="Wingdings" w:hAnsi="Wingdings" w:hint="default"/>
      </w:rPr>
    </w:lvl>
  </w:abstractNum>
  <w:abstractNum w:abstractNumId="35" w15:restartNumberingAfterBreak="0">
    <w:nsid w:val="777F16FD"/>
    <w:multiLevelType w:val="hybridMultilevel"/>
    <w:tmpl w:val="864EEC10"/>
    <w:lvl w:ilvl="0" w:tplc="F98E78F4">
      <w:numFmt w:val="bullet"/>
      <w:lvlText w:val="-"/>
      <w:lvlJc w:val="left"/>
      <w:pPr>
        <w:ind w:left="720" w:hanging="360"/>
      </w:pPr>
      <w:rPr>
        <w:rFonts w:ascii="Verdana" w:eastAsia="SimSun" w:hAnsi="Verdana" w:cs="Verdana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CD01421"/>
    <w:multiLevelType w:val="hybridMultilevel"/>
    <w:tmpl w:val="992E1A74"/>
    <w:lvl w:ilvl="0" w:tplc="2A1A8400">
      <w:start w:val="2"/>
      <w:numFmt w:val="bullet"/>
      <w:lvlText w:val="-"/>
      <w:lvlJc w:val="left"/>
      <w:pPr>
        <w:ind w:left="720" w:hanging="360"/>
      </w:pPr>
      <w:rPr>
        <w:rFonts w:ascii="Verdana" w:eastAsia="Times New Roman" w:hAnsi="Verdana" w:cs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9"/>
  </w:num>
  <w:num w:numId="3">
    <w:abstractNumId w:val="36"/>
  </w:num>
  <w:num w:numId="4">
    <w:abstractNumId w:val="24"/>
  </w:num>
  <w:num w:numId="5">
    <w:abstractNumId w:val="34"/>
  </w:num>
  <w:num w:numId="6">
    <w:abstractNumId w:val="35"/>
  </w:num>
  <w:num w:numId="7">
    <w:abstractNumId w:val="6"/>
  </w:num>
  <w:num w:numId="8">
    <w:abstractNumId w:val="23"/>
  </w:num>
  <w:num w:numId="9">
    <w:abstractNumId w:val="29"/>
  </w:num>
  <w:num w:numId="10">
    <w:abstractNumId w:val="26"/>
  </w:num>
  <w:num w:numId="11">
    <w:abstractNumId w:val="19"/>
  </w:num>
  <w:num w:numId="12">
    <w:abstractNumId w:val="10"/>
  </w:num>
  <w:num w:numId="13">
    <w:abstractNumId w:val="8"/>
  </w:num>
  <w:num w:numId="14">
    <w:abstractNumId w:val="13"/>
  </w:num>
  <w:num w:numId="15">
    <w:abstractNumId w:val="36"/>
  </w:num>
  <w:num w:numId="16">
    <w:abstractNumId w:val="17"/>
  </w:num>
  <w:num w:numId="17">
    <w:abstractNumId w:val="28"/>
  </w:num>
  <w:num w:numId="18">
    <w:abstractNumId w:val="25"/>
  </w:num>
  <w:num w:numId="19">
    <w:abstractNumId w:val="11"/>
  </w:num>
  <w:num w:numId="20">
    <w:abstractNumId w:val="31"/>
  </w:num>
  <w:num w:numId="21">
    <w:abstractNumId w:val="4"/>
  </w:num>
  <w:num w:numId="22">
    <w:abstractNumId w:val="33"/>
  </w:num>
  <w:num w:numId="23">
    <w:abstractNumId w:val="16"/>
  </w:num>
  <w:num w:numId="24">
    <w:abstractNumId w:val="5"/>
  </w:num>
  <w:num w:numId="25">
    <w:abstractNumId w:val="3"/>
  </w:num>
  <w:num w:numId="26">
    <w:abstractNumId w:val="21"/>
  </w:num>
  <w:num w:numId="27">
    <w:abstractNumId w:val="22"/>
  </w:num>
  <w:num w:numId="28">
    <w:abstractNumId w:val="14"/>
  </w:num>
  <w:num w:numId="29">
    <w:abstractNumId w:val="12"/>
  </w:num>
  <w:num w:numId="30">
    <w:abstractNumId w:val="27"/>
  </w:num>
  <w:num w:numId="31">
    <w:abstractNumId w:val="32"/>
  </w:num>
  <w:num w:numId="32">
    <w:abstractNumId w:val="18"/>
  </w:num>
  <w:num w:numId="33">
    <w:abstractNumId w:val="20"/>
  </w:num>
  <w:num w:numId="34">
    <w:abstractNumId w:val="30"/>
  </w:num>
  <w:num w:numId="35">
    <w:abstractNumId w:val="7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 w:grammar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283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2D14"/>
    <w:rsid w:val="00000490"/>
    <w:rsid w:val="00001FC2"/>
    <w:rsid w:val="0000594C"/>
    <w:rsid w:val="0000763D"/>
    <w:rsid w:val="00010BB8"/>
    <w:rsid w:val="00011934"/>
    <w:rsid w:val="00011FEF"/>
    <w:rsid w:val="0001219A"/>
    <w:rsid w:val="0001237D"/>
    <w:rsid w:val="00013724"/>
    <w:rsid w:val="00016089"/>
    <w:rsid w:val="000204DE"/>
    <w:rsid w:val="00020EC5"/>
    <w:rsid w:val="0002111B"/>
    <w:rsid w:val="000212FF"/>
    <w:rsid w:val="00021F21"/>
    <w:rsid w:val="000233FC"/>
    <w:rsid w:val="00024A5D"/>
    <w:rsid w:val="00025AFD"/>
    <w:rsid w:val="00025EFC"/>
    <w:rsid w:val="000269A3"/>
    <w:rsid w:val="00026D5E"/>
    <w:rsid w:val="00030624"/>
    <w:rsid w:val="00031DB7"/>
    <w:rsid w:val="0003645F"/>
    <w:rsid w:val="00036AAB"/>
    <w:rsid w:val="0003746E"/>
    <w:rsid w:val="000406DE"/>
    <w:rsid w:val="000409AA"/>
    <w:rsid w:val="000409E7"/>
    <w:rsid w:val="0004117C"/>
    <w:rsid w:val="00041634"/>
    <w:rsid w:val="00041FC1"/>
    <w:rsid w:val="00042FC5"/>
    <w:rsid w:val="000437AD"/>
    <w:rsid w:val="00043B66"/>
    <w:rsid w:val="0004480C"/>
    <w:rsid w:val="00044F99"/>
    <w:rsid w:val="00047A57"/>
    <w:rsid w:val="00050045"/>
    <w:rsid w:val="00053C72"/>
    <w:rsid w:val="00055820"/>
    <w:rsid w:val="000617C4"/>
    <w:rsid w:val="000642F3"/>
    <w:rsid w:val="000647BF"/>
    <w:rsid w:val="0006527B"/>
    <w:rsid w:val="00066750"/>
    <w:rsid w:val="00066ED2"/>
    <w:rsid w:val="000706FB"/>
    <w:rsid w:val="0007704B"/>
    <w:rsid w:val="00077256"/>
    <w:rsid w:val="0007793F"/>
    <w:rsid w:val="00077B9B"/>
    <w:rsid w:val="0008029F"/>
    <w:rsid w:val="0008058F"/>
    <w:rsid w:val="000822FC"/>
    <w:rsid w:val="0008320B"/>
    <w:rsid w:val="0008337D"/>
    <w:rsid w:val="0008404C"/>
    <w:rsid w:val="000854AD"/>
    <w:rsid w:val="000907AD"/>
    <w:rsid w:val="00090D53"/>
    <w:rsid w:val="00092A5E"/>
    <w:rsid w:val="000977DF"/>
    <w:rsid w:val="000A1DC8"/>
    <w:rsid w:val="000A2288"/>
    <w:rsid w:val="000A23F5"/>
    <w:rsid w:val="000A384E"/>
    <w:rsid w:val="000A569C"/>
    <w:rsid w:val="000A6B2A"/>
    <w:rsid w:val="000B1A52"/>
    <w:rsid w:val="000B2EE6"/>
    <w:rsid w:val="000B3D3C"/>
    <w:rsid w:val="000B40D2"/>
    <w:rsid w:val="000B480B"/>
    <w:rsid w:val="000B5B71"/>
    <w:rsid w:val="000B6197"/>
    <w:rsid w:val="000B6BD7"/>
    <w:rsid w:val="000B7379"/>
    <w:rsid w:val="000C0EA8"/>
    <w:rsid w:val="000C18E5"/>
    <w:rsid w:val="000C1DC7"/>
    <w:rsid w:val="000C2345"/>
    <w:rsid w:val="000C3B12"/>
    <w:rsid w:val="000C49F8"/>
    <w:rsid w:val="000C4A22"/>
    <w:rsid w:val="000C5233"/>
    <w:rsid w:val="000C750A"/>
    <w:rsid w:val="000C791A"/>
    <w:rsid w:val="000D0C97"/>
    <w:rsid w:val="000D10DF"/>
    <w:rsid w:val="000D3A7F"/>
    <w:rsid w:val="000D4B00"/>
    <w:rsid w:val="000D579E"/>
    <w:rsid w:val="000D669C"/>
    <w:rsid w:val="000D6AFD"/>
    <w:rsid w:val="000D713D"/>
    <w:rsid w:val="000E126D"/>
    <w:rsid w:val="000E2152"/>
    <w:rsid w:val="000E4AE7"/>
    <w:rsid w:val="000E504E"/>
    <w:rsid w:val="000E72C2"/>
    <w:rsid w:val="000E7C3D"/>
    <w:rsid w:val="000F0D6F"/>
    <w:rsid w:val="000F16B9"/>
    <w:rsid w:val="000F405B"/>
    <w:rsid w:val="000F4E24"/>
    <w:rsid w:val="000F5298"/>
    <w:rsid w:val="001001D7"/>
    <w:rsid w:val="00100294"/>
    <w:rsid w:val="001022C2"/>
    <w:rsid w:val="0010305E"/>
    <w:rsid w:val="00105725"/>
    <w:rsid w:val="00106EEC"/>
    <w:rsid w:val="001077B6"/>
    <w:rsid w:val="001077CF"/>
    <w:rsid w:val="001113CB"/>
    <w:rsid w:val="00112B64"/>
    <w:rsid w:val="00112E9C"/>
    <w:rsid w:val="001155E8"/>
    <w:rsid w:val="001163C6"/>
    <w:rsid w:val="00116F75"/>
    <w:rsid w:val="00121CA4"/>
    <w:rsid w:val="00122627"/>
    <w:rsid w:val="00122651"/>
    <w:rsid w:val="00122982"/>
    <w:rsid w:val="00122D6E"/>
    <w:rsid w:val="00123AE5"/>
    <w:rsid w:val="00125AC3"/>
    <w:rsid w:val="00126ACF"/>
    <w:rsid w:val="0012795F"/>
    <w:rsid w:val="00127CF9"/>
    <w:rsid w:val="0013111B"/>
    <w:rsid w:val="00131F77"/>
    <w:rsid w:val="001323AE"/>
    <w:rsid w:val="00134089"/>
    <w:rsid w:val="00135049"/>
    <w:rsid w:val="00135823"/>
    <w:rsid w:val="0013657C"/>
    <w:rsid w:val="001367A5"/>
    <w:rsid w:val="00137765"/>
    <w:rsid w:val="001400AC"/>
    <w:rsid w:val="00142A53"/>
    <w:rsid w:val="001432E3"/>
    <w:rsid w:val="00144F9F"/>
    <w:rsid w:val="001453B6"/>
    <w:rsid w:val="00147D35"/>
    <w:rsid w:val="0015001F"/>
    <w:rsid w:val="00151500"/>
    <w:rsid w:val="00151606"/>
    <w:rsid w:val="00151A35"/>
    <w:rsid w:val="001520DC"/>
    <w:rsid w:val="0015286F"/>
    <w:rsid w:val="00152AAE"/>
    <w:rsid w:val="00153380"/>
    <w:rsid w:val="00153A58"/>
    <w:rsid w:val="00153F90"/>
    <w:rsid w:val="001544AE"/>
    <w:rsid w:val="0015463C"/>
    <w:rsid w:val="00154E54"/>
    <w:rsid w:val="001604B7"/>
    <w:rsid w:val="00160864"/>
    <w:rsid w:val="00160D2D"/>
    <w:rsid w:val="00163249"/>
    <w:rsid w:val="001632B6"/>
    <w:rsid w:val="0016554E"/>
    <w:rsid w:val="00167616"/>
    <w:rsid w:val="001700E1"/>
    <w:rsid w:val="00171F2F"/>
    <w:rsid w:val="00172867"/>
    <w:rsid w:val="00173497"/>
    <w:rsid w:val="00173B24"/>
    <w:rsid w:val="001752A0"/>
    <w:rsid w:val="001763A2"/>
    <w:rsid w:val="00176743"/>
    <w:rsid w:val="0017711C"/>
    <w:rsid w:val="001864F6"/>
    <w:rsid w:val="001869D3"/>
    <w:rsid w:val="00187ED7"/>
    <w:rsid w:val="001904C9"/>
    <w:rsid w:val="00190C87"/>
    <w:rsid w:val="001917EB"/>
    <w:rsid w:val="00191BC7"/>
    <w:rsid w:val="00194F1A"/>
    <w:rsid w:val="00195205"/>
    <w:rsid w:val="00195520"/>
    <w:rsid w:val="00195F07"/>
    <w:rsid w:val="00196856"/>
    <w:rsid w:val="001968F8"/>
    <w:rsid w:val="00196A13"/>
    <w:rsid w:val="00196F82"/>
    <w:rsid w:val="00197AEF"/>
    <w:rsid w:val="001A0E08"/>
    <w:rsid w:val="001A11DE"/>
    <w:rsid w:val="001A343D"/>
    <w:rsid w:val="001A3C0B"/>
    <w:rsid w:val="001A4AF2"/>
    <w:rsid w:val="001A4D99"/>
    <w:rsid w:val="001B07C6"/>
    <w:rsid w:val="001B0FFE"/>
    <w:rsid w:val="001B2AF3"/>
    <w:rsid w:val="001B2AF6"/>
    <w:rsid w:val="001B2E2D"/>
    <w:rsid w:val="001B5397"/>
    <w:rsid w:val="001B6424"/>
    <w:rsid w:val="001B64B9"/>
    <w:rsid w:val="001B756A"/>
    <w:rsid w:val="001B75AB"/>
    <w:rsid w:val="001C06BF"/>
    <w:rsid w:val="001C185A"/>
    <w:rsid w:val="001C2065"/>
    <w:rsid w:val="001C23FB"/>
    <w:rsid w:val="001C26EF"/>
    <w:rsid w:val="001C30C5"/>
    <w:rsid w:val="001C35EB"/>
    <w:rsid w:val="001C3D88"/>
    <w:rsid w:val="001C3FFC"/>
    <w:rsid w:val="001C4272"/>
    <w:rsid w:val="001C4E8C"/>
    <w:rsid w:val="001C5B0A"/>
    <w:rsid w:val="001C600B"/>
    <w:rsid w:val="001D05EF"/>
    <w:rsid w:val="001D0D2C"/>
    <w:rsid w:val="001D0F12"/>
    <w:rsid w:val="001D2D62"/>
    <w:rsid w:val="001D3084"/>
    <w:rsid w:val="001D4A07"/>
    <w:rsid w:val="001E0EE9"/>
    <w:rsid w:val="001E1580"/>
    <w:rsid w:val="001E1663"/>
    <w:rsid w:val="001E19A2"/>
    <w:rsid w:val="001E3AEE"/>
    <w:rsid w:val="001E63C3"/>
    <w:rsid w:val="001E74EF"/>
    <w:rsid w:val="001F0493"/>
    <w:rsid w:val="001F0D68"/>
    <w:rsid w:val="001F225D"/>
    <w:rsid w:val="001F453B"/>
    <w:rsid w:val="001F4CE7"/>
    <w:rsid w:val="00202FEF"/>
    <w:rsid w:val="00203AD5"/>
    <w:rsid w:val="00203E17"/>
    <w:rsid w:val="00205B92"/>
    <w:rsid w:val="0020728E"/>
    <w:rsid w:val="00207784"/>
    <w:rsid w:val="00207C78"/>
    <w:rsid w:val="00211DAA"/>
    <w:rsid w:val="002149B2"/>
    <w:rsid w:val="00214B82"/>
    <w:rsid w:val="002156BB"/>
    <w:rsid w:val="002161BC"/>
    <w:rsid w:val="00216DF3"/>
    <w:rsid w:val="00216EDF"/>
    <w:rsid w:val="00220E8C"/>
    <w:rsid w:val="00220FDE"/>
    <w:rsid w:val="002221CD"/>
    <w:rsid w:val="00224CD0"/>
    <w:rsid w:val="00224F2A"/>
    <w:rsid w:val="00225FC4"/>
    <w:rsid w:val="00226F91"/>
    <w:rsid w:val="00232987"/>
    <w:rsid w:val="00234A98"/>
    <w:rsid w:val="00235291"/>
    <w:rsid w:val="00235CD6"/>
    <w:rsid w:val="00237398"/>
    <w:rsid w:val="0024050F"/>
    <w:rsid w:val="002409F6"/>
    <w:rsid w:val="00240C0C"/>
    <w:rsid w:val="00240ED2"/>
    <w:rsid w:val="00241256"/>
    <w:rsid w:val="0024145B"/>
    <w:rsid w:val="00241F27"/>
    <w:rsid w:val="002453BA"/>
    <w:rsid w:val="00246C31"/>
    <w:rsid w:val="0025006F"/>
    <w:rsid w:val="00250C85"/>
    <w:rsid w:val="00250C9A"/>
    <w:rsid w:val="002514BF"/>
    <w:rsid w:val="0025252B"/>
    <w:rsid w:val="00252EA6"/>
    <w:rsid w:val="0025332B"/>
    <w:rsid w:val="00253965"/>
    <w:rsid w:val="00253AB6"/>
    <w:rsid w:val="0025423B"/>
    <w:rsid w:val="00254BAF"/>
    <w:rsid w:val="00254FDF"/>
    <w:rsid w:val="00257F15"/>
    <w:rsid w:val="002634C6"/>
    <w:rsid w:val="00263ADD"/>
    <w:rsid w:val="00263B0F"/>
    <w:rsid w:val="00264B9D"/>
    <w:rsid w:val="00267265"/>
    <w:rsid w:val="00270738"/>
    <w:rsid w:val="0027173C"/>
    <w:rsid w:val="0027251B"/>
    <w:rsid w:val="0027359C"/>
    <w:rsid w:val="00274CDC"/>
    <w:rsid w:val="002757F7"/>
    <w:rsid w:val="00275F71"/>
    <w:rsid w:val="002779BE"/>
    <w:rsid w:val="002804CD"/>
    <w:rsid w:val="00281E97"/>
    <w:rsid w:val="002821F5"/>
    <w:rsid w:val="0028409F"/>
    <w:rsid w:val="002844CC"/>
    <w:rsid w:val="00284DEC"/>
    <w:rsid w:val="00287E66"/>
    <w:rsid w:val="00287F22"/>
    <w:rsid w:val="00290DEB"/>
    <w:rsid w:val="00291A88"/>
    <w:rsid w:val="00291F74"/>
    <w:rsid w:val="00291FDC"/>
    <w:rsid w:val="00292C8F"/>
    <w:rsid w:val="0029370D"/>
    <w:rsid w:val="00293E4E"/>
    <w:rsid w:val="00296218"/>
    <w:rsid w:val="002963E2"/>
    <w:rsid w:val="002978B7"/>
    <w:rsid w:val="002A05F6"/>
    <w:rsid w:val="002A07FF"/>
    <w:rsid w:val="002A3D98"/>
    <w:rsid w:val="002A4A12"/>
    <w:rsid w:val="002A5610"/>
    <w:rsid w:val="002A6073"/>
    <w:rsid w:val="002A7A5B"/>
    <w:rsid w:val="002A7F6F"/>
    <w:rsid w:val="002B2103"/>
    <w:rsid w:val="002B2416"/>
    <w:rsid w:val="002B54BB"/>
    <w:rsid w:val="002B7690"/>
    <w:rsid w:val="002C01DD"/>
    <w:rsid w:val="002C03F3"/>
    <w:rsid w:val="002C1B7A"/>
    <w:rsid w:val="002C351E"/>
    <w:rsid w:val="002C35AF"/>
    <w:rsid w:val="002C623C"/>
    <w:rsid w:val="002C7A87"/>
    <w:rsid w:val="002C7EBE"/>
    <w:rsid w:val="002D055D"/>
    <w:rsid w:val="002D1655"/>
    <w:rsid w:val="002D16CA"/>
    <w:rsid w:val="002D1B33"/>
    <w:rsid w:val="002D40CD"/>
    <w:rsid w:val="002D4D0E"/>
    <w:rsid w:val="002D5357"/>
    <w:rsid w:val="002D5DA1"/>
    <w:rsid w:val="002D70DC"/>
    <w:rsid w:val="002D71DC"/>
    <w:rsid w:val="002D7536"/>
    <w:rsid w:val="002D7760"/>
    <w:rsid w:val="002E252B"/>
    <w:rsid w:val="002E2C60"/>
    <w:rsid w:val="002E5122"/>
    <w:rsid w:val="002E54CB"/>
    <w:rsid w:val="002E5D8D"/>
    <w:rsid w:val="002E7851"/>
    <w:rsid w:val="002F2FA5"/>
    <w:rsid w:val="002F3904"/>
    <w:rsid w:val="002F3D80"/>
    <w:rsid w:val="002F6B0A"/>
    <w:rsid w:val="002F6FD0"/>
    <w:rsid w:val="002F7289"/>
    <w:rsid w:val="002F782C"/>
    <w:rsid w:val="00301C3E"/>
    <w:rsid w:val="003034BC"/>
    <w:rsid w:val="00303D84"/>
    <w:rsid w:val="003051C1"/>
    <w:rsid w:val="00305DF4"/>
    <w:rsid w:val="0031017C"/>
    <w:rsid w:val="00311015"/>
    <w:rsid w:val="00311406"/>
    <w:rsid w:val="003128A8"/>
    <w:rsid w:val="0031314C"/>
    <w:rsid w:val="003131A9"/>
    <w:rsid w:val="0031560D"/>
    <w:rsid w:val="0031625E"/>
    <w:rsid w:val="003173F4"/>
    <w:rsid w:val="00321352"/>
    <w:rsid w:val="00321FAD"/>
    <w:rsid w:val="00322ABD"/>
    <w:rsid w:val="00322E47"/>
    <w:rsid w:val="00323243"/>
    <w:rsid w:val="003248C4"/>
    <w:rsid w:val="00325E0E"/>
    <w:rsid w:val="00326112"/>
    <w:rsid w:val="00330D29"/>
    <w:rsid w:val="00331BF6"/>
    <w:rsid w:val="0033274E"/>
    <w:rsid w:val="003335D7"/>
    <w:rsid w:val="0033408B"/>
    <w:rsid w:val="00334ADF"/>
    <w:rsid w:val="00336620"/>
    <w:rsid w:val="00336A4B"/>
    <w:rsid w:val="00340140"/>
    <w:rsid w:val="00340D6F"/>
    <w:rsid w:val="00340EA1"/>
    <w:rsid w:val="00341212"/>
    <w:rsid w:val="003416A3"/>
    <w:rsid w:val="003418B0"/>
    <w:rsid w:val="00343822"/>
    <w:rsid w:val="00345288"/>
    <w:rsid w:val="00345B4E"/>
    <w:rsid w:val="003504F8"/>
    <w:rsid w:val="00350B72"/>
    <w:rsid w:val="003528CD"/>
    <w:rsid w:val="00356443"/>
    <w:rsid w:val="00356CF1"/>
    <w:rsid w:val="00357061"/>
    <w:rsid w:val="003577CE"/>
    <w:rsid w:val="00363764"/>
    <w:rsid w:val="00363BD4"/>
    <w:rsid w:val="00365495"/>
    <w:rsid w:val="003667F7"/>
    <w:rsid w:val="00366A2D"/>
    <w:rsid w:val="00371299"/>
    <w:rsid w:val="00372EBA"/>
    <w:rsid w:val="0037301B"/>
    <w:rsid w:val="00376985"/>
    <w:rsid w:val="0037700C"/>
    <w:rsid w:val="003805FE"/>
    <w:rsid w:val="0038125A"/>
    <w:rsid w:val="00382CE9"/>
    <w:rsid w:val="003848F9"/>
    <w:rsid w:val="00384D4A"/>
    <w:rsid w:val="00386711"/>
    <w:rsid w:val="00387DE6"/>
    <w:rsid w:val="00390732"/>
    <w:rsid w:val="00391B46"/>
    <w:rsid w:val="00391E6C"/>
    <w:rsid w:val="003922BF"/>
    <w:rsid w:val="00393C0C"/>
    <w:rsid w:val="00394D21"/>
    <w:rsid w:val="003973A9"/>
    <w:rsid w:val="003A1772"/>
    <w:rsid w:val="003A21A4"/>
    <w:rsid w:val="003A2413"/>
    <w:rsid w:val="003A2D40"/>
    <w:rsid w:val="003A409D"/>
    <w:rsid w:val="003A478C"/>
    <w:rsid w:val="003A4835"/>
    <w:rsid w:val="003A60BA"/>
    <w:rsid w:val="003A66CE"/>
    <w:rsid w:val="003A73F0"/>
    <w:rsid w:val="003B1C4D"/>
    <w:rsid w:val="003B29DE"/>
    <w:rsid w:val="003B2B8A"/>
    <w:rsid w:val="003B2CFB"/>
    <w:rsid w:val="003B5E3B"/>
    <w:rsid w:val="003C2B73"/>
    <w:rsid w:val="003C45A2"/>
    <w:rsid w:val="003C463B"/>
    <w:rsid w:val="003C58AC"/>
    <w:rsid w:val="003C5AC9"/>
    <w:rsid w:val="003D06BF"/>
    <w:rsid w:val="003D248A"/>
    <w:rsid w:val="003D2D21"/>
    <w:rsid w:val="003D32AC"/>
    <w:rsid w:val="003D371A"/>
    <w:rsid w:val="003D44B5"/>
    <w:rsid w:val="003D4504"/>
    <w:rsid w:val="003E06B1"/>
    <w:rsid w:val="003E125F"/>
    <w:rsid w:val="003E27DE"/>
    <w:rsid w:val="003E2BC5"/>
    <w:rsid w:val="003E33C7"/>
    <w:rsid w:val="003E451F"/>
    <w:rsid w:val="003E5167"/>
    <w:rsid w:val="003E5A70"/>
    <w:rsid w:val="003E5FDC"/>
    <w:rsid w:val="003E6124"/>
    <w:rsid w:val="003E6D9E"/>
    <w:rsid w:val="003E7C38"/>
    <w:rsid w:val="003F06E3"/>
    <w:rsid w:val="003F2E50"/>
    <w:rsid w:val="003F3E55"/>
    <w:rsid w:val="003F7E3F"/>
    <w:rsid w:val="004024C1"/>
    <w:rsid w:val="00402CB8"/>
    <w:rsid w:val="004031BE"/>
    <w:rsid w:val="00403239"/>
    <w:rsid w:val="00405543"/>
    <w:rsid w:val="004069F9"/>
    <w:rsid w:val="0040780D"/>
    <w:rsid w:val="00411B99"/>
    <w:rsid w:val="00413485"/>
    <w:rsid w:val="004135A9"/>
    <w:rsid w:val="00413B69"/>
    <w:rsid w:val="004142F5"/>
    <w:rsid w:val="004144FB"/>
    <w:rsid w:val="00415390"/>
    <w:rsid w:val="00416189"/>
    <w:rsid w:val="0041642F"/>
    <w:rsid w:val="00420E55"/>
    <w:rsid w:val="00421D41"/>
    <w:rsid w:val="0042206F"/>
    <w:rsid w:val="00422950"/>
    <w:rsid w:val="004229A3"/>
    <w:rsid w:val="0042451A"/>
    <w:rsid w:val="004250FB"/>
    <w:rsid w:val="004251B1"/>
    <w:rsid w:val="00426643"/>
    <w:rsid w:val="004266F1"/>
    <w:rsid w:val="00430552"/>
    <w:rsid w:val="00430C39"/>
    <w:rsid w:val="00431295"/>
    <w:rsid w:val="0043129C"/>
    <w:rsid w:val="004321FC"/>
    <w:rsid w:val="00432B09"/>
    <w:rsid w:val="0043384B"/>
    <w:rsid w:val="004340F4"/>
    <w:rsid w:val="004346BF"/>
    <w:rsid w:val="00434A9A"/>
    <w:rsid w:val="0043595D"/>
    <w:rsid w:val="0043617A"/>
    <w:rsid w:val="00437424"/>
    <w:rsid w:val="004404C6"/>
    <w:rsid w:val="00441074"/>
    <w:rsid w:val="0044178E"/>
    <w:rsid w:val="004425F4"/>
    <w:rsid w:val="00442D0C"/>
    <w:rsid w:val="00442ED9"/>
    <w:rsid w:val="00442F09"/>
    <w:rsid w:val="00443FD3"/>
    <w:rsid w:val="00444095"/>
    <w:rsid w:val="004440FD"/>
    <w:rsid w:val="00444E06"/>
    <w:rsid w:val="00445896"/>
    <w:rsid w:val="0044631D"/>
    <w:rsid w:val="00446ECC"/>
    <w:rsid w:val="004500F2"/>
    <w:rsid w:val="00450985"/>
    <w:rsid w:val="004509A6"/>
    <w:rsid w:val="00451F61"/>
    <w:rsid w:val="00452901"/>
    <w:rsid w:val="00455852"/>
    <w:rsid w:val="0046006D"/>
    <w:rsid w:val="0046407C"/>
    <w:rsid w:val="004676C7"/>
    <w:rsid w:val="00470732"/>
    <w:rsid w:val="00472E7B"/>
    <w:rsid w:val="00473DBB"/>
    <w:rsid w:val="00474F57"/>
    <w:rsid w:val="004766AA"/>
    <w:rsid w:val="00477538"/>
    <w:rsid w:val="004777AE"/>
    <w:rsid w:val="0048023E"/>
    <w:rsid w:val="00481371"/>
    <w:rsid w:val="004820CD"/>
    <w:rsid w:val="00483190"/>
    <w:rsid w:val="00483EF6"/>
    <w:rsid w:val="00485D1B"/>
    <w:rsid w:val="0048697A"/>
    <w:rsid w:val="00486B93"/>
    <w:rsid w:val="004878D9"/>
    <w:rsid w:val="00487C8D"/>
    <w:rsid w:val="00487D38"/>
    <w:rsid w:val="0049039D"/>
    <w:rsid w:val="004913F1"/>
    <w:rsid w:val="00491658"/>
    <w:rsid w:val="00491F4F"/>
    <w:rsid w:val="004934D5"/>
    <w:rsid w:val="004943CF"/>
    <w:rsid w:val="00497899"/>
    <w:rsid w:val="004A2A50"/>
    <w:rsid w:val="004B0D50"/>
    <w:rsid w:val="004B156A"/>
    <w:rsid w:val="004B23E1"/>
    <w:rsid w:val="004B3CA9"/>
    <w:rsid w:val="004B4B60"/>
    <w:rsid w:val="004B4CFE"/>
    <w:rsid w:val="004B5625"/>
    <w:rsid w:val="004B631F"/>
    <w:rsid w:val="004B6BAE"/>
    <w:rsid w:val="004C0766"/>
    <w:rsid w:val="004C11A6"/>
    <w:rsid w:val="004C2F6A"/>
    <w:rsid w:val="004C419F"/>
    <w:rsid w:val="004C4692"/>
    <w:rsid w:val="004C4B16"/>
    <w:rsid w:val="004C52E2"/>
    <w:rsid w:val="004C542A"/>
    <w:rsid w:val="004C5600"/>
    <w:rsid w:val="004C5867"/>
    <w:rsid w:val="004C5D97"/>
    <w:rsid w:val="004C724C"/>
    <w:rsid w:val="004C7F20"/>
    <w:rsid w:val="004D09D3"/>
    <w:rsid w:val="004D1AAF"/>
    <w:rsid w:val="004D47C4"/>
    <w:rsid w:val="004D4A67"/>
    <w:rsid w:val="004D5D9F"/>
    <w:rsid w:val="004E1B32"/>
    <w:rsid w:val="004E354B"/>
    <w:rsid w:val="004E6ADC"/>
    <w:rsid w:val="004E740A"/>
    <w:rsid w:val="004E7BCD"/>
    <w:rsid w:val="004F0853"/>
    <w:rsid w:val="004F1AC3"/>
    <w:rsid w:val="004F2057"/>
    <w:rsid w:val="004F25ED"/>
    <w:rsid w:val="004F3338"/>
    <w:rsid w:val="004F37A3"/>
    <w:rsid w:val="004F6EDA"/>
    <w:rsid w:val="0050170C"/>
    <w:rsid w:val="00501D27"/>
    <w:rsid w:val="00502CA5"/>
    <w:rsid w:val="005075DB"/>
    <w:rsid w:val="00510766"/>
    <w:rsid w:val="00510D5E"/>
    <w:rsid w:val="00511785"/>
    <w:rsid w:val="00511858"/>
    <w:rsid w:val="00512EBD"/>
    <w:rsid w:val="00513BFF"/>
    <w:rsid w:val="00513CF3"/>
    <w:rsid w:val="005140D8"/>
    <w:rsid w:val="00515B3D"/>
    <w:rsid w:val="00515D9C"/>
    <w:rsid w:val="00516E33"/>
    <w:rsid w:val="005220D4"/>
    <w:rsid w:val="0052256B"/>
    <w:rsid w:val="005228FA"/>
    <w:rsid w:val="005230BD"/>
    <w:rsid w:val="005233CD"/>
    <w:rsid w:val="00523975"/>
    <w:rsid w:val="00524557"/>
    <w:rsid w:val="0052697A"/>
    <w:rsid w:val="00530E63"/>
    <w:rsid w:val="005313D8"/>
    <w:rsid w:val="005315E8"/>
    <w:rsid w:val="00531681"/>
    <w:rsid w:val="00531D48"/>
    <w:rsid w:val="00532BC8"/>
    <w:rsid w:val="00534BC6"/>
    <w:rsid w:val="0053536E"/>
    <w:rsid w:val="0053585C"/>
    <w:rsid w:val="005360E9"/>
    <w:rsid w:val="00536927"/>
    <w:rsid w:val="005375E9"/>
    <w:rsid w:val="00540DE3"/>
    <w:rsid w:val="00541822"/>
    <w:rsid w:val="005431C9"/>
    <w:rsid w:val="005455C2"/>
    <w:rsid w:val="0054591F"/>
    <w:rsid w:val="0054636D"/>
    <w:rsid w:val="0054654F"/>
    <w:rsid w:val="00546FE6"/>
    <w:rsid w:val="005519FB"/>
    <w:rsid w:val="005551E2"/>
    <w:rsid w:val="00555FAE"/>
    <w:rsid w:val="005567B5"/>
    <w:rsid w:val="0055760B"/>
    <w:rsid w:val="005613DA"/>
    <w:rsid w:val="00561903"/>
    <w:rsid w:val="005620BB"/>
    <w:rsid w:val="0056291B"/>
    <w:rsid w:val="005639DC"/>
    <w:rsid w:val="0056445F"/>
    <w:rsid w:val="00564762"/>
    <w:rsid w:val="005652BF"/>
    <w:rsid w:val="00565966"/>
    <w:rsid w:val="005667C3"/>
    <w:rsid w:val="00570A13"/>
    <w:rsid w:val="00570F4C"/>
    <w:rsid w:val="00571997"/>
    <w:rsid w:val="00572F13"/>
    <w:rsid w:val="0057320F"/>
    <w:rsid w:val="005738EC"/>
    <w:rsid w:val="00575121"/>
    <w:rsid w:val="0057603D"/>
    <w:rsid w:val="005760CC"/>
    <w:rsid w:val="00577380"/>
    <w:rsid w:val="00577A0F"/>
    <w:rsid w:val="00580330"/>
    <w:rsid w:val="0058166E"/>
    <w:rsid w:val="0058297B"/>
    <w:rsid w:val="005834D0"/>
    <w:rsid w:val="0058378C"/>
    <w:rsid w:val="0058383C"/>
    <w:rsid w:val="00584D43"/>
    <w:rsid w:val="00585FA4"/>
    <w:rsid w:val="0058675F"/>
    <w:rsid w:val="0058753D"/>
    <w:rsid w:val="005912C7"/>
    <w:rsid w:val="00591CA9"/>
    <w:rsid w:val="005923B9"/>
    <w:rsid w:val="00592CEB"/>
    <w:rsid w:val="0059366B"/>
    <w:rsid w:val="005942AD"/>
    <w:rsid w:val="00594432"/>
    <w:rsid w:val="005947CC"/>
    <w:rsid w:val="00595274"/>
    <w:rsid w:val="005958D3"/>
    <w:rsid w:val="00595BFA"/>
    <w:rsid w:val="00595CBC"/>
    <w:rsid w:val="005A03C1"/>
    <w:rsid w:val="005A1A88"/>
    <w:rsid w:val="005A26B0"/>
    <w:rsid w:val="005A3E95"/>
    <w:rsid w:val="005A46AD"/>
    <w:rsid w:val="005A49DE"/>
    <w:rsid w:val="005B0694"/>
    <w:rsid w:val="005B07EC"/>
    <w:rsid w:val="005B0EAC"/>
    <w:rsid w:val="005B1FAD"/>
    <w:rsid w:val="005B2410"/>
    <w:rsid w:val="005B393E"/>
    <w:rsid w:val="005B6C25"/>
    <w:rsid w:val="005B6FE1"/>
    <w:rsid w:val="005B7CD9"/>
    <w:rsid w:val="005C17D5"/>
    <w:rsid w:val="005C1B00"/>
    <w:rsid w:val="005C1C00"/>
    <w:rsid w:val="005C41CA"/>
    <w:rsid w:val="005C46BF"/>
    <w:rsid w:val="005C4B7F"/>
    <w:rsid w:val="005C5BCE"/>
    <w:rsid w:val="005C7DEA"/>
    <w:rsid w:val="005D06A3"/>
    <w:rsid w:val="005D07A0"/>
    <w:rsid w:val="005D0DDE"/>
    <w:rsid w:val="005D1C34"/>
    <w:rsid w:val="005D42D7"/>
    <w:rsid w:val="005D4766"/>
    <w:rsid w:val="005D7B0B"/>
    <w:rsid w:val="005E0A4C"/>
    <w:rsid w:val="005E0E10"/>
    <w:rsid w:val="005E1BD9"/>
    <w:rsid w:val="005E20D2"/>
    <w:rsid w:val="005E2A98"/>
    <w:rsid w:val="005E5210"/>
    <w:rsid w:val="005E5332"/>
    <w:rsid w:val="005E5AC4"/>
    <w:rsid w:val="005F08B5"/>
    <w:rsid w:val="005F0E78"/>
    <w:rsid w:val="005F1075"/>
    <w:rsid w:val="005F3063"/>
    <w:rsid w:val="005F52FF"/>
    <w:rsid w:val="005F5453"/>
    <w:rsid w:val="005F5885"/>
    <w:rsid w:val="005F5D45"/>
    <w:rsid w:val="005F5F2C"/>
    <w:rsid w:val="005F7032"/>
    <w:rsid w:val="005F708B"/>
    <w:rsid w:val="005F7F3F"/>
    <w:rsid w:val="00601367"/>
    <w:rsid w:val="00601ABC"/>
    <w:rsid w:val="00605189"/>
    <w:rsid w:val="00605E16"/>
    <w:rsid w:val="0060648F"/>
    <w:rsid w:val="006068C5"/>
    <w:rsid w:val="00606A02"/>
    <w:rsid w:val="0061058F"/>
    <w:rsid w:val="00610B52"/>
    <w:rsid w:val="00610B89"/>
    <w:rsid w:val="00612830"/>
    <w:rsid w:val="006132E6"/>
    <w:rsid w:val="006142D6"/>
    <w:rsid w:val="006149E5"/>
    <w:rsid w:val="00616B77"/>
    <w:rsid w:val="00623D5E"/>
    <w:rsid w:val="006240A1"/>
    <w:rsid w:val="006241A7"/>
    <w:rsid w:val="00625C74"/>
    <w:rsid w:val="006321C0"/>
    <w:rsid w:val="00633CA8"/>
    <w:rsid w:val="00634149"/>
    <w:rsid w:val="00637303"/>
    <w:rsid w:val="0063769B"/>
    <w:rsid w:val="0064174E"/>
    <w:rsid w:val="00642583"/>
    <w:rsid w:val="006443F2"/>
    <w:rsid w:val="00645382"/>
    <w:rsid w:val="00647B79"/>
    <w:rsid w:val="00647E8E"/>
    <w:rsid w:val="00650AB5"/>
    <w:rsid w:val="00650DAC"/>
    <w:rsid w:val="0065269B"/>
    <w:rsid w:val="00652773"/>
    <w:rsid w:val="00653EF7"/>
    <w:rsid w:val="0065497A"/>
    <w:rsid w:val="00655BCE"/>
    <w:rsid w:val="00655C8D"/>
    <w:rsid w:val="00657365"/>
    <w:rsid w:val="006574EC"/>
    <w:rsid w:val="00657890"/>
    <w:rsid w:val="006644D8"/>
    <w:rsid w:val="006652DC"/>
    <w:rsid w:val="00667388"/>
    <w:rsid w:val="00667AC9"/>
    <w:rsid w:val="006704B7"/>
    <w:rsid w:val="0067060D"/>
    <w:rsid w:val="00670A13"/>
    <w:rsid w:val="00670C40"/>
    <w:rsid w:val="00671EFA"/>
    <w:rsid w:val="00672494"/>
    <w:rsid w:val="00674699"/>
    <w:rsid w:val="00674978"/>
    <w:rsid w:val="00674B38"/>
    <w:rsid w:val="00674D28"/>
    <w:rsid w:val="006750A0"/>
    <w:rsid w:val="00675275"/>
    <w:rsid w:val="00675814"/>
    <w:rsid w:val="00676ECD"/>
    <w:rsid w:val="00677B46"/>
    <w:rsid w:val="0068002E"/>
    <w:rsid w:val="00680367"/>
    <w:rsid w:val="00681144"/>
    <w:rsid w:val="00681429"/>
    <w:rsid w:val="00685E7D"/>
    <w:rsid w:val="006864E8"/>
    <w:rsid w:val="006867C3"/>
    <w:rsid w:val="00687081"/>
    <w:rsid w:val="00687B10"/>
    <w:rsid w:val="006906E8"/>
    <w:rsid w:val="00690A2D"/>
    <w:rsid w:val="006912DF"/>
    <w:rsid w:val="00693410"/>
    <w:rsid w:val="00693923"/>
    <w:rsid w:val="00694590"/>
    <w:rsid w:val="006948D3"/>
    <w:rsid w:val="00694C92"/>
    <w:rsid w:val="00695E48"/>
    <w:rsid w:val="006A0147"/>
    <w:rsid w:val="006A1165"/>
    <w:rsid w:val="006A1C2A"/>
    <w:rsid w:val="006A43EF"/>
    <w:rsid w:val="006A4853"/>
    <w:rsid w:val="006A4D8E"/>
    <w:rsid w:val="006A4EF6"/>
    <w:rsid w:val="006A7568"/>
    <w:rsid w:val="006B02B7"/>
    <w:rsid w:val="006B19CA"/>
    <w:rsid w:val="006B3793"/>
    <w:rsid w:val="006B5BD0"/>
    <w:rsid w:val="006B6B17"/>
    <w:rsid w:val="006B7619"/>
    <w:rsid w:val="006B7A77"/>
    <w:rsid w:val="006C030A"/>
    <w:rsid w:val="006C0849"/>
    <w:rsid w:val="006C1E49"/>
    <w:rsid w:val="006C1F13"/>
    <w:rsid w:val="006C2CB8"/>
    <w:rsid w:val="006C2E5D"/>
    <w:rsid w:val="006C3346"/>
    <w:rsid w:val="006C451A"/>
    <w:rsid w:val="006C4E7E"/>
    <w:rsid w:val="006C51CD"/>
    <w:rsid w:val="006C57FC"/>
    <w:rsid w:val="006C71BB"/>
    <w:rsid w:val="006C7D91"/>
    <w:rsid w:val="006D0EED"/>
    <w:rsid w:val="006D13B4"/>
    <w:rsid w:val="006D1FCE"/>
    <w:rsid w:val="006D292B"/>
    <w:rsid w:val="006D2F51"/>
    <w:rsid w:val="006D3B0C"/>
    <w:rsid w:val="006D4388"/>
    <w:rsid w:val="006D5001"/>
    <w:rsid w:val="006D5034"/>
    <w:rsid w:val="006D6E24"/>
    <w:rsid w:val="006E033C"/>
    <w:rsid w:val="006E0982"/>
    <w:rsid w:val="006E156B"/>
    <w:rsid w:val="006E15C6"/>
    <w:rsid w:val="006E2022"/>
    <w:rsid w:val="006E2624"/>
    <w:rsid w:val="006E2B8A"/>
    <w:rsid w:val="006E3A2E"/>
    <w:rsid w:val="006E3A6C"/>
    <w:rsid w:val="006E3D12"/>
    <w:rsid w:val="006E4521"/>
    <w:rsid w:val="006E6A02"/>
    <w:rsid w:val="006E6CFC"/>
    <w:rsid w:val="006E744F"/>
    <w:rsid w:val="006F0BB4"/>
    <w:rsid w:val="006F13BF"/>
    <w:rsid w:val="006F1624"/>
    <w:rsid w:val="006F330A"/>
    <w:rsid w:val="006F46DC"/>
    <w:rsid w:val="007001AE"/>
    <w:rsid w:val="00701242"/>
    <w:rsid w:val="00701F2B"/>
    <w:rsid w:val="00702E43"/>
    <w:rsid w:val="007036E0"/>
    <w:rsid w:val="00705C8B"/>
    <w:rsid w:val="0070650A"/>
    <w:rsid w:val="00707A5D"/>
    <w:rsid w:val="00710734"/>
    <w:rsid w:val="007114BA"/>
    <w:rsid w:val="00711B79"/>
    <w:rsid w:val="007120F8"/>
    <w:rsid w:val="00714A5C"/>
    <w:rsid w:val="00715C2F"/>
    <w:rsid w:val="00717421"/>
    <w:rsid w:val="00720769"/>
    <w:rsid w:val="0072174D"/>
    <w:rsid w:val="0072201E"/>
    <w:rsid w:val="007225F0"/>
    <w:rsid w:val="007234DB"/>
    <w:rsid w:val="00724392"/>
    <w:rsid w:val="00724EA5"/>
    <w:rsid w:val="00726E6B"/>
    <w:rsid w:val="007271ED"/>
    <w:rsid w:val="00727B27"/>
    <w:rsid w:val="00730F0D"/>
    <w:rsid w:val="00730F17"/>
    <w:rsid w:val="00732BF2"/>
    <w:rsid w:val="00734005"/>
    <w:rsid w:val="007343D4"/>
    <w:rsid w:val="00734D45"/>
    <w:rsid w:val="00734E54"/>
    <w:rsid w:val="007351BC"/>
    <w:rsid w:val="0073550C"/>
    <w:rsid w:val="00735BC4"/>
    <w:rsid w:val="00737112"/>
    <w:rsid w:val="007415B7"/>
    <w:rsid w:val="00741F75"/>
    <w:rsid w:val="00742374"/>
    <w:rsid w:val="0074249B"/>
    <w:rsid w:val="007472B8"/>
    <w:rsid w:val="00750DB6"/>
    <w:rsid w:val="00752BCE"/>
    <w:rsid w:val="00754EF8"/>
    <w:rsid w:val="00756468"/>
    <w:rsid w:val="00756F47"/>
    <w:rsid w:val="00756FC8"/>
    <w:rsid w:val="00760194"/>
    <w:rsid w:val="00762627"/>
    <w:rsid w:val="0076346C"/>
    <w:rsid w:val="00765137"/>
    <w:rsid w:val="00765898"/>
    <w:rsid w:val="007672E7"/>
    <w:rsid w:val="007703E5"/>
    <w:rsid w:val="00771D18"/>
    <w:rsid w:val="00774A8D"/>
    <w:rsid w:val="0077533E"/>
    <w:rsid w:val="007806CF"/>
    <w:rsid w:val="00780A08"/>
    <w:rsid w:val="00781892"/>
    <w:rsid w:val="00782318"/>
    <w:rsid w:val="0078305F"/>
    <w:rsid w:val="00784426"/>
    <w:rsid w:val="00784A86"/>
    <w:rsid w:val="00785790"/>
    <w:rsid w:val="007866B3"/>
    <w:rsid w:val="007909EF"/>
    <w:rsid w:val="00791815"/>
    <w:rsid w:val="007936FF"/>
    <w:rsid w:val="00795F63"/>
    <w:rsid w:val="007A0424"/>
    <w:rsid w:val="007A0ADC"/>
    <w:rsid w:val="007A21D8"/>
    <w:rsid w:val="007A2D8B"/>
    <w:rsid w:val="007A3351"/>
    <w:rsid w:val="007A39BF"/>
    <w:rsid w:val="007A3E20"/>
    <w:rsid w:val="007A6720"/>
    <w:rsid w:val="007A6ADA"/>
    <w:rsid w:val="007A6B4D"/>
    <w:rsid w:val="007B0E0B"/>
    <w:rsid w:val="007B27A2"/>
    <w:rsid w:val="007B349E"/>
    <w:rsid w:val="007B34C2"/>
    <w:rsid w:val="007B3832"/>
    <w:rsid w:val="007B3C76"/>
    <w:rsid w:val="007B460A"/>
    <w:rsid w:val="007B487D"/>
    <w:rsid w:val="007B5252"/>
    <w:rsid w:val="007B62E2"/>
    <w:rsid w:val="007C054A"/>
    <w:rsid w:val="007C110E"/>
    <w:rsid w:val="007C16A5"/>
    <w:rsid w:val="007C1B6C"/>
    <w:rsid w:val="007C2388"/>
    <w:rsid w:val="007C2A31"/>
    <w:rsid w:val="007C455C"/>
    <w:rsid w:val="007C4E70"/>
    <w:rsid w:val="007C58F8"/>
    <w:rsid w:val="007C5E90"/>
    <w:rsid w:val="007D008F"/>
    <w:rsid w:val="007D0295"/>
    <w:rsid w:val="007D11A2"/>
    <w:rsid w:val="007D1B8F"/>
    <w:rsid w:val="007D28F3"/>
    <w:rsid w:val="007D2B6B"/>
    <w:rsid w:val="007D301F"/>
    <w:rsid w:val="007D33DB"/>
    <w:rsid w:val="007D65CE"/>
    <w:rsid w:val="007D6A56"/>
    <w:rsid w:val="007D6EA5"/>
    <w:rsid w:val="007E0141"/>
    <w:rsid w:val="007E3FF6"/>
    <w:rsid w:val="007E4765"/>
    <w:rsid w:val="007E5017"/>
    <w:rsid w:val="007E5B6A"/>
    <w:rsid w:val="007F17E6"/>
    <w:rsid w:val="007F2405"/>
    <w:rsid w:val="007F2516"/>
    <w:rsid w:val="007F5271"/>
    <w:rsid w:val="007F534A"/>
    <w:rsid w:val="007F5640"/>
    <w:rsid w:val="007F5A21"/>
    <w:rsid w:val="007F79C5"/>
    <w:rsid w:val="00801D05"/>
    <w:rsid w:val="00802804"/>
    <w:rsid w:val="008033E9"/>
    <w:rsid w:val="00813DAB"/>
    <w:rsid w:val="00813F56"/>
    <w:rsid w:val="008148CB"/>
    <w:rsid w:val="00814E52"/>
    <w:rsid w:val="00815571"/>
    <w:rsid w:val="00816A31"/>
    <w:rsid w:val="00820EEA"/>
    <w:rsid w:val="008218AE"/>
    <w:rsid w:val="00821B06"/>
    <w:rsid w:val="00821BFE"/>
    <w:rsid w:val="00822405"/>
    <w:rsid w:val="00822AA3"/>
    <w:rsid w:val="00822F71"/>
    <w:rsid w:val="00826ABA"/>
    <w:rsid w:val="0082775A"/>
    <w:rsid w:val="00830689"/>
    <w:rsid w:val="0083091E"/>
    <w:rsid w:val="0083116B"/>
    <w:rsid w:val="00831DE0"/>
    <w:rsid w:val="00831FE4"/>
    <w:rsid w:val="00834D62"/>
    <w:rsid w:val="00835403"/>
    <w:rsid w:val="0083615F"/>
    <w:rsid w:val="008369F1"/>
    <w:rsid w:val="008373C6"/>
    <w:rsid w:val="008409AB"/>
    <w:rsid w:val="00843554"/>
    <w:rsid w:val="00845391"/>
    <w:rsid w:val="00850EA9"/>
    <w:rsid w:val="00851434"/>
    <w:rsid w:val="00851ED0"/>
    <w:rsid w:val="00852052"/>
    <w:rsid w:val="00852104"/>
    <w:rsid w:val="00852F60"/>
    <w:rsid w:val="008544EC"/>
    <w:rsid w:val="008550A4"/>
    <w:rsid w:val="00855333"/>
    <w:rsid w:val="00855FB5"/>
    <w:rsid w:val="008574E1"/>
    <w:rsid w:val="008628BC"/>
    <w:rsid w:val="00862AE9"/>
    <w:rsid w:val="00862D74"/>
    <w:rsid w:val="0086337E"/>
    <w:rsid w:val="008638E6"/>
    <w:rsid w:val="00865B71"/>
    <w:rsid w:val="00867CF3"/>
    <w:rsid w:val="00871139"/>
    <w:rsid w:val="00871BAF"/>
    <w:rsid w:val="008725D2"/>
    <w:rsid w:val="00872A4A"/>
    <w:rsid w:val="00872E61"/>
    <w:rsid w:val="00874055"/>
    <w:rsid w:val="00874B23"/>
    <w:rsid w:val="00881D1E"/>
    <w:rsid w:val="00883A1B"/>
    <w:rsid w:val="00884440"/>
    <w:rsid w:val="00885519"/>
    <w:rsid w:val="00891966"/>
    <w:rsid w:val="008931AF"/>
    <w:rsid w:val="00893249"/>
    <w:rsid w:val="0089343E"/>
    <w:rsid w:val="00893C66"/>
    <w:rsid w:val="00893F0C"/>
    <w:rsid w:val="00895E3C"/>
    <w:rsid w:val="008969CE"/>
    <w:rsid w:val="008975CD"/>
    <w:rsid w:val="008A4265"/>
    <w:rsid w:val="008A492E"/>
    <w:rsid w:val="008A4CD5"/>
    <w:rsid w:val="008A61BB"/>
    <w:rsid w:val="008A679F"/>
    <w:rsid w:val="008A7352"/>
    <w:rsid w:val="008A75EB"/>
    <w:rsid w:val="008A7C38"/>
    <w:rsid w:val="008B12AB"/>
    <w:rsid w:val="008B18E8"/>
    <w:rsid w:val="008B25EA"/>
    <w:rsid w:val="008B2F05"/>
    <w:rsid w:val="008B5583"/>
    <w:rsid w:val="008B571E"/>
    <w:rsid w:val="008B6169"/>
    <w:rsid w:val="008B7182"/>
    <w:rsid w:val="008B7B88"/>
    <w:rsid w:val="008C17D5"/>
    <w:rsid w:val="008C1F37"/>
    <w:rsid w:val="008C5B57"/>
    <w:rsid w:val="008C67E6"/>
    <w:rsid w:val="008D034B"/>
    <w:rsid w:val="008D0DA2"/>
    <w:rsid w:val="008D3DA4"/>
    <w:rsid w:val="008D4E31"/>
    <w:rsid w:val="008D4EB7"/>
    <w:rsid w:val="008D534B"/>
    <w:rsid w:val="008D7D0C"/>
    <w:rsid w:val="008E0138"/>
    <w:rsid w:val="008E2849"/>
    <w:rsid w:val="008E3039"/>
    <w:rsid w:val="008E3165"/>
    <w:rsid w:val="008E38EB"/>
    <w:rsid w:val="008E4D11"/>
    <w:rsid w:val="008E501B"/>
    <w:rsid w:val="008E7B50"/>
    <w:rsid w:val="008E7F3D"/>
    <w:rsid w:val="008E7F44"/>
    <w:rsid w:val="008F0467"/>
    <w:rsid w:val="008F06E0"/>
    <w:rsid w:val="008F0CCA"/>
    <w:rsid w:val="008F1499"/>
    <w:rsid w:val="008F2497"/>
    <w:rsid w:val="008F34DD"/>
    <w:rsid w:val="008F3683"/>
    <w:rsid w:val="008F382C"/>
    <w:rsid w:val="008F475C"/>
    <w:rsid w:val="008F55C2"/>
    <w:rsid w:val="008F58AC"/>
    <w:rsid w:val="008F6829"/>
    <w:rsid w:val="00902F9C"/>
    <w:rsid w:val="00903489"/>
    <w:rsid w:val="00903566"/>
    <w:rsid w:val="00904905"/>
    <w:rsid w:val="00904F29"/>
    <w:rsid w:val="00906B25"/>
    <w:rsid w:val="0090710B"/>
    <w:rsid w:val="009074EA"/>
    <w:rsid w:val="00907908"/>
    <w:rsid w:val="00907E1D"/>
    <w:rsid w:val="00910647"/>
    <w:rsid w:val="00912591"/>
    <w:rsid w:val="00912F86"/>
    <w:rsid w:val="009134FA"/>
    <w:rsid w:val="00913D83"/>
    <w:rsid w:val="0091467F"/>
    <w:rsid w:val="00916215"/>
    <w:rsid w:val="00916299"/>
    <w:rsid w:val="0091695D"/>
    <w:rsid w:val="00917122"/>
    <w:rsid w:val="009172F4"/>
    <w:rsid w:val="0092179F"/>
    <w:rsid w:val="00921CA6"/>
    <w:rsid w:val="0092306D"/>
    <w:rsid w:val="00923B17"/>
    <w:rsid w:val="00924380"/>
    <w:rsid w:val="00926A59"/>
    <w:rsid w:val="009275E5"/>
    <w:rsid w:val="009325CB"/>
    <w:rsid w:val="00932C75"/>
    <w:rsid w:val="00932F73"/>
    <w:rsid w:val="00933FD9"/>
    <w:rsid w:val="00934B0F"/>
    <w:rsid w:val="0093523D"/>
    <w:rsid w:val="009355F7"/>
    <w:rsid w:val="00936027"/>
    <w:rsid w:val="00936C5F"/>
    <w:rsid w:val="0093705F"/>
    <w:rsid w:val="00937949"/>
    <w:rsid w:val="0094021E"/>
    <w:rsid w:val="00940861"/>
    <w:rsid w:val="0094190B"/>
    <w:rsid w:val="009421A8"/>
    <w:rsid w:val="009426CC"/>
    <w:rsid w:val="00944445"/>
    <w:rsid w:val="00944640"/>
    <w:rsid w:val="00944BF8"/>
    <w:rsid w:val="009450D2"/>
    <w:rsid w:val="00946674"/>
    <w:rsid w:val="009502BE"/>
    <w:rsid w:val="009504DF"/>
    <w:rsid w:val="00950A01"/>
    <w:rsid w:val="009511C0"/>
    <w:rsid w:val="00951400"/>
    <w:rsid w:val="009517B0"/>
    <w:rsid w:val="009529BE"/>
    <w:rsid w:val="00953A69"/>
    <w:rsid w:val="00953B9B"/>
    <w:rsid w:val="0095433D"/>
    <w:rsid w:val="009551B7"/>
    <w:rsid w:val="0096072D"/>
    <w:rsid w:val="00960828"/>
    <w:rsid w:val="00960B5D"/>
    <w:rsid w:val="009613D8"/>
    <w:rsid w:val="0096270F"/>
    <w:rsid w:val="00963D79"/>
    <w:rsid w:val="00965717"/>
    <w:rsid w:val="00967C1B"/>
    <w:rsid w:val="00974795"/>
    <w:rsid w:val="00974B80"/>
    <w:rsid w:val="00975C8C"/>
    <w:rsid w:val="00980E6B"/>
    <w:rsid w:val="009810B9"/>
    <w:rsid w:val="009818E7"/>
    <w:rsid w:val="00982745"/>
    <w:rsid w:val="00982FF7"/>
    <w:rsid w:val="0098389B"/>
    <w:rsid w:val="00984412"/>
    <w:rsid w:val="00985C7A"/>
    <w:rsid w:val="00986159"/>
    <w:rsid w:val="00990CFB"/>
    <w:rsid w:val="00990D2A"/>
    <w:rsid w:val="00991562"/>
    <w:rsid w:val="0099159D"/>
    <w:rsid w:val="00992A09"/>
    <w:rsid w:val="00992AB3"/>
    <w:rsid w:val="00993992"/>
    <w:rsid w:val="00993C10"/>
    <w:rsid w:val="009943E6"/>
    <w:rsid w:val="0099531F"/>
    <w:rsid w:val="00997E07"/>
    <w:rsid w:val="009A03C3"/>
    <w:rsid w:val="009A0FB8"/>
    <w:rsid w:val="009A2B41"/>
    <w:rsid w:val="009A34AE"/>
    <w:rsid w:val="009A3544"/>
    <w:rsid w:val="009A44B9"/>
    <w:rsid w:val="009A5563"/>
    <w:rsid w:val="009A569A"/>
    <w:rsid w:val="009A5C96"/>
    <w:rsid w:val="009A657F"/>
    <w:rsid w:val="009A75B8"/>
    <w:rsid w:val="009B42A0"/>
    <w:rsid w:val="009B489E"/>
    <w:rsid w:val="009B6844"/>
    <w:rsid w:val="009B68FE"/>
    <w:rsid w:val="009B6B71"/>
    <w:rsid w:val="009C0D58"/>
    <w:rsid w:val="009C0FE9"/>
    <w:rsid w:val="009C3194"/>
    <w:rsid w:val="009C3429"/>
    <w:rsid w:val="009C35D6"/>
    <w:rsid w:val="009C4391"/>
    <w:rsid w:val="009C490C"/>
    <w:rsid w:val="009C6DDA"/>
    <w:rsid w:val="009D24F5"/>
    <w:rsid w:val="009D57A8"/>
    <w:rsid w:val="009D5C24"/>
    <w:rsid w:val="009D617F"/>
    <w:rsid w:val="009D7BB0"/>
    <w:rsid w:val="009E0EF3"/>
    <w:rsid w:val="009E2747"/>
    <w:rsid w:val="009E2D94"/>
    <w:rsid w:val="009E2F06"/>
    <w:rsid w:val="009E53D8"/>
    <w:rsid w:val="009E59F9"/>
    <w:rsid w:val="009E5CCD"/>
    <w:rsid w:val="009E624F"/>
    <w:rsid w:val="009E6D39"/>
    <w:rsid w:val="009E77C5"/>
    <w:rsid w:val="009E7983"/>
    <w:rsid w:val="009E7C0A"/>
    <w:rsid w:val="009F1EB5"/>
    <w:rsid w:val="009F562F"/>
    <w:rsid w:val="009F5ACF"/>
    <w:rsid w:val="00A0155E"/>
    <w:rsid w:val="00A01FF6"/>
    <w:rsid w:val="00A04601"/>
    <w:rsid w:val="00A05456"/>
    <w:rsid w:val="00A0681D"/>
    <w:rsid w:val="00A0715E"/>
    <w:rsid w:val="00A07256"/>
    <w:rsid w:val="00A07559"/>
    <w:rsid w:val="00A101C7"/>
    <w:rsid w:val="00A10C60"/>
    <w:rsid w:val="00A11B0E"/>
    <w:rsid w:val="00A12B27"/>
    <w:rsid w:val="00A13D20"/>
    <w:rsid w:val="00A143E7"/>
    <w:rsid w:val="00A14C6A"/>
    <w:rsid w:val="00A15883"/>
    <w:rsid w:val="00A15E42"/>
    <w:rsid w:val="00A1677D"/>
    <w:rsid w:val="00A2135F"/>
    <w:rsid w:val="00A21364"/>
    <w:rsid w:val="00A22055"/>
    <w:rsid w:val="00A23EF1"/>
    <w:rsid w:val="00A24FAD"/>
    <w:rsid w:val="00A262E1"/>
    <w:rsid w:val="00A26899"/>
    <w:rsid w:val="00A26D08"/>
    <w:rsid w:val="00A27268"/>
    <w:rsid w:val="00A31E06"/>
    <w:rsid w:val="00A31EA6"/>
    <w:rsid w:val="00A32D28"/>
    <w:rsid w:val="00A330D6"/>
    <w:rsid w:val="00A33842"/>
    <w:rsid w:val="00A33DCC"/>
    <w:rsid w:val="00A35004"/>
    <w:rsid w:val="00A35E5B"/>
    <w:rsid w:val="00A3686B"/>
    <w:rsid w:val="00A404BD"/>
    <w:rsid w:val="00A42F1B"/>
    <w:rsid w:val="00A436D2"/>
    <w:rsid w:val="00A44B7C"/>
    <w:rsid w:val="00A450CE"/>
    <w:rsid w:val="00A45FE9"/>
    <w:rsid w:val="00A51089"/>
    <w:rsid w:val="00A51097"/>
    <w:rsid w:val="00A52FFC"/>
    <w:rsid w:val="00A54E64"/>
    <w:rsid w:val="00A57283"/>
    <w:rsid w:val="00A57CF4"/>
    <w:rsid w:val="00A6053B"/>
    <w:rsid w:val="00A60D4D"/>
    <w:rsid w:val="00A62114"/>
    <w:rsid w:val="00A62255"/>
    <w:rsid w:val="00A62C32"/>
    <w:rsid w:val="00A63591"/>
    <w:rsid w:val="00A6364A"/>
    <w:rsid w:val="00A63683"/>
    <w:rsid w:val="00A63CD9"/>
    <w:rsid w:val="00A64682"/>
    <w:rsid w:val="00A6483F"/>
    <w:rsid w:val="00A65457"/>
    <w:rsid w:val="00A65B16"/>
    <w:rsid w:val="00A65C2D"/>
    <w:rsid w:val="00A65F6A"/>
    <w:rsid w:val="00A6655F"/>
    <w:rsid w:val="00A66685"/>
    <w:rsid w:val="00A66C98"/>
    <w:rsid w:val="00A67587"/>
    <w:rsid w:val="00A679A0"/>
    <w:rsid w:val="00A67F33"/>
    <w:rsid w:val="00A7161E"/>
    <w:rsid w:val="00A73D9C"/>
    <w:rsid w:val="00A73FB1"/>
    <w:rsid w:val="00A752E5"/>
    <w:rsid w:val="00A753DE"/>
    <w:rsid w:val="00A75A02"/>
    <w:rsid w:val="00A774BC"/>
    <w:rsid w:val="00A77662"/>
    <w:rsid w:val="00A776C8"/>
    <w:rsid w:val="00A77885"/>
    <w:rsid w:val="00A77C8F"/>
    <w:rsid w:val="00A80CF7"/>
    <w:rsid w:val="00A80CFF"/>
    <w:rsid w:val="00A8175D"/>
    <w:rsid w:val="00A818A7"/>
    <w:rsid w:val="00A8259D"/>
    <w:rsid w:val="00A82D8E"/>
    <w:rsid w:val="00A83D2E"/>
    <w:rsid w:val="00A84D3E"/>
    <w:rsid w:val="00A85351"/>
    <w:rsid w:val="00A862A6"/>
    <w:rsid w:val="00A8704F"/>
    <w:rsid w:val="00A90007"/>
    <w:rsid w:val="00A9120D"/>
    <w:rsid w:val="00A91741"/>
    <w:rsid w:val="00A93458"/>
    <w:rsid w:val="00A9428B"/>
    <w:rsid w:val="00A95DBA"/>
    <w:rsid w:val="00A96D88"/>
    <w:rsid w:val="00AA0F13"/>
    <w:rsid w:val="00AA3B81"/>
    <w:rsid w:val="00AA4D50"/>
    <w:rsid w:val="00AA4EBD"/>
    <w:rsid w:val="00AA6DED"/>
    <w:rsid w:val="00AB0CD6"/>
    <w:rsid w:val="00AB1578"/>
    <w:rsid w:val="00AB209B"/>
    <w:rsid w:val="00AB310D"/>
    <w:rsid w:val="00AB4729"/>
    <w:rsid w:val="00AB5D39"/>
    <w:rsid w:val="00AB630A"/>
    <w:rsid w:val="00AB6E0D"/>
    <w:rsid w:val="00AB6FEC"/>
    <w:rsid w:val="00AB7289"/>
    <w:rsid w:val="00AB7E33"/>
    <w:rsid w:val="00AC16DD"/>
    <w:rsid w:val="00AC22AF"/>
    <w:rsid w:val="00AC3899"/>
    <w:rsid w:val="00AC3C21"/>
    <w:rsid w:val="00AD0127"/>
    <w:rsid w:val="00AD07F3"/>
    <w:rsid w:val="00AD0F5A"/>
    <w:rsid w:val="00AD15E6"/>
    <w:rsid w:val="00AD185E"/>
    <w:rsid w:val="00AD2736"/>
    <w:rsid w:val="00AD2C7A"/>
    <w:rsid w:val="00AD32DD"/>
    <w:rsid w:val="00AD429B"/>
    <w:rsid w:val="00AD5780"/>
    <w:rsid w:val="00AD59BA"/>
    <w:rsid w:val="00AD6A3F"/>
    <w:rsid w:val="00AD7440"/>
    <w:rsid w:val="00AD78B1"/>
    <w:rsid w:val="00AD7F94"/>
    <w:rsid w:val="00AE149A"/>
    <w:rsid w:val="00AE2647"/>
    <w:rsid w:val="00AE27A5"/>
    <w:rsid w:val="00AE3315"/>
    <w:rsid w:val="00AE3E74"/>
    <w:rsid w:val="00AE7413"/>
    <w:rsid w:val="00AE76B0"/>
    <w:rsid w:val="00AF152D"/>
    <w:rsid w:val="00AF358F"/>
    <w:rsid w:val="00AF6080"/>
    <w:rsid w:val="00AF61A6"/>
    <w:rsid w:val="00AF64A6"/>
    <w:rsid w:val="00AF6980"/>
    <w:rsid w:val="00AF779D"/>
    <w:rsid w:val="00B037F9"/>
    <w:rsid w:val="00B03CF0"/>
    <w:rsid w:val="00B041BC"/>
    <w:rsid w:val="00B04515"/>
    <w:rsid w:val="00B06A77"/>
    <w:rsid w:val="00B06DF8"/>
    <w:rsid w:val="00B10AAD"/>
    <w:rsid w:val="00B11F85"/>
    <w:rsid w:val="00B12C52"/>
    <w:rsid w:val="00B12CFE"/>
    <w:rsid w:val="00B15CA4"/>
    <w:rsid w:val="00B16239"/>
    <w:rsid w:val="00B16851"/>
    <w:rsid w:val="00B17239"/>
    <w:rsid w:val="00B17B13"/>
    <w:rsid w:val="00B216F6"/>
    <w:rsid w:val="00B21B41"/>
    <w:rsid w:val="00B21F34"/>
    <w:rsid w:val="00B2248A"/>
    <w:rsid w:val="00B23479"/>
    <w:rsid w:val="00B243FC"/>
    <w:rsid w:val="00B25254"/>
    <w:rsid w:val="00B2796B"/>
    <w:rsid w:val="00B27BDB"/>
    <w:rsid w:val="00B27C94"/>
    <w:rsid w:val="00B30B1B"/>
    <w:rsid w:val="00B321F6"/>
    <w:rsid w:val="00B327DA"/>
    <w:rsid w:val="00B33E9F"/>
    <w:rsid w:val="00B3436C"/>
    <w:rsid w:val="00B3445F"/>
    <w:rsid w:val="00B34732"/>
    <w:rsid w:val="00B35355"/>
    <w:rsid w:val="00B363F6"/>
    <w:rsid w:val="00B36955"/>
    <w:rsid w:val="00B41BF0"/>
    <w:rsid w:val="00B423D9"/>
    <w:rsid w:val="00B424C1"/>
    <w:rsid w:val="00B430E0"/>
    <w:rsid w:val="00B452AE"/>
    <w:rsid w:val="00B50D2A"/>
    <w:rsid w:val="00B51F64"/>
    <w:rsid w:val="00B54C6A"/>
    <w:rsid w:val="00B553AF"/>
    <w:rsid w:val="00B55919"/>
    <w:rsid w:val="00B56297"/>
    <w:rsid w:val="00B57733"/>
    <w:rsid w:val="00B57C48"/>
    <w:rsid w:val="00B63611"/>
    <w:rsid w:val="00B637D5"/>
    <w:rsid w:val="00B63B1F"/>
    <w:rsid w:val="00B63F28"/>
    <w:rsid w:val="00B66FFF"/>
    <w:rsid w:val="00B73B67"/>
    <w:rsid w:val="00B74B52"/>
    <w:rsid w:val="00B81CC1"/>
    <w:rsid w:val="00B83B1F"/>
    <w:rsid w:val="00B84C9A"/>
    <w:rsid w:val="00B86171"/>
    <w:rsid w:val="00B86653"/>
    <w:rsid w:val="00B9047A"/>
    <w:rsid w:val="00B9060F"/>
    <w:rsid w:val="00B917EB"/>
    <w:rsid w:val="00B93EF2"/>
    <w:rsid w:val="00B941F5"/>
    <w:rsid w:val="00B9496F"/>
    <w:rsid w:val="00B9613F"/>
    <w:rsid w:val="00BA2008"/>
    <w:rsid w:val="00BA2699"/>
    <w:rsid w:val="00BA3D15"/>
    <w:rsid w:val="00BA4CBB"/>
    <w:rsid w:val="00BA5150"/>
    <w:rsid w:val="00BA67B3"/>
    <w:rsid w:val="00BA7535"/>
    <w:rsid w:val="00BA7624"/>
    <w:rsid w:val="00BB0DB6"/>
    <w:rsid w:val="00BB10E0"/>
    <w:rsid w:val="00BB1E6E"/>
    <w:rsid w:val="00BB3FE2"/>
    <w:rsid w:val="00BC18A5"/>
    <w:rsid w:val="00BC19BC"/>
    <w:rsid w:val="00BC22EE"/>
    <w:rsid w:val="00BC3CBF"/>
    <w:rsid w:val="00BC422C"/>
    <w:rsid w:val="00BC442A"/>
    <w:rsid w:val="00BC4B05"/>
    <w:rsid w:val="00BC4CEA"/>
    <w:rsid w:val="00BC72DB"/>
    <w:rsid w:val="00BC7C5E"/>
    <w:rsid w:val="00BD1628"/>
    <w:rsid w:val="00BD226F"/>
    <w:rsid w:val="00BD43EA"/>
    <w:rsid w:val="00BD4C44"/>
    <w:rsid w:val="00BD5612"/>
    <w:rsid w:val="00BD59A4"/>
    <w:rsid w:val="00BD5A2F"/>
    <w:rsid w:val="00BD6C11"/>
    <w:rsid w:val="00BE1D94"/>
    <w:rsid w:val="00BE22F6"/>
    <w:rsid w:val="00BE280C"/>
    <w:rsid w:val="00BE3523"/>
    <w:rsid w:val="00BE35AB"/>
    <w:rsid w:val="00BE3A5D"/>
    <w:rsid w:val="00BE4DD6"/>
    <w:rsid w:val="00BE5713"/>
    <w:rsid w:val="00BE62E9"/>
    <w:rsid w:val="00BE6C01"/>
    <w:rsid w:val="00BF0D59"/>
    <w:rsid w:val="00BF11B8"/>
    <w:rsid w:val="00BF154B"/>
    <w:rsid w:val="00BF3A9E"/>
    <w:rsid w:val="00BF465A"/>
    <w:rsid w:val="00BF48CD"/>
    <w:rsid w:val="00BF4C84"/>
    <w:rsid w:val="00BF591A"/>
    <w:rsid w:val="00BF6A87"/>
    <w:rsid w:val="00BF6C42"/>
    <w:rsid w:val="00C01D23"/>
    <w:rsid w:val="00C02B4E"/>
    <w:rsid w:val="00C02FD4"/>
    <w:rsid w:val="00C051F4"/>
    <w:rsid w:val="00C05B1B"/>
    <w:rsid w:val="00C05B2D"/>
    <w:rsid w:val="00C062E8"/>
    <w:rsid w:val="00C06678"/>
    <w:rsid w:val="00C071D7"/>
    <w:rsid w:val="00C11CAB"/>
    <w:rsid w:val="00C12E0E"/>
    <w:rsid w:val="00C146E6"/>
    <w:rsid w:val="00C20F24"/>
    <w:rsid w:val="00C21388"/>
    <w:rsid w:val="00C2184B"/>
    <w:rsid w:val="00C250BF"/>
    <w:rsid w:val="00C2559C"/>
    <w:rsid w:val="00C259A3"/>
    <w:rsid w:val="00C25AE0"/>
    <w:rsid w:val="00C274C5"/>
    <w:rsid w:val="00C27E01"/>
    <w:rsid w:val="00C30C2F"/>
    <w:rsid w:val="00C3266F"/>
    <w:rsid w:val="00C33793"/>
    <w:rsid w:val="00C33DCB"/>
    <w:rsid w:val="00C33FC3"/>
    <w:rsid w:val="00C3473F"/>
    <w:rsid w:val="00C35BD3"/>
    <w:rsid w:val="00C36577"/>
    <w:rsid w:val="00C3741E"/>
    <w:rsid w:val="00C40A8E"/>
    <w:rsid w:val="00C40B86"/>
    <w:rsid w:val="00C428FF"/>
    <w:rsid w:val="00C42F66"/>
    <w:rsid w:val="00C43987"/>
    <w:rsid w:val="00C44A5D"/>
    <w:rsid w:val="00C44F6D"/>
    <w:rsid w:val="00C45F5F"/>
    <w:rsid w:val="00C46621"/>
    <w:rsid w:val="00C46CA3"/>
    <w:rsid w:val="00C47D19"/>
    <w:rsid w:val="00C5087C"/>
    <w:rsid w:val="00C52B1A"/>
    <w:rsid w:val="00C5397E"/>
    <w:rsid w:val="00C55974"/>
    <w:rsid w:val="00C6089F"/>
    <w:rsid w:val="00C60B85"/>
    <w:rsid w:val="00C626D4"/>
    <w:rsid w:val="00C62EC3"/>
    <w:rsid w:val="00C62F21"/>
    <w:rsid w:val="00C63418"/>
    <w:rsid w:val="00C63C73"/>
    <w:rsid w:val="00C66B4F"/>
    <w:rsid w:val="00C67020"/>
    <w:rsid w:val="00C67566"/>
    <w:rsid w:val="00C70345"/>
    <w:rsid w:val="00C70D5F"/>
    <w:rsid w:val="00C71041"/>
    <w:rsid w:val="00C71DE0"/>
    <w:rsid w:val="00C74339"/>
    <w:rsid w:val="00C74688"/>
    <w:rsid w:val="00C754C8"/>
    <w:rsid w:val="00C759B6"/>
    <w:rsid w:val="00C7643B"/>
    <w:rsid w:val="00C7645C"/>
    <w:rsid w:val="00C82A81"/>
    <w:rsid w:val="00C83429"/>
    <w:rsid w:val="00C8387D"/>
    <w:rsid w:val="00C83B21"/>
    <w:rsid w:val="00C86291"/>
    <w:rsid w:val="00C87271"/>
    <w:rsid w:val="00C876BE"/>
    <w:rsid w:val="00C93004"/>
    <w:rsid w:val="00C93C72"/>
    <w:rsid w:val="00C941FC"/>
    <w:rsid w:val="00C9448E"/>
    <w:rsid w:val="00C9658D"/>
    <w:rsid w:val="00C96A72"/>
    <w:rsid w:val="00C97CB7"/>
    <w:rsid w:val="00CA123D"/>
    <w:rsid w:val="00CA2216"/>
    <w:rsid w:val="00CA280B"/>
    <w:rsid w:val="00CA3D09"/>
    <w:rsid w:val="00CA4DAE"/>
    <w:rsid w:val="00CA6181"/>
    <w:rsid w:val="00CB0575"/>
    <w:rsid w:val="00CB2F5E"/>
    <w:rsid w:val="00CB3AAD"/>
    <w:rsid w:val="00CB4326"/>
    <w:rsid w:val="00CB4E84"/>
    <w:rsid w:val="00CB60AF"/>
    <w:rsid w:val="00CB6746"/>
    <w:rsid w:val="00CB784A"/>
    <w:rsid w:val="00CC2BE1"/>
    <w:rsid w:val="00CC4FC0"/>
    <w:rsid w:val="00CC4FCB"/>
    <w:rsid w:val="00CC5436"/>
    <w:rsid w:val="00CC5DD3"/>
    <w:rsid w:val="00CC6434"/>
    <w:rsid w:val="00CD0E3D"/>
    <w:rsid w:val="00CD1C67"/>
    <w:rsid w:val="00CD2E7B"/>
    <w:rsid w:val="00CD30C5"/>
    <w:rsid w:val="00CD35A4"/>
    <w:rsid w:val="00CD40F4"/>
    <w:rsid w:val="00CD53A2"/>
    <w:rsid w:val="00CD6932"/>
    <w:rsid w:val="00CE1547"/>
    <w:rsid w:val="00CE2C8B"/>
    <w:rsid w:val="00CE4152"/>
    <w:rsid w:val="00CE4B4C"/>
    <w:rsid w:val="00CE5998"/>
    <w:rsid w:val="00CE603B"/>
    <w:rsid w:val="00CF1A59"/>
    <w:rsid w:val="00CF3174"/>
    <w:rsid w:val="00CF5C48"/>
    <w:rsid w:val="00CF601C"/>
    <w:rsid w:val="00CF767A"/>
    <w:rsid w:val="00D001DA"/>
    <w:rsid w:val="00D00DA0"/>
    <w:rsid w:val="00D01696"/>
    <w:rsid w:val="00D01AD8"/>
    <w:rsid w:val="00D042FF"/>
    <w:rsid w:val="00D04337"/>
    <w:rsid w:val="00D05D50"/>
    <w:rsid w:val="00D06061"/>
    <w:rsid w:val="00D06D36"/>
    <w:rsid w:val="00D06F75"/>
    <w:rsid w:val="00D10928"/>
    <w:rsid w:val="00D135CB"/>
    <w:rsid w:val="00D13D84"/>
    <w:rsid w:val="00D141DC"/>
    <w:rsid w:val="00D1585D"/>
    <w:rsid w:val="00D1620E"/>
    <w:rsid w:val="00D179DF"/>
    <w:rsid w:val="00D223AA"/>
    <w:rsid w:val="00D24154"/>
    <w:rsid w:val="00D25689"/>
    <w:rsid w:val="00D274A4"/>
    <w:rsid w:val="00D30DD7"/>
    <w:rsid w:val="00D34877"/>
    <w:rsid w:val="00D35ACC"/>
    <w:rsid w:val="00D366FA"/>
    <w:rsid w:val="00D36C54"/>
    <w:rsid w:val="00D3746F"/>
    <w:rsid w:val="00D37E45"/>
    <w:rsid w:val="00D40A35"/>
    <w:rsid w:val="00D4157C"/>
    <w:rsid w:val="00D42027"/>
    <w:rsid w:val="00D42CD1"/>
    <w:rsid w:val="00D42E44"/>
    <w:rsid w:val="00D435A9"/>
    <w:rsid w:val="00D43FDF"/>
    <w:rsid w:val="00D44839"/>
    <w:rsid w:val="00D44C76"/>
    <w:rsid w:val="00D45516"/>
    <w:rsid w:val="00D45AD9"/>
    <w:rsid w:val="00D4604A"/>
    <w:rsid w:val="00D46621"/>
    <w:rsid w:val="00D46624"/>
    <w:rsid w:val="00D4786C"/>
    <w:rsid w:val="00D47982"/>
    <w:rsid w:val="00D50656"/>
    <w:rsid w:val="00D5136B"/>
    <w:rsid w:val="00D5138C"/>
    <w:rsid w:val="00D534C2"/>
    <w:rsid w:val="00D53686"/>
    <w:rsid w:val="00D53B50"/>
    <w:rsid w:val="00D56696"/>
    <w:rsid w:val="00D57F83"/>
    <w:rsid w:val="00D63179"/>
    <w:rsid w:val="00D63E89"/>
    <w:rsid w:val="00D64B06"/>
    <w:rsid w:val="00D6510B"/>
    <w:rsid w:val="00D6577F"/>
    <w:rsid w:val="00D6585A"/>
    <w:rsid w:val="00D67779"/>
    <w:rsid w:val="00D67CE6"/>
    <w:rsid w:val="00D70516"/>
    <w:rsid w:val="00D73A6D"/>
    <w:rsid w:val="00D745A8"/>
    <w:rsid w:val="00D76482"/>
    <w:rsid w:val="00D776C4"/>
    <w:rsid w:val="00D80295"/>
    <w:rsid w:val="00D80443"/>
    <w:rsid w:val="00D81442"/>
    <w:rsid w:val="00D83111"/>
    <w:rsid w:val="00D84049"/>
    <w:rsid w:val="00D84A6C"/>
    <w:rsid w:val="00D86FE6"/>
    <w:rsid w:val="00D86FEE"/>
    <w:rsid w:val="00D87AF5"/>
    <w:rsid w:val="00D87B6A"/>
    <w:rsid w:val="00D90095"/>
    <w:rsid w:val="00D908EE"/>
    <w:rsid w:val="00D90994"/>
    <w:rsid w:val="00D90E8E"/>
    <w:rsid w:val="00D9129B"/>
    <w:rsid w:val="00D91B04"/>
    <w:rsid w:val="00D938B1"/>
    <w:rsid w:val="00D93902"/>
    <w:rsid w:val="00D953D6"/>
    <w:rsid w:val="00D95D79"/>
    <w:rsid w:val="00D96F3E"/>
    <w:rsid w:val="00D97CEA"/>
    <w:rsid w:val="00DA23B6"/>
    <w:rsid w:val="00DA2862"/>
    <w:rsid w:val="00DA3426"/>
    <w:rsid w:val="00DA3DF3"/>
    <w:rsid w:val="00DA3F82"/>
    <w:rsid w:val="00DA4B01"/>
    <w:rsid w:val="00DA4C24"/>
    <w:rsid w:val="00DB1508"/>
    <w:rsid w:val="00DB2157"/>
    <w:rsid w:val="00DB25CE"/>
    <w:rsid w:val="00DB2B7C"/>
    <w:rsid w:val="00DB3CDA"/>
    <w:rsid w:val="00DB46B0"/>
    <w:rsid w:val="00DB5365"/>
    <w:rsid w:val="00DB59EF"/>
    <w:rsid w:val="00DB654B"/>
    <w:rsid w:val="00DB6747"/>
    <w:rsid w:val="00DB6C61"/>
    <w:rsid w:val="00DC01EF"/>
    <w:rsid w:val="00DC0649"/>
    <w:rsid w:val="00DC1242"/>
    <w:rsid w:val="00DC125B"/>
    <w:rsid w:val="00DC15C4"/>
    <w:rsid w:val="00DC235C"/>
    <w:rsid w:val="00DC4B94"/>
    <w:rsid w:val="00DC722D"/>
    <w:rsid w:val="00DD00B7"/>
    <w:rsid w:val="00DD110F"/>
    <w:rsid w:val="00DD1319"/>
    <w:rsid w:val="00DD1E87"/>
    <w:rsid w:val="00DD1ECE"/>
    <w:rsid w:val="00DD27EE"/>
    <w:rsid w:val="00DD2F56"/>
    <w:rsid w:val="00DD4E9A"/>
    <w:rsid w:val="00DD5143"/>
    <w:rsid w:val="00DE0679"/>
    <w:rsid w:val="00DE1A56"/>
    <w:rsid w:val="00DE3075"/>
    <w:rsid w:val="00DE3424"/>
    <w:rsid w:val="00DE3615"/>
    <w:rsid w:val="00DE3973"/>
    <w:rsid w:val="00DE3A1E"/>
    <w:rsid w:val="00DE424B"/>
    <w:rsid w:val="00DE539C"/>
    <w:rsid w:val="00DE579F"/>
    <w:rsid w:val="00DE6631"/>
    <w:rsid w:val="00DE68F0"/>
    <w:rsid w:val="00DE7C7A"/>
    <w:rsid w:val="00DF0D08"/>
    <w:rsid w:val="00DF0EC3"/>
    <w:rsid w:val="00DF3467"/>
    <w:rsid w:val="00DF348B"/>
    <w:rsid w:val="00DF5F78"/>
    <w:rsid w:val="00DF636A"/>
    <w:rsid w:val="00DF7262"/>
    <w:rsid w:val="00E00AE8"/>
    <w:rsid w:val="00E01FDE"/>
    <w:rsid w:val="00E02923"/>
    <w:rsid w:val="00E04BBA"/>
    <w:rsid w:val="00E05C55"/>
    <w:rsid w:val="00E05E54"/>
    <w:rsid w:val="00E06C59"/>
    <w:rsid w:val="00E14484"/>
    <w:rsid w:val="00E14C41"/>
    <w:rsid w:val="00E15065"/>
    <w:rsid w:val="00E15111"/>
    <w:rsid w:val="00E168C8"/>
    <w:rsid w:val="00E16A0C"/>
    <w:rsid w:val="00E17241"/>
    <w:rsid w:val="00E1792C"/>
    <w:rsid w:val="00E17EC0"/>
    <w:rsid w:val="00E20111"/>
    <w:rsid w:val="00E20B2A"/>
    <w:rsid w:val="00E222AD"/>
    <w:rsid w:val="00E22473"/>
    <w:rsid w:val="00E233DA"/>
    <w:rsid w:val="00E242E7"/>
    <w:rsid w:val="00E243BD"/>
    <w:rsid w:val="00E24873"/>
    <w:rsid w:val="00E24F9C"/>
    <w:rsid w:val="00E27BCA"/>
    <w:rsid w:val="00E304A0"/>
    <w:rsid w:val="00E304ED"/>
    <w:rsid w:val="00E31D4A"/>
    <w:rsid w:val="00E337AA"/>
    <w:rsid w:val="00E34954"/>
    <w:rsid w:val="00E359FD"/>
    <w:rsid w:val="00E37043"/>
    <w:rsid w:val="00E37131"/>
    <w:rsid w:val="00E3735F"/>
    <w:rsid w:val="00E37A8A"/>
    <w:rsid w:val="00E37B5D"/>
    <w:rsid w:val="00E37EEC"/>
    <w:rsid w:val="00E40068"/>
    <w:rsid w:val="00E40219"/>
    <w:rsid w:val="00E40E14"/>
    <w:rsid w:val="00E40F2B"/>
    <w:rsid w:val="00E41E5A"/>
    <w:rsid w:val="00E42889"/>
    <w:rsid w:val="00E42F4A"/>
    <w:rsid w:val="00E45204"/>
    <w:rsid w:val="00E46406"/>
    <w:rsid w:val="00E47334"/>
    <w:rsid w:val="00E50360"/>
    <w:rsid w:val="00E52486"/>
    <w:rsid w:val="00E533C9"/>
    <w:rsid w:val="00E5475B"/>
    <w:rsid w:val="00E56266"/>
    <w:rsid w:val="00E56EA8"/>
    <w:rsid w:val="00E60BCA"/>
    <w:rsid w:val="00E61D94"/>
    <w:rsid w:val="00E6302A"/>
    <w:rsid w:val="00E63549"/>
    <w:rsid w:val="00E6362B"/>
    <w:rsid w:val="00E63A79"/>
    <w:rsid w:val="00E64D80"/>
    <w:rsid w:val="00E66958"/>
    <w:rsid w:val="00E66E14"/>
    <w:rsid w:val="00E679B5"/>
    <w:rsid w:val="00E71D71"/>
    <w:rsid w:val="00E73CB7"/>
    <w:rsid w:val="00E7403C"/>
    <w:rsid w:val="00E75D35"/>
    <w:rsid w:val="00E76566"/>
    <w:rsid w:val="00E77065"/>
    <w:rsid w:val="00E770E8"/>
    <w:rsid w:val="00E778DC"/>
    <w:rsid w:val="00E77ED5"/>
    <w:rsid w:val="00E81B33"/>
    <w:rsid w:val="00E823CF"/>
    <w:rsid w:val="00E83061"/>
    <w:rsid w:val="00E834EA"/>
    <w:rsid w:val="00E85B9C"/>
    <w:rsid w:val="00E87271"/>
    <w:rsid w:val="00E87AAB"/>
    <w:rsid w:val="00E90D23"/>
    <w:rsid w:val="00E92B11"/>
    <w:rsid w:val="00E93190"/>
    <w:rsid w:val="00EA1E25"/>
    <w:rsid w:val="00EA2C0E"/>
    <w:rsid w:val="00EA3684"/>
    <w:rsid w:val="00EA56A9"/>
    <w:rsid w:val="00EA6225"/>
    <w:rsid w:val="00EA6826"/>
    <w:rsid w:val="00EA6F1A"/>
    <w:rsid w:val="00EA7EBE"/>
    <w:rsid w:val="00EB033C"/>
    <w:rsid w:val="00EB04E4"/>
    <w:rsid w:val="00EB09C1"/>
    <w:rsid w:val="00EB26C1"/>
    <w:rsid w:val="00EB2E60"/>
    <w:rsid w:val="00EB3B90"/>
    <w:rsid w:val="00EB54AC"/>
    <w:rsid w:val="00EB6234"/>
    <w:rsid w:val="00EB66DA"/>
    <w:rsid w:val="00EC08C9"/>
    <w:rsid w:val="00EC147B"/>
    <w:rsid w:val="00EC1E8B"/>
    <w:rsid w:val="00EC2666"/>
    <w:rsid w:val="00EC2CC5"/>
    <w:rsid w:val="00EC3650"/>
    <w:rsid w:val="00EC40BD"/>
    <w:rsid w:val="00EC5D01"/>
    <w:rsid w:val="00EC6374"/>
    <w:rsid w:val="00EC64EA"/>
    <w:rsid w:val="00EC7690"/>
    <w:rsid w:val="00EC7FB6"/>
    <w:rsid w:val="00ED19AE"/>
    <w:rsid w:val="00ED345D"/>
    <w:rsid w:val="00ED3473"/>
    <w:rsid w:val="00ED36CD"/>
    <w:rsid w:val="00ED37B7"/>
    <w:rsid w:val="00ED3883"/>
    <w:rsid w:val="00ED3CFA"/>
    <w:rsid w:val="00ED5919"/>
    <w:rsid w:val="00ED5B97"/>
    <w:rsid w:val="00ED5D19"/>
    <w:rsid w:val="00ED7163"/>
    <w:rsid w:val="00ED7BE6"/>
    <w:rsid w:val="00EE3027"/>
    <w:rsid w:val="00EE445E"/>
    <w:rsid w:val="00EE54A3"/>
    <w:rsid w:val="00EE622A"/>
    <w:rsid w:val="00EE65A7"/>
    <w:rsid w:val="00EE6E1A"/>
    <w:rsid w:val="00EE7687"/>
    <w:rsid w:val="00EE7982"/>
    <w:rsid w:val="00EF0740"/>
    <w:rsid w:val="00EF295D"/>
    <w:rsid w:val="00EF40FB"/>
    <w:rsid w:val="00EF4891"/>
    <w:rsid w:val="00EF6D35"/>
    <w:rsid w:val="00F00183"/>
    <w:rsid w:val="00F007F2"/>
    <w:rsid w:val="00F012E4"/>
    <w:rsid w:val="00F01432"/>
    <w:rsid w:val="00F01F02"/>
    <w:rsid w:val="00F0262E"/>
    <w:rsid w:val="00F02912"/>
    <w:rsid w:val="00F035D0"/>
    <w:rsid w:val="00F0378D"/>
    <w:rsid w:val="00F03BFA"/>
    <w:rsid w:val="00F0461B"/>
    <w:rsid w:val="00F0467C"/>
    <w:rsid w:val="00F0498D"/>
    <w:rsid w:val="00F0539A"/>
    <w:rsid w:val="00F06060"/>
    <w:rsid w:val="00F06B56"/>
    <w:rsid w:val="00F07357"/>
    <w:rsid w:val="00F11CC7"/>
    <w:rsid w:val="00F11EEF"/>
    <w:rsid w:val="00F122E3"/>
    <w:rsid w:val="00F1312D"/>
    <w:rsid w:val="00F13141"/>
    <w:rsid w:val="00F13AC0"/>
    <w:rsid w:val="00F153C5"/>
    <w:rsid w:val="00F15D6D"/>
    <w:rsid w:val="00F15D90"/>
    <w:rsid w:val="00F162A3"/>
    <w:rsid w:val="00F165ED"/>
    <w:rsid w:val="00F16E0C"/>
    <w:rsid w:val="00F17773"/>
    <w:rsid w:val="00F17DB8"/>
    <w:rsid w:val="00F2080F"/>
    <w:rsid w:val="00F209FB"/>
    <w:rsid w:val="00F21C93"/>
    <w:rsid w:val="00F22D14"/>
    <w:rsid w:val="00F23AE9"/>
    <w:rsid w:val="00F24AA0"/>
    <w:rsid w:val="00F24F16"/>
    <w:rsid w:val="00F31BAB"/>
    <w:rsid w:val="00F3393B"/>
    <w:rsid w:val="00F33D12"/>
    <w:rsid w:val="00F34BA8"/>
    <w:rsid w:val="00F35F4D"/>
    <w:rsid w:val="00F37403"/>
    <w:rsid w:val="00F378DD"/>
    <w:rsid w:val="00F40EE1"/>
    <w:rsid w:val="00F41C63"/>
    <w:rsid w:val="00F43033"/>
    <w:rsid w:val="00F43B38"/>
    <w:rsid w:val="00F4580A"/>
    <w:rsid w:val="00F45A2F"/>
    <w:rsid w:val="00F45D6F"/>
    <w:rsid w:val="00F4662F"/>
    <w:rsid w:val="00F46954"/>
    <w:rsid w:val="00F502EF"/>
    <w:rsid w:val="00F55CE1"/>
    <w:rsid w:val="00F572C4"/>
    <w:rsid w:val="00F60054"/>
    <w:rsid w:val="00F62CB2"/>
    <w:rsid w:val="00F639AA"/>
    <w:rsid w:val="00F639F5"/>
    <w:rsid w:val="00F6413B"/>
    <w:rsid w:val="00F65CA7"/>
    <w:rsid w:val="00F66861"/>
    <w:rsid w:val="00F673AB"/>
    <w:rsid w:val="00F70C20"/>
    <w:rsid w:val="00F71B43"/>
    <w:rsid w:val="00F737A8"/>
    <w:rsid w:val="00F74C17"/>
    <w:rsid w:val="00F75AE5"/>
    <w:rsid w:val="00F75B1A"/>
    <w:rsid w:val="00F80FA9"/>
    <w:rsid w:val="00F81394"/>
    <w:rsid w:val="00F8230B"/>
    <w:rsid w:val="00F8312F"/>
    <w:rsid w:val="00F84589"/>
    <w:rsid w:val="00F84628"/>
    <w:rsid w:val="00F851D3"/>
    <w:rsid w:val="00F857E2"/>
    <w:rsid w:val="00F85A81"/>
    <w:rsid w:val="00F861F4"/>
    <w:rsid w:val="00F86780"/>
    <w:rsid w:val="00F901FF"/>
    <w:rsid w:val="00F90237"/>
    <w:rsid w:val="00F90337"/>
    <w:rsid w:val="00F91128"/>
    <w:rsid w:val="00F91CD3"/>
    <w:rsid w:val="00F924D8"/>
    <w:rsid w:val="00F93F17"/>
    <w:rsid w:val="00F9424A"/>
    <w:rsid w:val="00F94E74"/>
    <w:rsid w:val="00F955BE"/>
    <w:rsid w:val="00F95614"/>
    <w:rsid w:val="00FA0357"/>
    <w:rsid w:val="00FA0AA9"/>
    <w:rsid w:val="00FA1BEA"/>
    <w:rsid w:val="00FA2D94"/>
    <w:rsid w:val="00FA33FA"/>
    <w:rsid w:val="00FA5F1D"/>
    <w:rsid w:val="00FA6988"/>
    <w:rsid w:val="00FA7E99"/>
    <w:rsid w:val="00FB11D0"/>
    <w:rsid w:val="00FB1FD8"/>
    <w:rsid w:val="00FB2190"/>
    <w:rsid w:val="00FB37BC"/>
    <w:rsid w:val="00FB3B73"/>
    <w:rsid w:val="00FB3FDE"/>
    <w:rsid w:val="00FB42B2"/>
    <w:rsid w:val="00FB4462"/>
    <w:rsid w:val="00FB7A37"/>
    <w:rsid w:val="00FC160C"/>
    <w:rsid w:val="00FC372C"/>
    <w:rsid w:val="00FC3A88"/>
    <w:rsid w:val="00FC5BD4"/>
    <w:rsid w:val="00FC658F"/>
    <w:rsid w:val="00FD0950"/>
    <w:rsid w:val="00FD0EE8"/>
    <w:rsid w:val="00FD200C"/>
    <w:rsid w:val="00FD2A16"/>
    <w:rsid w:val="00FD376B"/>
    <w:rsid w:val="00FD46A2"/>
    <w:rsid w:val="00FD4ACF"/>
    <w:rsid w:val="00FD5739"/>
    <w:rsid w:val="00FD68A5"/>
    <w:rsid w:val="00FE0674"/>
    <w:rsid w:val="00FE0813"/>
    <w:rsid w:val="00FE08A9"/>
    <w:rsid w:val="00FE0E6A"/>
    <w:rsid w:val="00FE145A"/>
    <w:rsid w:val="00FE1888"/>
    <w:rsid w:val="00FE60AA"/>
    <w:rsid w:val="00FE64B7"/>
    <w:rsid w:val="00FE77A2"/>
    <w:rsid w:val="00FF129D"/>
    <w:rsid w:val="00FF225A"/>
    <w:rsid w:val="00FF4F54"/>
    <w:rsid w:val="00FF5875"/>
    <w:rsid w:val="00FF598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27C10CFB"/>
  <w15:docId w15:val="{9F01446B-4831-47E8-B591-A313A6C16E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8B5583"/>
    <w:pPr>
      <w:widowControl w:val="0"/>
      <w:suppressAutoHyphens/>
    </w:pPr>
    <w:rPr>
      <w:rFonts w:eastAsia="SimSun" w:cs="Mangal"/>
      <w:kern w:val="1"/>
      <w:sz w:val="24"/>
      <w:szCs w:val="24"/>
      <w:lang w:eastAsia="zh-CN" w:bidi="hi-IN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715C2F"/>
    <w:pPr>
      <w:keepNext/>
      <w:keepLines/>
      <w:spacing w:before="200"/>
      <w:outlineLvl w:val="2"/>
    </w:pPr>
    <w:rPr>
      <w:rFonts w:ascii="Cambria" w:eastAsia="Times New Roman" w:hAnsi="Cambria"/>
      <w:b/>
      <w:bCs/>
      <w:color w:val="4F81BD"/>
      <w:szCs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Absatz-Standardschriftart">
    <w:name w:val="Absatz-Standardschriftart"/>
    <w:rsid w:val="007D6A56"/>
  </w:style>
  <w:style w:type="character" w:customStyle="1" w:styleId="WW-Absatz-Standardschriftart">
    <w:name w:val="WW-Absatz-Standardschriftart"/>
    <w:rsid w:val="007D6A56"/>
  </w:style>
  <w:style w:type="character" w:customStyle="1" w:styleId="WW-Absatz-Standardschriftart1">
    <w:name w:val="WW-Absatz-Standardschriftart1"/>
    <w:rsid w:val="007D6A56"/>
  </w:style>
  <w:style w:type="character" w:customStyle="1" w:styleId="WW-Absatz-Standardschriftart11">
    <w:name w:val="WW-Absatz-Standardschriftart11"/>
    <w:rsid w:val="007D6A56"/>
  </w:style>
  <w:style w:type="character" w:customStyle="1" w:styleId="WW-Absatz-Standardschriftart111">
    <w:name w:val="WW-Absatz-Standardschriftart111"/>
    <w:rsid w:val="007D6A56"/>
  </w:style>
  <w:style w:type="character" w:customStyle="1" w:styleId="WW-Absatz-Standardschriftart1111">
    <w:name w:val="WW-Absatz-Standardschriftart1111"/>
    <w:rsid w:val="007D6A56"/>
  </w:style>
  <w:style w:type="character" w:customStyle="1" w:styleId="WW8Num2z0">
    <w:name w:val="WW8Num2z0"/>
    <w:rsid w:val="007D6A56"/>
    <w:rPr>
      <w:rFonts w:ascii="Times New Roman" w:eastAsia="Times New Roman" w:hAnsi="Times New Roman" w:cs="Times New Roman"/>
    </w:rPr>
  </w:style>
  <w:style w:type="character" w:customStyle="1" w:styleId="Carpredefinitoparagrafo1">
    <w:name w:val="Car. predefinito paragrafo1"/>
    <w:rsid w:val="007D6A56"/>
  </w:style>
  <w:style w:type="character" w:customStyle="1" w:styleId="WW8Num3z0">
    <w:name w:val="WW8Num3z0"/>
    <w:rsid w:val="007D6A56"/>
    <w:rPr>
      <w:rFonts w:ascii="Times New Roman" w:eastAsia="Times New Roman" w:hAnsi="Times New Roman" w:cs="Times New Roman"/>
    </w:rPr>
  </w:style>
  <w:style w:type="paragraph" w:customStyle="1" w:styleId="Intestazione2">
    <w:name w:val="Intestazione2"/>
    <w:basedOn w:val="Normale"/>
    <w:next w:val="Corpotesto"/>
    <w:rsid w:val="007D6A56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Corpotesto">
    <w:name w:val="Body Text"/>
    <w:basedOn w:val="Normale"/>
    <w:link w:val="CorpotestoCarattere1"/>
    <w:rsid w:val="005230BD"/>
    <w:pPr>
      <w:widowControl/>
      <w:spacing w:after="120"/>
    </w:pPr>
    <w:rPr>
      <w:rFonts w:eastAsia="Times New Roman" w:cs="Times New Roman"/>
      <w:kern w:val="0"/>
      <w:lang w:bidi="ar-SA"/>
    </w:rPr>
  </w:style>
  <w:style w:type="paragraph" w:styleId="Elenco">
    <w:name w:val="List"/>
    <w:basedOn w:val="Corpotesto"/>
    <w:rsid w:val="007D6A56"/>
  </w:style>
  <w:style w:type="paragraph" w:styleId="Didascalia">
    <w:name w:val="caption"/>
    <w:basedOn w:val="Normale"/>
    <w:qFormat/>
    <w:rsid w:val="007D6A56"/>
    <w:pPr>
      <w:suppressLineNumbers/>
      <w:spacing w:before="120" w:after="120"/>
    </w:pPr>
    <w:rPr>
      <w:i/>
      <w:iCs/>
    </w:rPr>
  </w:style>
  <w:style w:type="paragraph" w:customStyle="1" w:styleId="Indice">
    <w:name w:val="Indice"/>
    <w:basedOn w:val="Normale"/>
    <w:rsid w:val="007D6A56"/>
    <w:pPr>
      <w:suppressLineNumbers/>
    </w:pPr>
  </w:style>
  <w:style w:type="paragraph" w:customStyle="1" w:styleId="Intestazione1">
    <w:name w:val="Intestazione1"/>
    <w:basedOn w:val="Normale"/>
    <w:next w:val="Corpotesto"/>
    <w:rsid w:val="007D6A56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Corpodeltesto31">
    <w:name w:val="Corpo del testo 31"/>
    <w:basedOn w:val="Normale"/>
    <w:rsid w:val="007D6A56"/>
    <w:pPr>
      <w:jc w:val="center"/>
    </w:pPr>
    <w:rPr>
      <w:b/>
    </w:rPr>
  </w:style>
  <w:style w:type="paragraph" w:styleId="Paragrafoelenco">
    <w:name w:val="List Paragraph"/>
    <w:basedOn w:val="Normale"/>
    <w:qFormat/>
    <w:rsid w:val="007D6A56"/>
    <w:pPr>
      <w:spacing w:after="200"/>
      <w:ind w:left="720"/>
      <w:contextualSpacing/>
    </w:pPr>
  </w:style>
  <w:style w:type="paragraph" w:customStyle="1" w:styleId="Normale1">
    <w:name w:val="Normale1"/>
    <w:rsid w:val="007D6A56"/>
    <w:pPr>
      <w:widowControl w:val="0"/>
      <w:suppressAutoHyphens/>
    </w:pPr>
    <w:rPr>
      <w:kern w:val="1"/>
      <w:sz w:val="24"/>
      <w:szCs w:val="24"/>
      <w:lang w:eastAsia="zh-CN"/>
    </w:rPr>
  </w:style>
  <w:style w:type="paragraph" w:customStyle="1" w:styleId="CM43">
    <w:name w:val="CM43"/>
    <w:basedOn w:val="Normale1"/>
    <w:rsid w:val="007D6A56"/>
  </w:style>
  <w:style w:type="paragraph" w:customStyle="1" w:styleId="CM45">
    <w:name w:val="CM45"/>
    <w:basedOn w:val="Normale1"/>
    <w:rsid w:val="007D6A56"/>
  </w:style>
  <w:style w:type="paragraph" w:customStyle="1" w:styleId="CM40">
    <w:name w:val="CM40"/>
    <w:basedOn w:val="Normale1"/>
    <w:rsid w:val="007D6A56"/>
  </w:style>
  <w:style w:type="paragraph" w:customStyle="1" w:styleId="CM44">
    <w:name w:val="CM44"/>
    <w:basedOn w:val="Normale1"/>
    <w:rsid w:val="007D6A56"/>
  </w:style>
  <w:style w:type="paragraph" w:styleId="Pidipagina">
    <w:name w:val="footer"/>
    <w:basedOn w:val="Normale"/>
    <w:rsid w:val="007D6A56"/>
    <w:pPr>
      <w:suppressLineNumbers/>
      <w:tabs>
        <w:tab w:val="center" w:pos="4819"/>
        <w:tab w:val="right" w:pos="9638"/>
      </w:tabs>
    </w:pPr>
  </w:style>
  <w:style w:type="paragraph" w:styleId="Intestazione">
    <w:name w:val="header"/>
    <w:basedOn w:val="Normale"/>
    <w:rsid w:val="007D6A56"/>
    <w:pPr>
      <w:suppressLineNumbers/>
      <w:tabs>
        <w:tab w:val="center" w:pos="4819"/>
        <w:tab w:val="right" w:pos="9638"/>
      </w:tabs>
    </w:pPr>
  </w:style>
  <w:style w:type="character" w:customStyle="1" w:styleId="CorpotestoCarattere">
    <w:name w:val="Corpo testo Carattere"/>
    <w:rsid w:val="00601ABC"/>
    <w:rPr>
      <w:rFonts w:eastAsia="SimSun" w:cs="Mangal"/>
      <w:kern w:val="1"/>
      <w:sz w:val="24"/>
      <w:szCs w:val="24"/>
      <w:lang w:eastAsia="zh-CN" w:bidi="hi-IN"/>
    </w:rPr>
  </w:style>
  <w:style w:type="paragraph" w:customStyle="1" w:styleId="Stilepredefinito">
    <w:name w:val="Stile predefinito"/>
    <w:rsid w:val="00DE3424"/>
    <w:pPr>
      <w:suppressAutoHyphens/>
      <w:spacing w:after="200" w:line="276" w:lineRule="auto"/>
    </w:pPr>
    <w:rPr>
      <w:lang w:eastAsia="zh-CN"/>
    </w:rPr>
  </w:style>
  <w:style w:type="character" w:customStyle="1" w:styleId="CorpotestoCarattere1">
    <w:name w:val="Corpo testo Carattere1"/>
    <w:link w:val="Corpotesto"/>
    <w:rsid w:val="005230BD"/>
    <w:rPr>
      <w:sz w:val="24"/>
      <w:szCs w:val="24"/>
      <w:lang w:eastAsia="zh-CN"/>
    </w:rPr>
  </w:style>
  <w:style w:type="paragraph" w:customStyle="1" w:styleId="Contenutotabella">
    <w:name w:val="Contenuto tabella"/>
    <w:basedOn w:val="Normale"/>
    <w:rsid w:val="005230BD"/>
    <w:pPr>
      <w:widowControl/>
      <w:suppressLineNumbers/>
    </w:pPr>
    <w:rPr>
      <w:rFonts w:eastAsia="Times New Roman" w:cs="Times New Roman"/>
      <w:kern w:val="0"/>
      <w:lang w:bidi="ar-S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818A7"/>
    <w:rPr>
      <w:rFonts w:ascii="Tahoma" w:hAnsi="Tahoma"/>
      <w:sz w:val="16"/>
      <w:szCs w:val="14"/>
    </w:rPr>
  </w:style>
  <w:style w:type="character" w:customStyle="1" w:styleId="TestofumettoCarattere">
    <w:name w:val="Testo fumetto Carattere"/>
    <w:link w:val="Testofumetto"/>
    <w:uiPriority w:val="99"/>
    <w:semiHidden/>
    <w:rsid w:val="00A818A7"/>
    <w:rPr>
      <w:rFonts w:ascii="Tahoma" w:eastAsia="SimSun" w:hAnsi="Tahoma" w:cs="Mangal"/>
      <w:kern w:val="1"/>
      <w:sz w:val="16"/>
      <w:szCs w:val="14"/>
      <w:lang w:eastAsia="zh-CN" w:bidi="hi-IN"/>
    </w:rPr>
  </w:style>
  <w:style w:type="paragraph" w:customStyle="1" w:styleId="Default">
    <w:name w:val="Default"/>
    <w:rsid w:val="00C62F21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paragraph" w:styleId="NormaleWeb">
    <w:name w:val="Normal (Web)"/>
    <w:basedOn w:val="Normale"/>
    <w:uiPriority w:val="99"/>
    <w:unhideWhenUsed/>
    <w:rsid w:val="00814E52"/>
    <w:pPr>
      <w:widowControl/>
      <w:suppressAutoHyphens w:val="0"/>
      <w:spacing w:before="100" w:beforeAutospacing="1" w:after="100" w:afterAutospacing="1"/>
    </w:pPr>
    <w:rPr>
      <w:rFonts w:eastAsia="Times New Roman" w:cs="Times New Roman"/>
      <w:kern w:val="0"/>
      <w:lang w:eastAsia="it-IT" w:bidi="ar-SA"/>
    </w:rPr>
  </w:style>
  <w:style w:type="paragraph" w:styleId="Puntoelenco">
    <w:name w:val="List Bullet"/>
    <w:basedOn w:val="Normale"/>
    <w:uiPriority w:val="99"/>
    <w:unhideWhenUsed/>
    <w:rsid w:val="00DD4E9A"/>
    <w:pPr>
      <w:numPr>
        <w:numId w:val="1"/>
      </w:numPr>
      <w:contextualSpacing/>
    </w:pPr>
    <w:rPr>
      <w:szCs w:val="21"/>
    </w:rPr>
  </w:style>
  <w:style w:type="table" w:styleId="Grigliatabella">
    <w:name w:val="Table Grid"/>
    <w:basedOn w:val="Tabellanormale"/>
    <w:uiPriority w:val="59"/>
    <w:rsid w:val="002539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uiPriority w:val="99"/>
    <w:unhideWhenUsed/>
    <w:rsid w:val="00657365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657365"/>
    <w:rPr>
      <w:sz w:val="20"/>
      <w:szCs w:val="18"/>
    </w:rPr>
  </w:style>
  <w:style w:type="character" w:customStyle="1" w:styleId="TestocommentoCarattere">
    <w:name w:val="Testo commento Carattere"/>
    <w:link w:val="Testocommento"/>
    <w:uiPriority w:val="99"/>
    <w:rsid w:val="00657365"/>
    <w:rPr>
      <w:rFonts w:eastAsia="SimSun" w:cs="Mangal"/>
      <w:kern w:val="1"/>
      <w:szCs w:val="18"/>
      <w:lang w:eastAsia="zh-CN" w:bidi="hi-IN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657365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657365"/>
    <w:rPr>
      <w:rFonts w:eastAsia="SimSun" w:cs="Mangal"/>
      <w:b/>
      <w:bCs/>
      <w:kern w:val="1"/>
      <w:szCs w:val="18"/>
      <w:lang w:eastAsia="zh-CN" w:bidi="hi-IN"/>
    </w:rPr>
  </w:style>
  <w:style w:type="character" w:styleId="Collegamentoipertestuale">
    <w:name w:val="Hyperlink"/>
    <w:uiPriority w:val="99"/>
    <w:unhideWhenUsed/>
    <w:rsid w:val="0012795F"/>
    <w:rPr>
      <w:color w:val="0000FF"/>
      <w:u w:val="single"/>
    </w:rPr>
  </w:style>
  <w:style w:type="paragraph" w:customStyle="1" w:styleId="Corpotesto1">
    <w:name w:val="Corpo testo1"/>
    <w:basedOn w:val="Normale"/>
    <w:rsid w:val="00852052"/>
    <w:pPr>
      <w:spacing w:after="120"/>
    </w:pPr>
  </w:style>
  <w:style w:type="character" w:customStyle="1" w:styleId="Titolo3Carattere">
    <w:name w:val="Titolo 3 Carattere"/>
    <w:link w:val="Titolo3"/>
    <w:uiPriority w:val="9"/>
    <w:semiHidden/>
    <w:rsid w:val="00715C2F"/>
    <w:rPr>
      <w:rFonts w:ascii="Cambria" w:hAnsi="Cambria" w:cs="Mangal"/>
      <w:b/>
      <w:bCs/>
      <w:color w:val="4F81BD"/>
      <w:kern w:val="1"/>
      <w:sz w:val="24"/>
      <w:szCs w:val="21"/>
      <w:lang w:eastAsia="zh-CN" w:bidi="hi-IN"/>
    </w:rPr>
  </w:style>
  <w:style w:type="paragraph" w:customStyle="1" w:styleId="Corpotesto2">
    <w:name w:val="Corpo testo2"/>
    <w:aliases w:val="Body Text"/>
    <w:basedOn w:val="Normale"/>
    <w:rsid w:val="00715C2F"/>
    <w:pPr>
      <w:widowControl/>
      <w:spacing w:after="120"/>
    </w:pPr>
    <w:rPr>
      <w:rFonts w:eastAsia="Times New Roman" w:cs="Times New Roman"/>
      <w:kern w:val="0"/>
      <w:lang w:bidi="ar-SA"/>
    </w:rPr>
  </w:style>
  <w:style w:type="character" w:styleId="Testosegnaposto">
    <w:name w:val="Placeholder Text"/>
    <w:uiPriority w:val="99"/>
    <w:semiHidden/>
    <w:rsid w:val="00715C2F"/>
    <w:rPr>
      <w:color w:val="808080"/>
    </w:rPr>
  </w:style>
  <w:style w:type="paragraph" w:customStyle="1" w:styleId="CM87">
    <w:name w:val="CM87"/>
    <w:basedOn w:val="Default"/>
    <w:next w:val="Default"/>
    <w:uiPriority w:val="99"/>
    <w:rsid w:val="00715C2F"/>
    <w:pPr>
      <w:widowControl w:val="0"/>
    </w:pPr>
    <w:rPr>
      <w:rFonts w:eastAsia="Times New Roman"/>
      <w:color w:val="auto"/>
      <w:lang w:eastAsia="it-IT"/>
    </w:rPr>
  </w:style>
  <w:style w:type="paragraph" w:customStyle="1" w:styleId="CM5">
    <w:name w:val="CM5"/>
    <w:basedOn w:val="Default"/>
    <w:next w:val="Default"/>
    <w:uiPriority w:val="99"/>
    <w:rsid w:val="00715C2F"/>
    <w:pPr>
      <w:widowControl w:val="0"/>
      <w:spacing w:line="253" w:lineRule="atLeast"/>
    </w:pPr>
    <w:rPr>
      <w:rFonts w:eastAsia="Times New Roman"/>
      <w:color w:val="auto"/>
      <w:lang w:eastAsia="it-IT"/>
    </w:rPr>
  </w:style>
  <w:style w:type="paragraph" w:customStyle="1" w:styleId="CM11">
    <w:name w:val="CM11"/>
    <w:basedOn w:val="Normale"/>
    <w:next w:val="Normale"/>
    <w:uiPriority w:val="99"/>
    <w:rsid w:val="00715C2F"/>
    <w:pPr>
      <w:suppressAutoHyphens w:val="0"/>
      <w:autoSpaceDE w:val="0"/>
      <w:autoSpaceDN w:val="0"/>
      <w:adjustRightInd w:val="0"/>
    </w:pPr>
    <w:rPr>
      <w:rFonts w:eastAsia="Times New Roman" w:cs="Times New Roman"/>
      <w:kern w:val="0"/>
      <w:lang w:eastAsia="it-IT" w:bidi="ar-SA"/>
    </w:rPr>
  </w:style>
  <w:style w:type="paragraph" w:styleId="Corpodeltesto3">
    <w:name w:val="Body Text 3"/>
    <w:basedOn w:val="Normale"/>
    <w:link w:val="Corpodeltesto3Carattere"/>
    <w:uiPriority w:val="99"/>
    <w:unhideWhenUsed/>
    <w:rsid w:val="00715C2F"/>
    <w:pPr>
      <w:spacing w:after="120"/>
    </w:pPr>
    <w:rPr>
      <w:sz w:val="16"/>
      <w:szCs w:val="14"/>
    </w:rPr>
  </w:style>
  <w:style w:type="character" w:customStyle="1" w:styleId="Corpodeltesto3Carattere">
    <w:name w:val="Corpo del testo 3 Carattere"/>
    <w:link w:val="Corpodeltesto3"/>
    <w:uiPriority w:val="99"/>
    <w:rsid w:val="00715C2F"/>
    <w:rPr>
      <w:rFonts w:eastAsia="SimSun" w:cs="Mangal"/>
      <w:kern w:val="1"/>
      <w:sz w:val="16"/>
      <w:szCs w:val="14"/>
      <w:lang w:eastAsia="zh-CN" w:bidi="hi-IN"/>
    </w:rPr>
  </w:style>
  <w:style w:type="paragraph" w:customStyle="1" w:styleId="Stilebando">
    <w:name w:val="Stile bando"/>
    <w:basedOn w:val="Normale"/>
    <w:link w:val="StilebandoCarattere"/>
    <w:qFormat/>
    <w:rsid w:val="00B41BF0"/>
    <w:pPr>
      <w:widowControl/>
      <w:numPr>
        <w:numId w:val="2"/>
      </w:numPr>
      <w:suppressAutoHyphens w:val="0"/>
      <w:jc w:val="both"/>
    </w:pPr>
    <w:rPr>
      <w:rFonts w:ascii="Calibri" w:eastAsia="Times New Roman" w:hAnsi="Calibri" w:cs="Times New Roman"/>
      <w:b/>
      <w:kern w:val="0"/>
      <w:sz w:val="22"/>
      <w:szCs w:val="22"/>
      <w:lang w:bidi="ar-SA"/>
    </w:rPr>
  </w:style>
  <w:style w:type="character" w:customStyle="1" w:styleId="StilebandoCarattere">
    <w:name w:val="Stile bando Carattere"/>
    <w:link w:val="Stilebando"/>
    <w:rsid w:val="00B41BF0"/>
    <w:rPr>
      <w:rFonts w:ascii="Calibri" w:hAnsi="Calibri"/>
      <w:b/>
      <w:sz w:val="22"/>
      <w:szCs w:val="22"/>
      <w:lang w:eastAsia="zh-CN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CB432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177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5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2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19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1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8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76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807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7070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6417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4122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23188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407362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626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8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5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1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9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736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08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70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ilippo.francini@gov.sm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gov.sm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amministrazione.turismo@pa.sm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v.sm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visitsanmarino.com" TargetMode="External"/><Relationship Id="rId2" Type="http://schemas.openxmlformats.org/officeDocument/2006/relationships/hyperlink" Target="mailto:amministrazione.turismo@pa.sm" TargetMode="External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Desktop\Carta%20intestata%20Ufficio%20Acquisti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2531FE-AC5B-44E6-9F72-21C00D6188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 Ufficio Acquisti.dot</Template>
  <TotalTime>59</TotalTime>
  <Pages>15</Pages>
  <Words>6305</Words>
  <Characters>35943</Characters>
  <Application>Microsoft Office Word</Application>
  <DocSecurity>0</DocSecurity>
  <Lines>299</Lines>
  <Paragraphs>84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42164</CharactersWithSpaces>
  <SharedDoc>false</SharedDoc>
  <HLinks>
    <vt:vector size="30" baseType="variant">
      <vt:variant>
        <vt:i4>5767224</vt:i4>
      </vt:variant>
      <vt:variant>
        <vt:i4>6</vt:i4>
      </vt:variant>
      <vt:variant>
        <vt:i4>0</vt:i4>
      </vt:variant>
      <vt:variant>
        <vt:i4>5</vt:i4>
      </vt:variant>
      <vt:variant>
        <vt:lpwstr>mailto:amministrazione.turismo@pa.sm</vt:lpwstr>
      </vt:variant>
      <vt:variant>
        <vt:lpwstr/>
      </vt:variant>
      <vt:variant>
        <vt:i4>1572930</vt:i4>
      </vt:variant>
      <vt:variant>
        <vt:i4>3</vt:i4>
      </vt:variant>
      <vt:variant>
        <vt:i4>0</vt:i4>
      </vt:variant>
      <vt:variant>
        <vt:i4>5</vt:i4>
      </vt:variant>
      <vt:variant>
        <vt:lpwstr>http://www.pa.sm/</vt:lpwstr>
      </vt:variant>
      <vt:variant>
        <vt:lpwstr/>
      </vt:variant>
      <vt:variant>
        <vt:i4>3211271</vt:i4>
      </vt:variant>
      <vt:variant>
        <vt:i4>0</vt:i4>
      </vt:variant>
      <vt:variant>
        <vt:i4>0</vt:i4>
      </vt:variant>
      <vt:variant>
        <vt:i4>5</vt:i4>
      </vt:variant>
      <vt:variant>
        <vt:lpwstr>mailto:ufficiodelturismo@pa.sm</vt:lpwstr>
      </vt:variant>
      <vt:variant>
        <vt:lpwstr/>
      </vt:variant>
      <vt:variant>
        <vt:i4>2359332</vt:i4>
      </vt:variant>
      <vt:variant>
        <vt:i4>6</vt:i4>
      </vt:variant>
      <vt:variant>
        <vt:i4>0</vt:i4>
      </vt:variant>
      <vt:variant>
        <vt:i4>5</vt:i4>
      </vt:variant>
      <vt:variant>
        <vt:lpwstr>http://www.visitsanmarino.com/</vt:lpwstr>
      </vt:variant>
      <vt:variant>
        <vt:lpwstr/>
      </vt:variant>
      <vt:variant>
        <vt:i4>5767224</vt:i4>
      </vt:variant>
      <vt:variant>
        <vt:i4>3</vt:i4>
      </vt:variant>
      <vt:variant>
        <vt:i4>0</vt:i4>
      </vt:variant>
      <vt:variant>
        <vt:i4>5</vt:i4>
      </vt:variant>
      <vt:variant>
        <vt:lpwstr>mailto:amministrazione.turismo@pa.sm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filippo francini</dc:creator>
  <cp:lastModifiedBy>marina tamagnini</cp:lastModifiedBy>
  <cp:revision>5</cp:revision>
  <cp:lastPrinted>2021-05-13T09:14:00Z</cp:lastPrinted>
  <dcterms:created xsi:type="dcterms:W3CDTF">2021-06-01T14:39:00Z</dcterms:created>
  <dcterms:modified xsi:type="dcterms:W3CDTF">2021-06-02T13:31:00Z</dcterms:modified>
</cp:coreProperties>
</file>